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3FE" w:rsidRDefault="003263FE" w:rsidP="003263FE">
      <w:pPr>
        <w:widowControl w:val="0"/>
        <w:jc w:val="center"/>
      </w:pPr>
      <w:r w:rsidRPr="003263FE">
        <w:rPr>
          <w:b/>
        </w:rPr>
        <w:t>South Carolina General Assembly</w:t>
      </w:r>
    </w:p>
    <w:p w:rsidR="003263FE" w:rsidRDefault="003263FE" w:rsidP="003263FE">
      <w:pPr>
        <w:widowControl w:val="0"/>
        <w:jc w:val="center"/>
      </w:pPr>
      <w:r>
        <w:t>123rd Session, 2019-2020</w:t>
      </w:r>
    </w:p>
    <w:p w:rsidR="003263FE" w:rsidRDefault="003263FE" w:rsidP="003263FE">
      <w:pPr>
        <w:widowControl w:val="0"/>
      </w:pPr>
    </w:p>
    <w:p w:rsidR="003263FE" w:rsidRDefault="003263FE" w:rsidP="003263FE">
      <w:pPr>
        <w:widowControl w:val="0"/>
        <w:rPr>
          <w:b/>
        </w:rPr>
      </w:pPr>
      <w:r w:rsidRPr="003263FE">
        <w:rPr>
          <w:b/>
        </w:rPr>
        <w:t>S.</w:t>
      </w:r>
      <w:r>
        <w:rPr>
          <w:b/>
        </w:rPr>
        <w:t xml:space="preserve"> </w:t>
      </w:r>
      <w:r w:rsidRPr="003263FE">
        <w:rPr>
          <w:b/>
        </w:rPr>
        <w:t>1075</w:t>
      </w:r>
    </w:p>
    <w:p w:rsidR="003263FE" w:rsidRDefault="003263FE" w:rsidP="003263FE">
      <w:pPr>
        <w:widowControl w:val="0"/>
        <w:rPr>
          <w:b/>
        </w:rPr>
      </w:pPr>
    </w:p>
    <w:p w:rsidR="003263FE" w:rsidRDefault="003263FE" w:rsidP="003263FE">
      <w:pPr>
        <w:widowControl w:val="0"/>
      </w:pPr>
      <w:r w:rsidRPr="003263FE">
        <w:rPr>
          <w:b/>
        </w:rPr>
        <w:t>STATUS INFORMATION</w:t>
      </w:r>
    </w:p>
    <w:p w:rsidR="003263FE" w:rsidRDefault="003263FE" w:rsidP="003263FE">
      <w:pPr>
        <w:widowControl w:val="0"/>
      </w:pPr>
    </w:p>
    <w:p w:rsidR="003263FE" w:rsidRDefault="003263FE" w:rsidP="003263FE">
      <w:pPr>
        <w:widowControl w:val="0"/>
      </w:pPr>
      <w:r>
        <w:t>Senate Resolution</w:t>
      </w:r>
    </w:p>
    <w:p w:rsidR="003263FE" w:rsidRDefault="003263FE" w:rsidP="003263FE">
      <w:pPr>
        <w:widowControl w:val="0"/>
      </w:pPr>
      <w:r>
        <w:t>Sponsors: Senator Sabb</w:t>
      </w:r>
    </w:p>
    <w:p w:rsidR="003263FE" w:rsidRDefault="003263FE" w:rsidP="003263FE">
      <w:pPr>
        <w:widowControl w:val="0"/>
      </w:pPr>
      <w:r>
        <w:t>Document Path: l:\s-res\ras\011jimm.kmm.ras.docx</w:t>
      </w:r>
    </w:p>
    <w:p w:rsidR="003263FE" w:rsidRDefault="003263FE" w:rsidP="003263FE">
      <w:pPr>
        <w:widowControl w:val="0"/>
      </w:pPr>
    </w:p>
    <w:p w:rsidR="003263FE" w:rsidRDefault="003263FE" w:rsidP="003263FE">
      <w:pPr>
        <w:widowControl w:val="0"/>
      </w:pPr>
      <w:r>
        <w:t>Introduced in the Senate on February 5, 2020</w:t>
      </w:r>
    </w:p>
    <w:p w:rsidR="003263FE" w:rsidRDefault="003263FE" w:rsidP="003263FE">
      <w:pPr>
        <w:widowControl w:val="0"/>
      </w:pPr>
      <w:r>
        <w:t>Adopted by the Senate on February 5, 2020</w:t>
      </w:r>
    </w:p>
    <w:p w:rsidR="003263FE" w:rsidRDefault="003263FE" w:rsidP="003263FE">
      <w:pPr>
        <w:widowControl w:val="0"/>
      </w:pPr>
    </w:p>
    <w:p w:rsidR="003263FE" w:rsidRDefault="00AF71ED" w:rsidP="003263FE">
      <w:pPr>
        <w:widowControl w:val="0"/>
      </w:pPr>
      <w:r>
        <w:t>Summary: Jimmy Young</w:t>
      </w:r>
    </w:p>
    <w:p w:rsidR="003263FE" w:rsidRDefault="003263FE" w:rsidP="003263FE">
      <w:pPr>
        <w:widowControl w:val="0"/>
      </w:pPr>
    </w:p>
    <w:p w:rsidR="003263FE" w:rsidRDefault="003263FE" w:rsidP="003263FE">
      <w:pPr>
        <w:widowControl w:val="0"/>
      </w:pPr>
    </w:p>
    <w:p w:rsidR="003263FE" w:rsidRDefault="003263FE" w:rsidP="003263F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263FE">
        <w:rPr>
          <w:b/>
        </w:rPr>
        <w:t>HISTORY OF LEGISLATIVE ACTIONS</w:t>
      </w:r>
    </w:p>
    <w:p w:rsidR="003263FE" w:rsidRDefault="003263FE" w:rsidP="003263F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263FE" w:rsidRPr="003263FE" w:rsidRDefault="003263FE" w:rsidP="003263F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263FE">
        <w:rPr>
          <w:u w:val="single"/>
        </w:rPr>
        <w:tab/>
        <w:t>Date</w:t>
      </w:r>
      <w:r w:rsidRPr="003263FE">
        <w:rPr>
          <w:u w:val="single"/>
        </w:rPr>
        <w:tab/>
        <w:t>Body</w:t>
      </w:r>
      <w:r w:rsidRPr="003263FE">
        <w:rPr>
          <w:u w:val="single"/>
        </w:rPr>
        <w:tab/>
        <w:t>Action Description with journal page number</w:t>
      </w:r>
      <w:r w:rsidRPr="003263FE">
        <w:rPr>
          <w:u w:val="single"/>
        </w:rPr>
        <w:tab/>
      </w:r>
    </w:p>
    <w:p w:rsidR="00084810" w:rsidRDefault="00084810" w:rsidP="00084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Senate</w:t>
      </w:r>
      <w:r>
        <w:tab/>
        <w:t>Introduced and adopted (</w:t>
      </w:r>
      <w:hyperlink r:id="rId6" w:history="1">
        <w:r w:rsidRPr="00BD01B0">
          <w:rPr>
            <w:rStyle w:val="Hyperlink"/>
          </w:rPr>
          <w:t>Senate Journal</w:t>
        </w:r>
        <w:r w:rsidRPr="00BD01B0">
          <w:rPr>
            <w:rStyle w:val="Hyperlink"/>
          </w:rPr>
          <w:noBreakHyphen/>
          <w:t>page 16</w:t>
        </w:r>
      </w:hyperlink>
      <w:r>
        <w:t>)</w:t>
      </w:r>
    </w:p>
    <w:p w:rsidR="00084810" w:rsidRDefault="00084810" w:rsidP="000848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63FE" w:rsidRDefault="003263FE" w:rsidP="003263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263FE">
          <w:rPr>
            <w:rStyle w:val="Hyperlink"/>
          </w:rPr>
          <w:t>legislative information</w:t>
        </w:r>
      </w:hyperlink>
      <w:r>
        <w:t xml:space="preserve"> at the website</w:t>
      </w:r>
    </w:p>
    <w:p w:rsidR="003263FE" w:rsidRDefault="003263FE" w:rsidP="003263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63FE" w:rsidRPr="003263FE" w:rsidRDefault="003263FE" w:rsidP="003263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63FE" w:rsidRDefault="003263FE" w:rsidP="003263FE">
      <w:r w:rsidRPr="003263FE">
        <w:rPr>
          <w:b/>
        </w:rPr>
        <w:t>VERSIONS OF THIS BILL</w:t>
      </w:r>
    </w:p>
    <w:p w:rsidR="003263FE" w:rsidRDefault="003263FE" w:rsidP="003263FE"/>
    <w:p w:rsidR="003263FE" w:rsidRDefault="00F179E4" w:rsidP="003263FE">
      <w:hyperlink r:id="rId8" w:history="1">
        <w:r w:rsidR="003263FE">
          <w:rPr>
            <w:rStyle w:val="Hyperlink"/>
          </w:rPr>
          <w:t>2/5/2020</w:t>
        </w:r>
      </w:hyperlink>
    </w:p>
    <w:p w:rsidR="003263FE" w:rsidRDefault="003263FE" w:rsidP="003263FE"/>
    <w:p w:rsidR="003263FE" w:rsidRDefault="003263FE" w:rsidP="003263FE">
      <w:pPr>
        <w:sectPr w:rsidR="003263FE" w:rsidSect="003263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6E02" w:rsidRPr="00522CE0" w:rsidRDefault="00296E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6E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E2CD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517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MR. JIMMY YOUNG, TO HONOR HIM FOR HIS HARD WORK, DEDICATION, AND COMMITMENT TO THE </w:t>
      </w:r>
      <w:r w:rsidR="00605799">
        <w:rPr>
          <w:rFonts w:eastAsia="Times New Roman"/>
        </w:rPr>
        <w:t xml:space="preserve">COMMUNITY OF </w:t>
      </w:r>
      <w:r>
        <w:rPr>
          <w:rFonts w:eastAsia="Times New Roman"/>
        </w:rPr>
        <w:t>ST. LUKE AND THE STATE OF SOUTH CAROLINA, AND TO WISH HIM CONTINUED BLESSINGS AND SUCCESS IN ALL OF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17C3" w:rsidRDefault="003517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Mr. Jimmy Young for his significant</w:t>
      </w:r>
      <w:r w:rsidR="00605799">
        <w:rPr>
          <w:rFonts w:eastAsia="Times New Roman"/>
        </w:rPr>
        <w:t xml:space="preserve"> and valuable</w:t>
      </w:r>
      <w:r>
        <w:rPr>
          <w:rFonts w:eastAsia="Times New Roman"/>
        </w:rPr>
        <w:t xml:space="preserve"> contributions to his community</w:t>
      </w:r>
      <w:r w:rsidR="00605799">
        <w:rPr>
          <w:rFonts w:eastAsia="Times New Roman"/>
        </w:rPr>
        <w:t xml:space="preserve"> and the State at large</w:t>
      </w:r>
      <w:r>
        <w:rPr>
          <w:rFonts w:eastAsia="Times New Roman"/>
        </w:rPr>
        <w:t>; and</w:t>
      </w:r>
    </w:p>
    <w:p w:rsidR="003517C3" w:rsidRDefault="003517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7C3" w:rsidRDefault="003517C3" w:rsidP="0035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Mr. Young was a forerunner in building and establishing the St. Luke community; and</w:t>
      </w:r>
    </w:p>
    <w:p w:rsidR="003517C3" w:rsidRDefault="003517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7C3" w:rsidRDefault="003517C3" w:rsidP="0035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an active leader in </w:t>
      </w:r>
      <w:r w:rsidR="00605799">
        <w:rPr>
          <w:rFonts w:eastAsia="Times New Roman"/>
        </w:rPr>
        <w:t>Georgetown</w:t>
      </w:r>
      <w:r>
        <w:rPr>
          <w:rFonts w:eastAsia="Times New Roman"/>
        </w:rPr>
        <w:t>, Mr. Young has served on several boards and commissions</w:t>
      </w:r>
      <w:r w:rsidR="00E65AE1">
        <w:rPr>
          <w:rFonts w:eastAsia="Times New Roman"/>
        </w:rPr>
        <w:t xml:space="preserve"> over the years</w:t>
      </w:r>
      <w:r>
        <w:rPr>
          <w:rFonts w:eastAsia="Times New Roman"/>
        </w:rPr>
        <w:t>, including the Voter’s Election Commission; and</w:t>
      </w:r>
    </w:p>
    <w:p w:rsidR="003517C3" w:rsidRDefault="003517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7C3" w:rsidRDefault="003517C3" w:rsidP="0035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65AE1">
        <w:rPr>
          <w:rFonts w:eastAsia="Times New Roman"/>
        </w:rPr>
        <w:t>Mr. Young</w:t>
      </w:r>
      <w:r>
        <w:rPr>
          <w:rFonts w:eastAsia="Times New Roman"/>
        </w:rPr>
        <w:t xml:space="preserve"> is a loving and devoted husband, father, grandfather, and friend, and he adores his family and</w:t>
      </w:r>
      <w:r w:rsidR="00E65AE1">
        <w:rPr>
          <w:rFonts w:eastAsia="Times New Roman"/>
        </w:rPr>
        <w:t xml:space="preserve"> in turn</w:t>
      </w:r>
      <w:r>
        <w:rPr>
          <w:rFonts w:eastAsia="Times New Roman"/>
        </w:rPr>
        <w:t xml:space="preserve"> brings them great pride; and</w:t>
      </w:r>
    </w:p>
    <w:p w:rsidR="003517C3" w:rsidRDefault="003517C3" w:rsidP="0035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7C3" w:rsidRDefault="003517C3" w:rsidP="003517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role model in the community, he is loved and respected by all who know him, and he never hesitates to help those in need; and</w:t>
      </w:r>
    </w:p>
    <w:p w:rsidR="003517C3" w:rsidRDefault="003517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CDF" w:rsidRDefault="007E2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517C3">
        <w:rPr>
          <w:rFonts w:eastAsia="Times New Roman"/>
        </w:rPr>
        <w:t>the members of the South Carolina Senate greatly appreciate the dedication and commitment of Mr. Jimmy Young to serving the people and the State of South Carolina</w:t>
      </w:r>
      <w:r>
        <w:rPr>
          <w:rFonts w:eastAsia="Times New Roman"/>
        </w:rPr>
        <w:t>.  Now, therefore,</w:t>
      </w:r>
    </w:p>
    <w:p w:rsidR="007E2CDF" w:rsidRDefault="007E2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CDF" w:rsidRDefault="007E2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E2CDF" w:rsidRDefault="007E2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CDF" w:rsidRDefault="007E2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</w:t>
      </w:r>
      <w:r w:rsidR="003517C3">
        <w:rPr>
          <w:rFonts w:eastAsia="Times New Roman"/>
        </w:rPr>
        <w:t>the members of the South Carolina Senate, by this resolution, recognize Mr. Jimmy Young, honor him for his hard work, dedication, and commitment to the</w:t>
      </w:r>
      <w:r w:rsidR="00605799">
        <w:rPr>
          <w:rFonts w:eastAsia="Times New Roman"/>
        </w:rPr>
        <w:t xml:space="preserve"> community of</w:t>
      </w:r>
      <w:r w:rsidR="003517C3">
        <w:rPr>
          <w:rFonts w:eastAsia="Times New Roman"/>
        </w:rPr>
        <w:t xml:space="preserve"> St. Luke and the State of South Carolina, and wish him continued blessings and success in all of his future endeavors</w:t>
      </w:r>
      <w:r>
        <w:rPr>
          <w:rFonts w:eastAsia="Times New Roman"/>
        </w:rPr>
        <w:t>.</w:t>
      </w:r>
    </w:p>
    <w:p w:rsidR="007E2CDF" w:rsidRDefault="007E2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2CDF" w:rsidRPr="00522CE0" w:rsidRDefault="007E2C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517C3">
        <w:rPr>
          <w:rFonts w:eastAsia="Times New Roman"/>
        </w:rPr>
        <w:t>Mr. Jimmy Young</w:t>
      </w:r>
      <w:r>
        <w:rPr>
          <w:rFonts w:eastAsia="Times New Roman"/>
        </w:rPr>
        <w:t>.</w:t>
      </w:r>
    </w:p>
    <w:p w:rsidR="00B817CC" w:rsidRDefault="00F96C6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263FE" w:rsidRDefault="003263FE" w:rsidP="003263FE">
      <w:pPr>
        <w:suppressAutoHyphens/>
        <w:jc w:val="both"/>
        <w:rPr>
          <w:rFonts w:eastAsia="Times New Roman"/>
        </w:rPr>
      </w:pPr>
    </w:p>
    <w:sectPr w:rsidR="003263FE" w:rsidSect="003263F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2CDF" w:rsidRDefault="007E2CDF" w:rsidP="00522CE0">
      <w:r>
        <w:separator/>
      </w:r>
    </w:p>
  </w:endnote>
  <w:endnote w:type="continuationSeparator" w:id="0">
    <w:p w:rsidR="007E2CDF" w:rsidRDefault="007E2CD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CF93EA-EDEA-4094-9E41-3D57AED36924}"/>
    <w:embedBold r:id="rId2" w:fontKey="{78E3D8DB-6B0E-4A62-8F8F-8A67260D8F8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A0B3C0-A7DA-4AED-8CE8-D98D1476032E}"/>
    <w:embedBold r:id="rId4" w:fontKey="{9D8218B5-1B3B-422A-BF62-5B9851F71C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44816F-1821-4173-9223-AE82B0E44B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3FE" w:rsidRPr="00296E02" w:rsidRDefault="003263FE" w:rsidP="00296E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71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2CDF" w:rsidRDefault="007E2CDF" w:rsidP="00522CE0">
      <w:r>
        <w:separator/>
      </w:r>
    </w:p>
  </w:footnote>
  <w:footnote w:type="continuationSeparator" w:id="0">
    <w:p w:rsidR="007E2CDF" w:rsidRDefault="007E2CD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JIMM.KMM.RAS"/>
    <w:docVar w:name="CoverAttorneyInitials" w:val="KMM"/>
    <w:docVar w:name="CoverAttorneyLastName" w:val="Moffitt"/>
    <w:docVar w:name="CoverBillType" w:val="r"/>
    <w:docVar w:name="CoverSenator" w:val="RAS"/>
    <w:docVar w:name="dvBillNumber" w:val="1075"/>
    <w:docVar w:name="dvBillNumberPrefix" w:val="S. "/>
    <w:docVar w:name="dvOriginalBody" w:val="Senate"/>
    <w:docVar w:name="fulldraftpath" w:val="L:\S-RES\RAS\011JIMM.KMM.RAS.DOCX"/>
    <w:docVar w:name="NameofBody" w:val="S"/>
    <w:docVar w:name="vgroup2" w:val="S-RES"/>
  </w:docVars>
  <w:rsids>
    <w:rsidRoot w:val="007E2CDF"/>
    <w:rsid w:val="00042AC1"/>
    <w:rsid w:val="00046516"/>
    <w:rsid w:val="00072458"/>
    <w:rsid w:val="0007601D"/>
    <w:rsid w:val="00084810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96E02"/>
    <w:rsid w:val="002C1321"/>
    <w:rsid w:val="002C2031"/>
    <w:rsid w:val="002C5896"/>
    <w:rsid w:val="002D3BED"/>
    <w:rsid w:val="00307C2B"/>
    <w:rsid w:val="00315D04"/>
    <w:rsid w:val="003263FE"/>
    <w:rsid w:val="003517C3"/>
    <w:rsid w:val="00383247"/>
    <w:rsid w:val="003D6E2B"/>
    <w:rsid w:val="003E7597"/>
    <w:rsid w:val="00413EBF"/>
    <w:rsid w:val="0044020F"/>
    <w:rsid w:val="00450668"/>
    <w:rsid w:val="00454138"/>
    <w:rsid w:val="004662FC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5799"/>
    <w:rsid w:val="006A1802"/>
    <w:rsid w:val="006C0CBB"/>
    <w:rsid w:val="006C74EA"/>
    <w:rsid w:val="006F56CF"/>
    <w:rsid w:val="00720D40"/>
    <w:rsid w:val="007318D4"/>
    <w:rsid w:val="00765784"/>
    <w:rsid w:val="007A4390"/>
    <w:rsid w:val="007E2CDF"/>
    <w:rsid w:val="007E5CB7"/>
    <w:rsid w:val="008039A4"/>
    <w:rsid w:val="008314D2"/>
    <w:rsid w:val="00870F6F"/>
    <w:rsid w:val="008B2F42"/>
    <w:rsid w:val="008B5117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057A"/>
    <w:rsid w:val="00A02011"/>
    <w:rsid w:val="00A4011E"/>
    <w:rsid w:val="00A86015"/>
    <w:rsid w:val="00A9594E"/>
    <w:rsid w:val="00AE59C8"/>
    <w:rsid w:val="00AF71ED"/>
    <w:rsid w:val="00B10098"/>
    <w:rsid w:val="00B5790D"/>
    <w:rsid w:val="00B817CC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00ED2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5AE1"/>
    <w:rsid w:val="00E76AD9"/>
    <w:rsid w:val="00E86EE2"/>
    <w:rsid w:val="00E91E2F"/>
    <w:rsid w:val="00EA3546"/>
    <w:rsid w:val="00EB47AE"/>
    <w:rsid w:val="00EC34E1"/>
    <w:rsid w:val="00F0234A"/>
    <w:rsid w:val="00F05CF2"/>
    <w:rsid w:val="00F105DC"/>
    <w:rsid w:val="00F51241"/>
    <w:rsid w:val="00F52959"/>
    <w:rsid w:val="00F55884"/>
    <w:rsid w:val="00F96C6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850994E-BF81-4924-96D1-C40DCC488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263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075_202002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75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20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3</Pages>
  <Words>349</Words>
  <Characters>1994</Characters>
  <Application>Microsoft Office Word</Application>
  <DocSecurity>0</DocSecurity>
  <Lines>16</Lines>
  <Paragraphs>4</Paragraphs>
  <ScaleCrop>false</ScaleCrop>
  <Company> 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1075: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2020-02-07T14:32:00Z</dcterms:created>
  <dcterms:modified xsi:type="dcterms:W3CDTF">2020-02-07T14:32:00Z</dcterms:modified>
</cp:coreProperties>
</file>