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CEE" w:rsidRDefault="00A51CEE" w:rsidP="00A51CEE">
      <w:pPr>
        <w:widowControl w:val="0"/>
        <w:jc w:val="center"/>
      </w:pPr>
      <w:r w:rsidRPr="00A51CEE">
        <w:rPr>
          <w:b/>
        </w:rPr>
        <w:t>South Carolina General Assembly</w:t>
      </w:r>
    </w:p>
    <w:p w:rsidR="00A51CEE" w:rsidRDefault="00A51CEE" w:rsidP="00A51CEE">
      <w:pPr>
        <w:widowControl w:val="0"/>
        <w:jc w:val="center"/>
      </w:pPr>
      <w:r>
        <w:t>123rd Session, 2019-2020</w:t>
      </w:r>
    </w:p>
    <w:p w:rsidR="00A51CEE" w:rsidRDefault="00A51CEE" w:rsidP="00A51CEE">
      <w:pPr>
        <w:widowControl w:val="0"/>
        <w:jc w:val="left"/>
      </w:pPr>
    </w:p>
    <w:p w:rsidR="00A51CEE" w:rsidRDefault="00A51CEE" w:rsidP="00A51CEE">
      <w:pPr>
        <w:widowControl w:val="0"/>
        <w:jc w:val="left"/>
        <w:rPr>
          <w:b/>
        </w:rPr>
      </w:pPr>
      <w:r w:rsidRPr="00A51CEE">
        <w:rPr>
          <w:b/>
        </w:rPr>
        <w:t>H. 3049</w:t>
      </w:r>
    </w:p>
    <w:p w:rsidR="00A51CEE" w:rsidRDefault="00A51CEE" w:rsidP="00A51CEE">
      <w:pPr>
        <w:widowControl w:val="0"/>
        <w:jc w:val="left"/>
        <w:rPr>
          <w:b/>
        </w:rPr>
      </w:pPr>
    </w:p>
    <w:p w:rsidR="00A51CEE" w:rsidRDefault="00A51CEE" w:rsidP="00A51CEE">
      <w:pPr>
        <w:widowControl w:val="0"/>
        <w:jc w:val="left"/>
      </w:pPr>
      <w:r w:rsidRPr="00A51CEE">
        <w:rPr>
          <w:b/>
        </w:rPr>
        <w:t>STATUS INFORMATION</w:t>
      </w:r>
    </w:p>
    <w:p w:rsidR="00A51CEE" w:rsidRDefault="00A51CEE" w:rsidP="00A51CEE">
      <w:pPr>
        <w:widowControl w:val="0"/>
        <w:jc w:val="left"/>
      </w:pPr>
    </w:p>
    <w:p w:rsidR="00A51CEE" w:rsidRDefault="00A51CEE" w:rsidP="00A51CEE">
      <w:pPr>
        <w:widowControl w:val="0"/>
        <w:jc w:val="left"/>
      </w:pPr>
      <w:r>
        <w:t>General Bill</w:t>
      </w:r>
    </w:p>
    <w:p w:rsidR="00A51CEE" w:rsidRDefault="00CD371A" w:rsidP="00A51CEE">
      <w:pPr>
        <w:widowControl w:val="0"/>
        <w:jc w:val="left"/>
      </w:pPr>
      <w:r>
        <w:t>Sponsors: Reps. McCravy and Ligon</w:t>
      </w:r>
    </w:p>
    <w:p w:rsidR="00A51CEE" w:rsidRDefault="00A51CEE" w:rsidP="00A51CEE">
      <w:pPr>
        <w:widowControl w:val="0"/>
        <w:jc w:val="left"/>
      </w:pPr>
      <w:r>
        <w:t>Document Path: l:\council\bills\agm\19457wab19.docx</w:t>
      </w:r>
    </w:p>
    <w:p w:rsidR="00A51CEE" w:rsidRDefault="00A51CEE" w:rsidP="00A51CEE">
      <w:pPr>
        <w:widowControl w:val="0"/>
        <w:jc w:val="left"/>
      </w:pPr>
    </w:p>
    <w:p w:rsidR="008234B7" w:rsidRDefault="008234B7" w:rsidP="00A51CEE">
      <w:pPr>
        <w:widowControl w:val="0"/>
        <w:jc w:val="left"/>
      </w:pPr>
      <w:r>
        <w:t>Introduced in the House on January 8, 2019</w:t>
      </w:r>
    </w:p>
    <w:p w:rsidR="008234B7" w:rsidRPr="008234B7" w:rsidRDefault="008234B7" w:rsidP="00A51CEE">
      <w:pPr>
        <w:widowControl w:val="0"/>
        <w:jc w:val="left"/>
      </w:pPr>
      <w:r>
        <w:t xml:space="preserve">Currently residing in the House Committee on </w:t>
      </w:r>
      <w:r w:rsidRPr="008234B7">
        <w:rPr>
          <w:b/>
        </w:rPr>
        <w:t>Education and Public Works</w:t>
      </w:r>
    </w:p>
    <w:p w:rsidR="008234B7" w:rsidRDefault="008234B7" w:rsidP="00A51CEE">
      <w:pPr>
        <w:widowControl w:val="0"/>
        <w:jc w:val="left"/>
      </w:pPr>
    </w:p>
    <w:p w:rsidR="00A51CEE" w:rsidRDefault="00A51CEE" w:rsidP="00A51CEE">
      <w:pPr>
        <w:widowControl w:val="0"/>
        <w:jc w:val="left"/>
      </w:pPr>
      <w:r>
        <w:t xml:space="preserve">Summary: </w:t>
      </w:r>
      <w:r w:rsidR="006B3A7A">
        <w:t>AP testing</w:t>
      </w:r>
    </w:p>
    <w:p w:rsidR="00A51CEE" w:rsidRDefault="00A51CEE" w:rsidP="00A51CEE">
      <w:pPr>
        <w:widowControl w:val="0"/>
        <w:jc w:val="left"/>
      </w:pPr>
    </w:p>
    <w:p w:rsidR="00A51CEE" w:rsidRDefault="00A51CEE" w:rsidP="00A51CEE">
      <w:pPr>
        <w:widowControl w:val="0"/>
        <w:jc w:val="left"/>
      </w:pPr>
    </w:p>
    <w:p w:rsidR="00A51CEE" w:rsidRDefault="00A51CEE" w:rsidP="00A51C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1CEE">
        <w:rPr>
          <w:b/>
        </w:rPr>
        <w:t>HISTORY OF LEGISLATIVE ACTIONS</w:t>
      </w:r>
    </w:p>
    <w:p w:rsidR="00A51CEE" w:rsidRDefault="00A51CEE" w:rsidP="00A51C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51CEE" w:rsidRPr="00A51CEE" w:rsidRDefault="00A51CEE" w:rsidP="00A51C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1CEE">
        <w:rPr>
          <w:u w:val="single"/>
        </w:rPr>
        <w:tab/>
        <w:t>Date</w:t>
      </w:r>
      <w:r w:rsidRPr="00A51CEE">
        <w:rPr>
          <w:u w:val="single"/>
        </w:rPr>
        <w:tab/>
        <w:t>Body</w:t>
      </w:r>
      <w:r w:rsidRPr="00A51CEE">
        <w:rPr>
          <w:u w:val="single"/>
        </w:rPr>
        <w:tab/>
        <w:t>Action Description with journal page number</w:t>
      </w:r>
      <w:r w:rsidRPr="00A51CEE">
        <w:rPr>
          <w:u w:val="single"/>
        </w:rPr>
        <w:tab/>
      </w:r>
    </w:p>
    <w:p w:rsidR="00C9334A" w:rsidRDefault="00C9334A" w:rsidP="00C933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464D72">
        <w:t>Prefiled</w:t>
      </w:r>
    </w:p>
    <w:p w:rsidR="00C9334A" w:rsidRDefault="00C9334A" w:rsidP="00C933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464D72">
        <w:t xml:space="preserve">Referred to Committee on </w:t>
      </w:r>
      <w:r w:rsidRPr="00464D72">
        <w:rPr>
          <w:b/>
        </w:rPr>
        <w:t>Education and Public Works</w:t>
      </w:r>
    </w:p>
    <w:p w:rsidR="00C9334A" w:rsidRDefault="00C9334A" w:rsidP="00C933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464D72">
        <w:t>Introduced and read first time (</w:t>
      </w:r>
      <w:hyperlink r:id="rId7" w:history="1">
        <w:r w:rsidRPr="00464D72">
          <w:rPr>
            <w:rStyle w:val="Hyperlink"/>
          </w:rPr>
          <w:t>House Journal</w:t>
        </w:r>
        <w:r w:rsidRPr="00464D72">
          <w:rPr>
            <w:rStyle w:val="Hyperlink"/>
          </w:rPr>
          <w:noBreakHyphen/>
          <w:t>page 68</w:t>
        </w:r>
      </w:hyperlink>
      <w:r w:rsidRPr="00464D72">
        <w:t>)</w:t>
      </w:r>
    </w:p>
    <w:p w:rsidR="00C9334A" w:rsidRDefault="00C9334A" w:rsidP="00C933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464D72">
        <w:t>Referred to Co</w:t>
      </w:r>
      <w:r>
        <w:t xml:space="preserve">mmittee on </w:t>
      </w:r>
      <w:r w:rsidRPr="00464D72">
        <w:rPr>
          <w:b/>
        </w:rPr>
        <w:t>Education and Public Works</w:t>
      </w:r>
      <w:r w:rsidRPr="00464D72">
        <w:t xml:space="preserve"> (</w:t>
      </w:r>
      <w:hyperlink r:id="rId8" w:history="1">
        <w:r w:rsidRPr="00464D72">
          <w:rPr>
            <w:rStyle w:val="Hyperlink"/>
          </w:rPr>
          <w:t>House Journal</w:t>
        </w:r>
        <w:r w:rsidRPr="00464D72">
          <w:rPr>
            <w:rStyle w:val="Hyperlink"/>
          </w:rPr>
          <w:noBreakHyphen/>
          <w:t>page 68</w:t>
        </w:r>
      </w:hyperlink>
      <w:r w:rsidRPr="00464D72">
        <w:t>)</w:t>
      </w:r>
    </w:p>
    <w:p w:rsidR="00C9334A" w:rsidRDefault="00C9334A" w:rsidP="00C933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1CEE" w:rsidRDefault="00A51CEE" w:rsidP="00A51C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51CEE">
          <w:rPr>
            <w:rStyle w:val="Hyperlink"/>
          </w:rPr>
          <w:t>legislative information</w:t>
        </w:r>
      </w:hyperlink>
      <w:r>
        <w:t xml:space="preserve"> at the website</w:t>
      </w:r>
    </w:p>
    <w:p w:rsidR="00A51CEE" w:rsidRDefault="00A51CEE" w:rsidP="00A51C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1CEE" w:rsidRPr="00A51CEE" w:rsidRDefault="00A51CEE" w:rsidP="00A51C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1CEE" w:rsidRDefault="00A51CEE" w:rsidP="00A51CEE">
      <w:pPr>
        <w:widowControl w:val="0"/>
        <w:jc w:val="left"/>
      </w:pPr>
      <w:r w:rsidRPr="00A51CEE">
        <w:rPr>
          <w:b/>
        </w:rPr>
        <w:t>VERSIONS OF THIS BILL</w:t>
      </w:r>
    </w:p>
    <w:p w:rsidR="00A51CEE" w:rsidRDefault="00A51CEE" w:rsidP="00A51CEE">
      <w:pPr>
        <w:widowControl w:val="0"/>
        <w:jc w:val="left"/>
      </w:pPr>
    </w:p>
    <w:p w:rsidR="00A51CEE" w:rsidRDefault="00BD1A69" w:rsidP="00A51CEE">
      <w:pPr>
        <w:widowControl w:val="0"/>
        <w:jc w:val="left"/>
      </w:pPr>
      <w:hyperlink r:id="rId10" w:history="1">
        <w:r w:rsidR="00A51CEE">
          <w:rPr>
            <w:rStyle w:val="Hyperlink"/>
          </w:rPr>
          <w:t>12/18/2018</w:t>
        </w:r>
      </w:hyperlink>
    </w:p>
    <w:p w:rsidR="00A51CEE" w:rsidRDefault="00A51CEE" w:rsidP="00A51CEE"/>
    <w:p w:rsidR="00A51CEE" w:rsidRDefault="00A51CEE" w:rsidP="00A51CEE">
      <w:pPr>
        <w:sectPr w:rsidR="00A51CEE" w:rsidSect="00A51CE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D3E37" w:rsidRDefault="006D3E37" w:rsidP="0021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5DF" w:rsidRDefault="002165DF" w:rsidP="0021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5DF" w:rsidRDefault="002165DF" w:rsidP="0021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5DF" w:rsidRDefault="002165DF" w:rsidP="0021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5DF" w:rsidRDefault="002165DF" w:rsidP="0021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5DF" w:rsidRDefault="002165DF" w:rsidP="0021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5DF" w:rsidRDefault="002165DF" w:rsidP="0021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3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515C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C0C" w:rsidRPr="0051104E" w:rsidRDefault="002B7C0C" w:rsidP="002B7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1104E">
        <w:t>TO AMEND THE CODE OF LAWS OF SOUTH CAROLINA, 1976, BY ADDING SECTION 59</w:t>
      </w:r>
      <w:r w:rsidR="003C7416">
        <w:noBreakHyphen/>
      </w:r>
      <w:r w:rsidRPr="0051104E">
        <w:t>63</w:t>
      </w:r>
      <w:r w:rsidR="003C7416">
        <w:noBreakHyphen/>
      </w:r>
      <w:r w:rsidRPr="0051104E">
        <w:t>105 SO AS TO PROVIDE THAT BEGINNING WITH THE 201</w:t>
      </w:r>
      <w:r>
        <w:t>9</w:t>
      </w:r>
      <w:r w:rsidR="003C7416">
        <w:noBreakHyphen/>
      </w:r>
      <w:r w:rsidRPr="0051104E">
        <w:t>20</w:t>
      </w:r>
      <w:r>
        <w:t>20</w:t>
      </w:r>
      <w:r w:rsidRPr="0051104E">
        <w:t xml:space="preserve"> SCHOOL YEAR, PUBLIC SCHOOL DISTRICTS SHALL MAKE ADVANCED PLACEMENT TESTING AND CERTAIN OTHER TESTING AVAILABLE TO HOME SCHOOL STUDENTS RESIDING IN THE DISTRICT </w:t>
      </w:r>
      <w:r>
        <w:t>IF</w:t>
      </w:r>
      <w:r w:rsidRPr="0051104E">
        <w:t xml:space="preserve"> THE TESTS ARE MADE AVAILABLE TO STUDENTS ATTENDING PUBLIC SCHOOLS IN THE DISTRICTS, AND TO PROVIDE RELATED DUTIES OF SCHOOL BOARDS AND THE STATE DEPARTMENT OF EDUCATION.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515CE" w:rsidRDefault="005515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515CE" w:rsidRDefault="005515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C0C" w:rsidRPr="0051104E" w:rsidRDefault="005515CE" w:rsidP="002B7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B7C0C" w:rsidRPr="0051104E">
        <w:t>Article 1, Chapter 63, Title 59 of the 1976 Code is amended by adding:</w:t>
      </w:r>
    </w:p>
    <w:p w:rsidR="002B7C0C" w:rsidRPr="0051104E" w:rsidRDefault="002B7C0C" w:rsidP="002B7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C0C" w:rsidRPr="0051104E" w:rsidRDefault="002B7C0C" w:rsidP="002B7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1104E">
        <w:t>“Section 59</w:t>
      </w:r>
      <w:r w:rsidR="003C7416">
        <w:noBreakHyphen/>
      </w:r>
      <w:r w:rsidRPr="0051104E">
        <w:t>63</w:t>
      </w:r>
      <w:r w:rsidR="003C7416">
        <w:noBreakHyphen/>
      </w:r>
      <w:r w:rsidRPr="0051104E">
        <w:t>105.</w:t>
      </w:r>
      <w:r>
        <w:tab/>
      </w:r>
      <w:r w:rsidRPr="0051104E">
        <w:t>(A)</w:t>
      </w:r>
      <w:r>
        <w:tab/>
        <w:t>Beginning with the 2019</w:t>
      </w:r>
      <w:r w:rsidR="003C7416">
        <w:noBreakHyphen/>
      </w:r>
      <w:r>
        <w:t>2020 School Y</w:t>
      </w:r>
      <w:r w:rsidR="000D4367">
        <w:t>ear,</w:t>
      </w:r>
      <w:r w:rsidRPr="0051104E">
        <w:t xml:space="preserve"> </w:t>
      </w:r>
      <w:r w:rsidR="00CC7B68">
        <w:t>each public school district</w:t>
      </w:r>
      <w:r w:rsidRPr="0051104E">
        <w:t xml:space="preserve"> shall make the following tests available to students receiving home instruction pursuant </w:t>
      </w:r>
      <w:r w:rsidR="00F93F58">
        <w:t xml:space="preserve">to </w:t>
      </w:r>
      <w:r w:rsidRPr="0051104E">
        <w:t>Section 59</w:t>
      </w:r>
      <w:r w:rsidR="003C7416">
        <w:noBreakHyphen/>
      </w:r>
      <w:r w:rsidRPr="0051104E">
        <w:t>63</w:t>
      </w:r>
      <w:r w:rsidR="003C7416">
        <w:noBreakHyphen/>
      </w:r>
      <w:r w:rsidRPr="0051104E">
        <w:t>100 if the test is made available to students attending public schools in the district:</w:t>
      </w:r>
    </w:p>
    <w:p w:rsidR="002B7C0C" w:rsidRPr="0051104E" w:rsidRDefault="002B7C0C" w:rsidP="002B7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1104E">
        <w:tab/>
        <w:t>(1)</w:t>
      </w:r>
      <w:r>
        <w:tab/>
      </w:r>
      <w:r w:rsidRPr="0051104E">
        <w:t>Advanced Placement testing;</w:t>
      </w:r>
    </w:p>
    <w:p w:rsidR="002B7C0C" w:rsidRPr="0051104E" w:rsidRDefault="002B7C0C" w:rsidP="002B7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1104E">
        <w:tab/>
        <w:t>(2)</w:t>
      </w:r>
      <w:r>
        <w:tab/>
      </w:r>
      <w:r w:rsidRPr="0051104E">
        <w:t>Preliminary Scholastic Aptitude Test/National Merit Scholarship Qualifying test;</w:t>
      </w:r>
    </w:p>
    <w:p w:rsidR="002B7C0C" w:rsidRPr="0051104E" w:rsidRDefault="002B7C0C" w:rsidP="002B7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1104E">
        <w:tab/>
        <w:t>(3)</w:t>
      </w:r>
      <w:r>
        <w:tab/>
      </w:r>
      <w:r w:rsidRPr="0051104E">
        <w:t>Pre</w:t>
      </w:r>
      <w:r w:rsidR="003C7416">
        <w:noBreakHyphen/>
      </w:r>
      <w:r w:rsidRPr="0051104E">
        <w:t>ACT test; and</w:t>
      </w:r>
    </w:p>
    <w:p w:rsidR="002B7C0C" w:rsidRPr="0051104E" w:rsidRDefault="002B7C0C" w:rsidP="002B7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1104E">
        <w:tab/>
        <w:t>(4)</w:t>
      </w:r>
      <w:r>
        <w:tab/>
      </w:r>
      <w:r w:rsidRPr="0051104E">
        <w:t>College and career readiness assessments and summative assessments as administered pursuant to Section 59</w:t>
      </w:r>
      <w:r w:rsidR="003C7416">
        <w:noBreakHyphen/>
      </w:r>
      <w:r w:rsidRPr="0051104E">
        <w:t>18</w:t>
      </w:r>
      <w:r w:rsidR="003C7416">
        <w:noBreakHyphen/>
      </w:r>
      <w:r w:rsidRPr="0051104E">
        <w:t>325.</w:t>
      </w:r>
    </w:p>
    <w:p w:rsidR="002B7C0C" w:rsidRPr="0051104E" w:rsidRDefault="002B7C0C" w:rsidP="002B7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</w:r>
      <w:r w:rsidR="000D4367">
        <w:t>Public</w:t>
      </w:r>
      <w:r w:rsidRPr="0051104E">
        <w:t xml:space="preserve"> school </w:t>
      </w:r>
      <w:r w:rsidR="00F93F58">
        <w:t>district</w:t>
      </w:r>
      <w:r w:rsidR="000D4367">
        <w:t>s</w:t>
      </w:r>
      <w:r w:rsidRPr="0051104E">
        <w:t xml:space="preserve"> also shall:</w:t>
      </w:r>
    </w:p>
    <w:p w:rsidR="002B7C0C" w:rsidRPr="0051104E" w:rsidRDefault="002B7C0C" w:rsidP="002B7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1104E">
        <w:lastRenderedPageBreak/>
        <w:tab/>
      </w:r>
      <w:r>
        <w:tab/>
      </w:r>
      <w:r w:rsidRPr="0051104E">
        <w:t>(1)</w:t>
      </w:r>
      <w:r>
        <w:tab/>
      </w:r>
      <w:r w:rsidRPr="0051104E">
        <w:t xml:space="preserve">adopt written policies that specify the date by which these students shall register to participate in testing provided in subsection (A); and </w:t>
      </w:r>
    </w:p>
    <w:p w:rsidR="002B7C0C" w:rsidRPr="0051104E" w:rsidRDefault="002B7C0C" w:rsidP="002B7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1104E">
        <w:tab/>
        <w:t>(2)</w:t>
      </w:r>
      <w:r>
        <w:tab/>
      </w:r>
      <w:r w:rsidR="00F93F58">
        <w:t xml:space="preserve">notify </w:t>
      </w:r>
      <w:r w:rsidR="00046A04">
        <w:t xml:space="preserve">parents of students receiving home instruction within their school districts </w:t>
      </w:r>
      <w:r w:rsidR="00F93F58">
        <w:t>of the</w:t>
      </w:r>
      <w:r w:rsidRPr="0051104E">
        <w:t xml:space="preserve"> registration deadlines in item (1) and the availability of financial assistance to low</w:t>
      </w:r>
      <w:r w:rsidR="003C7416">
        <w:noBreakHyphen/>
      </w:r>
      <w:r w:rsidRPr="0051104E">
        <w:t xml:space="preserve">income and needy students to </w:t>
      </w:r>
      <w:r>
        <w:t>m</w:t>
      </w:r>
      <w:r w:rsidRPr="0051104E">
        <w:t>ake the examinations public</w:t>
      </w:r>
      <w:r>
        <w:t>ly</w:t>
      </w:r>
      <w:r w:rsidRPr="0051104E">
        <w:t xml:space="preserve"> and easily accessible to students receiving home instruction who may qualify to take these exams and assessments.</w:t>
      </w:r>
    </w:p>
    <w:p w:rsidR="002B7C0C" w:rsidRPr="0051104E" w:rsidRDefault="002B7C0C" w:rsidP="002B7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D54A3">
        <w:t>(C)</w:t>
      </w:r>
      <w:r>
        <w:tab/>
      </w:r>
      <w:r w:rsidR="000D4367">
        <w:t>Public</w:t>
      </w:r>
      <w:r w:rsidRPr="0051104E">
        <w:t xml:space="preserve"> </w:t>
      </w:r>
      <w:r w:rsidR="004A13AB">
        <w:t>school districts shall charge students receiving home instruction the same fees, if any, charged to public school students for the same service</w:t>
      </w:r>
      <w:r w:rsidRPr="005D54A3">
        <w:t>.</w:t>
      </w:r>
    </w:p>
    <w:p w:rsidR="005515CE" w:rsidRDefault="002B7C0C" w:rsidP="002B7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1104E">
        <w:t>(D)</w:t>
      </w:r>
      <w:r>
        <w:tab/>
      </w:r>
      <w:r w:rsidRPr="0051104E">
        <w:t>The S</w:t>
      </w:r>
      <w:r w:rsidR="00F93F58">
        <w:t>outh Carolina</w:t>
      </w:r>
      <w:r w:rsidRPr="0051104E">
        <w:t xml:space="preserve"> Department of Education shall create a Homeschool Identification Code to be used for testing provided in subsection (A) for use in differentiating students receiving home instruction from the public school students.”</w:t>
      </w:r>
    </w:p>
    <w:p w:rsidR="005515CE" w:rsidRDefault="005515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15CE" w:rsidRDefault="005515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B7C0C">
        <w:t>2</w:t>
      </w:r>
      <w:r>
        <w:t>.</w:t>
      </w:r>
      <w:r>
        <w:tab/>
        <w:t>This act takes effect upon approval by the Governor.</w:t>
      </w:r>
    </w:p>
    <w:p w:rsidR="00D73D07" w:rsidRDefault="003C7416" w:rsidP="00615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1CEE" w:rsidRDefault="00A51CEE" w:rsidP="00A51CEE">
      <w:pPr>
        <w:suppressAutoHyphens/>
      </w:pPr>
    </w:p>
    <w:sectPr w:rsidR="00A51CEE" w:rsidSect="00A51CE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15CE" w:rsidRDefault="005515CE" w:rsidP="009F0C77">
      <w:r>
        <w:separator/>
      </w:r>
    </w:p>
  </w:endnote>
  <w:endnote w:type="continuationSeparator" w:id="0">
    <w:p w:rsidR="005515CE" w:rsidRDefault="005515C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2589C61-F657-4312-8185-A22505B0CB42}"/>
    <w:embedBold r:id="rId2" w:fontKey="{10DFDCE2-13D3-433D-8F83-7EEAEB65FF3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12B2827-06B5-4B16-A969-28CF2DAA88E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00D52F4-5652-4BD0-9312-05E82CDDF5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3B38CF5-FF64-4BAF-BA9B-45B170BE2B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1CEE" w:rsidRPr="006D3E37" w:rsidRDefault="00A51CEE" w:rsidP="006D3E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B3A7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15CE" w:rsidRDefault="005515CE" w:rsidP="009F0C77">
      <w:r>
        <w:separator/>
      </w:r>
    </w:p>
  </w:footnote>
  <w:footnote w:type="continuationSeparator" w:id="0">
    <w:p w:rsidR="005515CE" w:rsidRDefault="005515C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457WAB19"/>
    <w:docVar w:name="CoverBillType" w:val="b"/>
    <w:docVar w:name="DocPath" w:val="L:\Council\bills\AGM\19457WAB19.DOCX"/>
    <w:docVar w:name="dvBillNumber" w:val="304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515CE"/>
    <w:rsid w:val="00011869"/>
    <w:rsid w:val="00015CD6"/>
    <w:rsid w:val="00046A04"/>
    <w:rsid w:val="000A35F0"/>
    <w:rsid w:val="000D4367"/>
    <w:rsid w:val="000E0100"/>
    <w:rsid w:val="000E1785"/>
    <w:rsid w:val="000F40FA"/>
    <w:rsid w:val="001035F1"/>
    <w:rsid w:val="0010776B"/>
    <w:rsid w:val="00110B68"/>
    <w:rsid w:val="00133E66"/>
    <w:rsid w:val="001435A3"/>
    <w:rsid w:val="00146ED3"/>
    <w:rsid w:val="00151044"/>
    <w:rsid w:val="001B0E70"/>
    <w:rsid w:val="001D08F2"/>
    <w:rsid w:val="001D3A58"/>
    <w:rsid w:val="001D525B"/>
    <w:rsid w:val="001D7F4F"/>
    <w:rsid w:val="00205238"/>
    <w:rsid w:val="002165DF"/>
    <w:rsid w:val="002321B6"/>
    <w:rsid w:val="00250967"/>
    <w:rsid w:val="002543C8"/>
    <w:rsid w:val="0025541D"/>
    <w:rsid w:val="00284AAE"/>
    <w:rsid w:val="002A62A0"/>
    <w:rsid w:val="002B7C0C"/>
    <w:rsid w:val="002E5912"/>
    <w:rsid w:val="00301B21"/>
    <w:rsid w:val="00325348"/>
    <w:rsid w:val="0032732C"/>
    <w:rsid w:val="00336AD0"/>
    <w:rsid w:val="0037079A"/>
    <w:rsid w:val="00370874"/>
    <w:rsid w:val="003C4DAB"/>
    <w:rsid w:val="003C7416"/>
    <w:rsid w:val="003D01E8"/>
    <w:rsid w:val="003E5288"/>
    <w:rsid w:val="003F6D79"/>
    <w:rsid w:val="0041760A"/>
    <w:rsid w:val="00417C01"/>
    <w:rsid w:val="004403BD"/>
    <w:rsid w:val="00452EAC"/>
    <w:rsid w:val="00461441"/>
    <w:rsid w:val="004809EE"/>
    <w:rsid w:val="004A13AB"/>
    <w:rsid w:val="004E7D54"/>
    <w:rsid w:val="005273C6"/>
    <w:rsid w:val="00530A69"/>
    <w:rsid w:val="00545593"/>
    <w:rsid w:val="005515CE"/>
    <w:rsid w:val="00556EBF"/>
    <w:rsid w:val="00577C6C"/>
    <w:rsid w:val="005A62FE"/>
    <w:rsid w:val="005C2FE2"/>
    <w:rsid w:val="005E2BC9"/>
    <w:rsid w:val="00605102"/>
    <w:rsid w:val="0061556F"/>
    <w:rsid w:val="006215AA"/>
    <w:rsid w:val="006349B3"/>
    <w:rsid w:val="006646B0"/>
    <w:rsid w:val="00673F67"/>
    <w:rsid w:val="006913C9"/>
    <w:rsid w:val="0069470D"/>
    <w:rsid w:val="006B3A7A"/>
    <w:rsid w:val="006D3E37"/>
    <w:rsid w:val="006D58AA"/>
    <w:rsid w:val="00734F00"/>
    <w:rsid w:val="007A70AE"/>
    <w:rsid w:val="008234B7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1CEE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9334A"/>
    <w:rsid w:val="00CC6B7B"/>
    <w:rsid w:val="00CC7B68"/>
    <w:rsid w:val="00CD2089"/>
    <w:rsid w:val="00CD371A"/>
    <w:rsid w:val="00D73A67"/>
    <w:rsid w:val="00D73D07"/>
    <w:rsid w:val="00D970A9"/>
    <w:rsid w:val="00DF3845"/>
    <w:rsid w:val="00E41911"/>
    <w:rsid w:val="00E44B57"/>
    <w:rsid w:val="00E80C8A"/>
    <w:rsid w:val="00E92EEF"/>
    <w:rsid w:val="00EB104E"/>
    <w:rsid w:val="00EF2368"/>
    <w:rsid w:val="00F002A2"/>
    <w:rsid w:val="00F20BEB"/>
    <w:rsid w:val="00F24442"/>
    <w:rsid w:val="00F32EA5"/>
    <w:rsid w:val="00F50AE3"/>
    <w:rsid w:val="00F655B7"/>
    <w:rsid w:val="00F656BA"/>
    <w:rsid w:val="00F67CF1"/>
    <w:rsid w:val="00F728AA"/>
    <w:rsid w:val="00F840F0"/>
    <w:rsid w:val="00F93F58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C1102F-3B7F-47FC-9349-AD2CE7423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46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6B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1C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049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49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52C430-8B98-43D6-BC4D-FC7AAB72F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C8E9439D.dotm</Template>
  <TotalTime>0</TotalTime>
  <Pages>3</Pages>
  <Words>436</Words>
  <Characters>2492</Characters>
  <Application>Microsoft Office Word</Application>
  <DocSecurity>0</DocSecurity>
  <Lines>92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3049: AP testing - South Carolina Legislature Online</dc:title>
  <dc:creator>Angie Morgan</dc:creator>
  <cp:lastModifiedBy>S Volk</cp:lastModifiedBy>
  <cp:revision>2</cp:revision>
  <cp:lastPrinted>2018-12-18T15:50:00Z</cp:lastPrinted>
  <dcterms:created xsi:type="dcterms:W3CDTF">2019-01-23T17:58:00Z</dcterms:created>
  <dcterms:modified xsi:type="dcterms:W3CDTF">2019-01-23T17:58:00Z</dcterms:modified>
</cp:coreProperties>
</file>