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480" w:rsidRDefault="00730480" w:rsidP="00730480">
      <w:pPr>
        <w:widowControl w:val="0"/>
        <w:jc w:val="center"/>
      </w:pPr>
      <w:r w:rsidRPr="00730480">
        <w:rPr>
          <w:b/>
        </w:rPr>
        <w:t>South Carolina General Assembly</w:t>
      </w:r>
    </w:p>
    <w:p w:rsidR="00730480" w:rsidRDefault="00730480" w:rsidP="00730480">
      <w:pPr>
        <w:widowControl w:val="0"/>
        <w:jc w:val="center"/>
      </w:pPr>
      <w:r>
        <w:t>123rd Session, 2019-2020</w:t>
      </w:r>
    </w:p>
    <w:p w:rsidR="00730480" w:rsidRDefault="00730480" w:rsidP="00730480">
      <w:pPr>
        <w:widowControl w:val="0"/>
        <w:jc w:val="left"/>
      </w:pPr>
    </w:p>
    <w:p w:rsidR="00730480" w:rsidRDefault="00730480" w:rsidP="00730480">
      <w:pPr>
        <w:widowControl w:val="0"/>
        <w:jc w:val="left"/>
        <w:rPr>
          <w:b/>
        </w:rPr>
      </w:pPr>
      <w:r w:rsidRPr="00730480">
        <w:rPr>
          <w:b/>
        </w:rPr>
        <w:t>S.</w:t>
      </w:r>
      <w:r>
        <w:rPr>
          <w:b/>
        </w:rPr>
        <w:t xml:space="preserve"> </w:t>
      </w:r>
      <w:r w:rsidRPr="00730480">
        <w:rPr>
          <w:b/>
        </w:rPr>
        <w:t>347</w:t>
      </w:r>
    </w:p>
    <w:p w:rsidR="00730480" w:rsidRDefault="00730480" w:rsidP="00730480">
      <w:pPr>
        <w:widowControl w:val="0"/>
        <w:jc w:val="left"/>
        <w:rPr>
          <w:b/>
        </w:rPr>
      </w:pPr>
    </w:p>
    <w:p w:rsidR="00730480" w:rsidRDefault="00730480" w:rsidP="00730480">
      <w:pPr>
        <w:widowControl w:val="0"/>
        <w:jc w:val="left"/>
      </w:pPr>
      <w:r w:rsidRPr="00730480">
        <w:rPr>
          <w:b/>
        </w:rPr>
        <w:t>STATUS INFORMATION</w:t>
      </w:r>
    </w:p>
    <w:p w:rsidR="00730480" w:rsidRDefault="00730480" w:rsidP="00730480">
      <w:pPr>
        <w:widowControl w:val="0"/>
        <w:jc w:val="left"/>
      </w:pPr>
    </w:p>
    <w:p w:rsidR="00730480" w:rsidRDefault="00730480" w:rsidP="00730480">
      <w:pPr>
        <w:widowControl w:val="0"/>
        <w:jc w:val="left"/>
      </w:pPr>
      <w:r>
        <w:t>Concurrent Resolution</w:t>
      </w:r>
    </w:p>
    <w:p w:rsidR="00730480" w:rsidRDefault="00730480" w:rsidP="00730480">
      <w:pPr>
        <w:widowControl w:val="0"/>
        <w:jc w:val="left"/>
      </w:pPr>
      <w:r>
        <w:t>Sponsors: Senator Hembree</w:t>
      </w:r>
    </w:p>
    <w:p w:rsidR="00730480" w:rsidRDefault="00730480" w:rsidP="00730480">
      <w:pPr>
        <w:widowControl w:val="0"/>
        <w:jc w:val="left"/>
      </w:pPr>
      <w:r>
        <w:t>Document Path: l:\council\bills\rm\1062wab19.docx</w:t>
      </w:r>
    </w:p>
    <w:p w:rsidR="00730480" w:rsidRDefault="00730480" w:rsidP="00730480">
      <w:pPr>
        <w:widowControl w:val="0"/>
        <w:jc w:val="left"/>
      </w:pPr>
    </w:p>
    <w:p w:rsidR="00E6656F" w:rsidRDefault="00E6656F" w:rsidP="00730480">
      <w:pPr>
        <w:widowControl w:val="0"/>
        <w:jc w:val="left"/>
      </w:pPr>
      <w:r>
        <w:t>Introduced in the Senate on January 8, 2019</w:t>
      </w:r>
    </w:p>
    <w:p w:rsidR="00E6656F" w:rsidRDefault="00E6656F" w:rsidP="00730480">
      <w:pPr>
        <w:widowControl w:val="0"/>
        <w:jc w:val="left"/>
      </w:pPr>
      <w:r>
        <w:t>Introduced in the House on January 15, 2019</w:t>
      </w:r>
    </w:p>
    <w:p w:rsidR="00E6656F" w:rsidRDefault="00E6656F" w:rsidP="00730480">
      <w:pPr>
        <w:widowControl w:val="0"/>
        <w:jc w:val="left"/>
      </w:pPr>
      <w:r>
        <w:t>Adopted by the General Assembly on January 15, 2019</w:t>
      </w:r>
    </w:p>
    <w:p w:rsidR="00E6656F" w:rsidRDefault="00E6656F" w:rsidP="00730480">
      <w:pPr>
        <w:widowControl w:val="0"/>
        <w:jc w:val="left"/>
      </w:pPr>
    </w:p>
    <w:p w:rsidR="00730480" w:rsidRDefault="00730480" w:rsidP="00730480">
      <w:pPr>
        <w:widowControl w:val="0"/>
        <w:jc w:val="left"/>
      </w:pPr>
      <w:r>
        <w:t xml:space="preserve">Summary: </w:t>
      </w:r>
      <w:r w:rsidR="006E5458">
        <w:t>North Myrtle Beach High School Volleyball Team</w:t>
      </w:r>
    </w:p>
    <w:p w:rsidR="00730480" w:rsidRDefault="00730480" w:rsidP="00730480">
      <w:pPr>
        <w:widowControl w:val="0"/>
        <w:jc w:val="left"/>
      </w:pPr>
    </w:p>
    <w:p w:rsidR="00730480" w:rsidRDefault="00730480" w:rsidP="00730480">
      <w:pPr>
        <w:widowControl w:val="0"/>
        <w:jc w:val="left"/>
      </w:pPr>
    </w:p>
    <w:p w:rsidR="00730480" w:rsidRDefault="00730480" w:rsidP="007304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480">
        <w:rPr>
          <w:b/>
        </w:rPr>
        <w:t>HISTORY OF LEGISLATIVE ACTIONS</w:t>
      </w:r>
    </w:p>
    <w:p w:rsidR="00730480" w:rsidRDefault="00730480" w:rsidP="007304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0480" w:rsidRPr="00730480" w:rsidRDefault="00730480" w:rsidP="007304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480">
        <w:rPr>
          <w:u w:val="single"/>
        </w:rPr>
        <w:tab/>
        <w:t>Date</w:t>
      </w:r>
      <w:r w:rsidRPr="00730480">
        <w:rPr>
          <w:u w:val="single"/>
        </w:rPr>
        <w:tab/>
        <w:t>Body</w:t>
      </w:r>
      <w:r w:rsidRPr="00730480">
        <w:rPr>
          <w:u w:val="single"/>
        </w:rPr>
        <w:tab/>
        <w:t>Action Description with journal page number</w:t>
      </w:r>
      <w:r w:rsidRPr="00730480">
        <w:rPr>
          <w:u w:val="single"/>
        </w:rPr>
        <w:tab/>
      </w:r>
    </w:p>
    <w:p w:rsidR="00CA1057" w:rsidRDefault="00CA1057" w:rsidP="00CA1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0B09F8">
        <w:t>Int</w:t>
      </w:r>
      <w:r>
        <w:t xml:space="preserve">roduced, adopted, sent to House </w:t>
      </w:r>
      <w:r w:rsidRPr="000B09F8">
        <w:t>(</w:t>
      </w:r>
      <w:hyperlink r:id="rId7" w:history="1">
        <w:r w:rsidRPr="000B09F8">
          <w:rPr>
            <w:rStyle w:val="Hyperlink"/>
          </w:rPr>
          <w:t>Senate Journal</w:t>
        </w:r>
        <w:r w:rsidRPr="000B09F8">
          <w:rPr>
            <w:rStyle w:val="Hyperlink"/>
          </w:rPr>
          <w:noBreakHyphen/>
          <w:t>page 194</w:t>
        </w:r>
      </w:hyperlink>
      <w:r w:rsidRPr="000B09F8">
        <w:t>)</w:t>
      </w:r>
    </w:p>
    <w:p w:rsidR="00CA1057" w:rsidRDefault="00CA1057" w:rsidP="00CA1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B09F8">
        <w:t>Introduced, ado</w:t>
      </w:r>
      <w:r>
        <w:t xml:space="preserve">pted, returned with concurrence </w:t>
      </w:r>
      <w:r w:rsidRPr="000B09F8">
        <w:t>(</w:t>
      </w:r>
      <w:hyperlink r:id="rId8" w:history="1">
        <w:r w:rsidRPr="000B09F8">
          <w:rPr>
            <w:rStyle w:val="Hyperlink"/>
          </w:rPr>
          <w:t>House Journal</w:t>
        </w:r>
        <w:r w:rsidRPr="000B09F8">
          <w:rPr>
            <w:rStyle w:val="Hyperlink"/>
          </w:rPr>
          <w:noBreakHyphen/>
          <w:t>page 67</w:t>
        </w:r>
      </w:hyperlink>
      <w:r w:rsidRPr="000B09F8">
        <w:t>)</w:t>
      </w:r>
    </w:p>
    <w:p w:rsidR="00CA1057" w:rsidRDefault="00CA1057" w:rsidP="00CA1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0480" w:rsidRDefault="00730480" w:rsidP="00730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0480">
          <w:rPr>
            <w:rStyle w:val="Hyperlink"/>
          </w:rPr>
          <w:t>legislative information</w:t>
        </w:r>
      </w:hyperlink>
      <w:r>
        <w:t xml:space="preserve"> at the website</w:t>
      </w:r>
    </w:p>
    <w:p w:rsidR="00730480" w:rsidRDefault="00730480" w:rsidP="00730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480" w:rsidRPr="00730480" w:rsidRDefault="00730480" w:rsidP="00730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480" w:rsidRDefault="00730480" w:rsidP="00730480">
      <w:r w:rsidRPr="00730480">
        <w:rPr>
          <w:b/>
        </w:rPr>
        <w:t>VERSIONS OF THIS BILL</w:t>
      </w:r>
    </w:p>
    <w:p w:rsidR="00730480" w:rsidRDefault="00730480" w:rsidP="00730480"/>
    <w:p w:rsidR="00730480" w:rsidRDefault="00C4635A" w:rsidP="00730480">
      <w:hyperlink r:id="rId10" w:history="1">
        <w:r w:rsidR="00730480">
          <w:rPr>
            <w:rStyle w:val="Hyperlink"/>
          </w:rPr>
          <w:t>1/8/2019</w:t>
        </w:r>
      </w:hyperlink>
    </w:p>
    <w:p w:rsidR="00730480" w:rsidRDefault="00730480" w:rsidP="00730480"/>
    <w:p w:rsidR="00730480" w:rsidRDefault="00730480" w:rsidP="00730480">
      <w:pPr>
        <w:sectPr w:rsidR="00730480" w:rsidSect="007304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6B18" w:rsidRDefault="00E36B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60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BD9" w:rsidRDefault="00C27D7A" w:rsidP="00CA7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7BD9">
        <w:t>SALUTE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651E3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8113A8" w:rsidRPr="008113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5651E3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CA7BD9">
        <w:rPr>
          <w:rFonts w:eastAsiaTheme="minorHAnsi"/>
          <w:color w:val="000000" w:themeColor="text1"/>
          <w:szCs w:val="22"/>
          <w:u w:color="000000" w:themeColor="text1"/>
        </w:rPr>
        <w:t xml:space="preserve"> CLASS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8F9" w:rsidRDefault="00F7160F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C28F9">
        <w:t xml:space="preserve">well prepared for the challenge, the </w:t>
      </w:r>
      <w:r w:rsidR="009807EB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 w:rsidR="003C28F9">
        <w:t xml:space="preserve"> High School volleyball team powered its way to the 201</w:t>
      </w:r>
      <w:r w:rsidR="009807EB">
        <w:t>8</w:t>
      </w:r>
      <w:r w:rsidR="003C28F9">
        <w:t xml:space="preserve"> </w:t>
      </w:r>
      <w:r w:rsidR="003C28F9">
        <w:rPr>
          <w:rFonts w:eastAsiaTheme="minorHAnsi"/>
          <w:color w:val="000000" w:themeColor="text1"/>
          <w:szCs w:val="22"/>
          <w:u w:color="000000" w:themeColor="text1"/>
        </w:rPr>
        <w:t xml:space="preserve">Class AAAA State Championship title, </w:t>
      </w:r>
      <w:r w:rsidR="003C28F9">
        <w:t xml:space="preserve">defeating </w:t>
      </w:r>
      <w:r w:rsidR="00D13EF2">
        <w:t xml:space="preserve">a strong </w:t>
      </w:r>
      <w:r w:rsidR="009807EB">
        <w:t>Pickens</w:t>
      </w:r>
      <w:r w:rsidR="003C28F9">
        <w:t xml:space="preserve"> </w:t>
      </w:r>
      <w:r w:rsidR="00D13EF2">
        <w:t xml:space="preserve">squad </w:t>
      </w:r>
      <w:r w:rsidR="00235B5A">
        <w:t>3</w:t>
      </w:r>
      <w:r w:rsidR="008113A8">
        <w:noBreakHyphen/>
      </w:r>
      <w:r w:rsidR="00235B5A">
        <w:t xml:space="preserve">1 </w:t>
      </w:r>
      <w:r w:rsidR="003C28F9">
        <w:t>on November 1</w:t>
      </w:r>
      <w:r w:rsidR="00235B5A">
        <w:t>0</w:t>
      </w:r>
      <w:r w:rsidR="003C28F9">
        <w:t>, 201</w:t>
      </w:r>
      <w:r w:rsidR="00235B5A">
        <w:t>8</w:t>
      </w:r>
      <w:r w:rsidR="003C28F9">
        <w:t xml:space="preserve">, at </w:t>
      </w:r>
      <w:r w:rsidR="00235B5A">
        <w:t>White Knoll</w:t>
      </w:r>
      <w:r w:rsidR="003C28F9">
        <w:t xml:space="preserve"> High School</w:t>
      </w:r>
      <w:r w:rsidR="003C28F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</w:t>
      </w:r>
      <w:r w:rsidR="00036FD5">
        <w:rPr>
          <w:color w:val="000000" w:themeColor="text1"/>
          <w:u w:color="000000" w:themeColor="text1"/>
        </w:rPr>
        <w:t>Chiefs</w:t>
      </w:r>
      <w:r w:rsidR="004127DF">
        <w:rPr>
          <w:color w:val="000000" w:themeColor="text1"/>
          <w:u w:color="000000" w:themeColor="text1"/>
        </w:rPr>
        <w:t xml:space="preserve"> (24</w:t>
      </w:r>
      <w:r w:rsidR="008113A8">
        <w:rPr>
          <w:color w:val="000000" w:themeColor="text1"/>
          <w:u w:color="000000" w:themeColor="text1"/>
        </w:rPr>
        <w:noBreakHyphen/>
      </w:r>
      <w:r w:rsidR="004127DF">
        <w:rPr>
          <w:color w:val="000000" w:themeColor="text1"/>
          <w:u w:color="000000" w:themeColor="text1"/>
        </w:rPr>
        <w:t>5)</w:t>
      </w:r>
      <w:r>
        <w:rPr>
          <w:color w:val="000000" w:themeColor="text1"/>
          <w:u w:color="000000" w:themeColor="text1"/>
        </w:rPr>
        <w:t xml:space="preserve">, </w:t>
      </w:r>
      <w:r w:rsidR="00036FD5">
        <w:rPr>
          <w:color w:val="000000" w:themeColor="text1"/>
          <w:u w:color="000000" w:themeColor="text1"/>
        </w:rPr>
        <w:t>thirsting for their first state title since 2012</w:t>
      </w:r>
      <w:r>
        <w:rPr>
          <w:color w:val="000000" w:themeColor="text1"/>
          <w:u w:color="000000" w:themeColor="text1"/>
        </w:rPr>
        <w:t>, packed up the top trophy at the state competition</w:t>
      </w:r>
      <w:r w:rsidR="003513C4">
        <w:rPr>
          <w:color w:val="000000" w:themeColor="text1"/>
          <w:u w:color="000000" w:themeColor="text1"/>
        </w:rPr>
        <w:t xml:space="preserve"> and left their opponents in the dust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3C28F9" w:rsidRPr="00327D1B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determination, </w:t>
      </w:r>
      <w:r w:rsidR="00FF7D1A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FF7D1A">
        <w:rPr>
          <w:rFonts w:eastAsiaTheme="minorHAnsi"/>
          <w:color w:val="000000" w:themeColor="text1"/>
          <w:szCs w:val="22"/>
          <w:u w:color="000000" w:themeColor="text1"/>
        </w:rPr>
        <w:t>Alex Sing and Assistant Coach Eva Irwin bui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lt their volleyball program into a championship </w:t>
      </w:r>
      <w:r w:rsidR="00FF7D1A">
        <w:rPr>
          <w:rFonts w:eastAsiaTheme="minorHAnsi"/>
          <w:color w:val="000000" w:themeColor="text1"/>
          <w:szCs w:val="22"/>
          <w:u w:color="000000" w:themeColor="text1"/>
        </w:rPr>
        <w:t xml:space="preserve">machine </w:t>
      </w:r>
      <w:r>
        <w:rPr>
          <w:rFonts w:eastAsiaTheme="minorHAnsi"/>
          <w:color w:val="000000" w:themeColor="text1"/>
          <w:szCs w:val="22"/>
          <w:u w:color="000000" w:themeColor="text1"/>
        </w:rPr>
        <w:t>and plan to keep it that way; and</w:t>
      </w:r>
    </w:p>
    <w:p w:rsidR="003D5789" w:rsidRDefault="003D578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D5789" w:rsidRDefault="003D578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although the Lady Chiefs will lose three seniors 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 xml:space="preserve">at the close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this 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 xml:space="preserve">school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year, eleven juniors will return 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 xml:space="preserve">next year </w:t>
      </w:r>
      <w:r>
        <w:rPr>
          <w:rFonts w:eastAsiaTheme="minorHAnsi"/>
          <w:color w:val="000000" w:themeColor="text1"/>
          <w:szCs w:val="22"/>
          <w:u w:color="000000" w:themeColor="text1"/>
        </w:rPr>
        <w:t>to make them a formidable c</w:t>
      </w:r>
      <w:r w:rsidR="009B77F2">
        <w:rPr>
          <w:rFonts w:eastAsiaTheme="minorHAnsi"/>
          <w:color w:val="000000" w:themeColor="text1"/>
          <w:szCs w:val="22"/>
          <w:u w:color="000000" w:themeColor="text1"/>
        </w:rPr>
        <w:t>hallenge to all comers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565142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 w:rsidR="00565142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44E4" w:rsidRDefault="00D644E4" w:rsidP="00D64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 w:rsidR="00D644E4">
        <w:rPr>
          <w:rFonts w:eastAsiaTheme="minorHAnsi"/>
          <w:color w:val="000000" w:themeColor="text1"/>
          <w:szCs w:val="22"/>
          <w:u w:color="000000" w:themeColor="text1"/>
        </w:rPr>
        <w:t>General Assembly, 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 this resolution, </w:t>
      </w:r>
      <w:r>
        <w:t>salute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C037E">
        <w:rPr>
          <w:rFonts w:eastAsiaTheme="minorHAnsi"/>
          <w:color w:val="000000" w:themeColor="text1"/>
          <w:szCs w:val="22"/>
          <w:u w:color="000000" w:themeColor="text1"/>
        </w:rPr>
        <w:t xml:space="preserve">North Myrtle Beach </w:t>
      </w:r>
      <w:r>
        <w:rPr>
          <w:rFonts w:eastAsiaTheme="minorHAnsi"/>
          <w:color w:val="000000" w:themeColor="text1"/>
          <w:szCs w:val="22"/>
          <w:u w:color="000000" w:themeColor="text1"/>
        </w:rPr>
        <w:t>High School volleyball team for its outstanding season and congratulate the team</w:t>
      </w:r>
      <w:r w:rsidR="008113A8" w:rsidRPr="008113A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7C037E">
        <w:rPr>
          <w:rFonts w:eastAsiaTheme="minorHAnsi"/>
          <w:color w:val="000000" w:themeColor="text1"/>
          <w:szCs w:val="22"/>
          <w:u w:color="000000" w:themeColor="text1"/>
        </w:rPr>
        <w:t>8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AAAA State Championship title.</w:t>
      </w: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28F9" w:rsidRDefault="003C28F9" w:rsidP="003C2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8E09B5">
        <w:rPr>
          <w:rFonts w:eastAsiaTheme="minorHAnsi"/>
          <w:color w:val="000000" w:themeColor="text1"/>
          <w:szCs w:val="22"/>
          <w:u w:color="000000" w:themeColor="text1"/>
        </w:rPr>
        <w:t>Trevor Strawderman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</w:t>
      </w:r>
      <w:r w:rsidR="008E09B5">
        <w:rPr>
          <w:rFonts w:eastAsiaTheme="minorHAnsi"/>
          <w:color w:val="000000" w:themeColor="text1"/>
          <w:szCs w:val="22"/>
          <w:u w:color="000000" w:themeColor="text1"/>
        </w:rPr>
        <w:t xml:space="preserve">Alex Sing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8E09B5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2B14A5" w:rsidRDefault="008113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0480" w:rsidRDefault="00730480" w:rsidP="00730480">
      <w:pPr>
        <w:suppressAutoHyphens/>
      </w:pPr>
    </w:p>
    <w:sectPr w:rsidR="00730480" w:rsidSect="0073048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60F" w:rsidRDefault="00F7160F" w:rsidP="009F0C77">
      <w:r>
        <w:separator/>
      </w:r>
    </w:p>
  </w:endnote>
  <w:endnote w:type="continuationSeparator" w:id="0">
    <w:p w:rsidR="00F7160F" w:rsidRDefault="00F716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FD0C49-024F-4C2B-AF10-793DC0C08C5C}"/>
    <w:embedBold r:id="rId2" w:fontKey="{8E740A8A-778B-458A-96EC-EC7CE6269A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DD3AC9-4064-461A-8A50-6A10C73D93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45883B-D7CC-4EDB-A586-2CD8C45B0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481CE8-A798-42AE-9CDB-0986837F1A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480" w:rsidRPr="00E36B18" w:rsidRDefault="00730480" w:rsidP="00E36B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10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60F" w:rsidRDefault="00F7160F" w:rsidP="009F0C77">
      <w:r>
        <w:separator/>
      </w:r>
    </w:p>
  </w:footnote>
  <w:footnote w:type="continuationSeparator" w:id="0">
    <w:p w:rsidR="00F7160F" w:rsidRDefault="00F716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62WAB19"/>
    <w:docVar w:name="CoverBillType" w:val="c"/>
    <w:docVar w:name="DocPath" w:val="L:\Council\bills\RM\1062WAB19.DOCX"/>
    <w:docVar w:name="dvBillNumber" w:val="34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160F"/>
    <w:rsid w:val="000263D9"/>
    <w:rsid w:val="00026C9A"/>
    <w:rsid w:val="00036FD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8F6"/>
    <w:rsid w:val="001A4A62"/>
    <w:rsid w:val="001A681E"/>
    <w:rsid w:val="001D08F2"/>
    <w:rsid w:val="002037CA"/>
    <w:rsid w:val="002047A2"/>
    <w:rsid w:val="002321B6"/>
    <w:rsid w:val="00235B5A"/>
    <w:rsid w:val="0023696B"/>
    <w:rsid w:val="00250967"/>
    <w:rsid w:val="002759C5"/>
    <w:rsid w:val="00277DEE"/>
    <w:rsid w:val="00280D88"/>
    <w:rsid w:val="00294ABE"/>
    <w:rsid w:val="0029518E"/>
    <w:rsid w:val="002962EB"/>
    <w:rsid w:val="002A3EB4"/>
    <w:rsid w:val="002B14A5"/>
    <w:rsid w:val="00325348"/>
    <w:rsid w:val="003513C4"/>
    <w:rsid w:val="00393688"/>
    <w:rsid w:val="003C28F9"/>
    <w:rsid w:val="003D411E"/>
    <w:rsid w:val="003D5789"/>
    <w:rsid w:val="003E3C1E"/>
    <w:rsid w:val="003E6148"/>
    <w:rsid w:val="003E7D04"/>
    <w:rsid w:val="00400EAA"/>
    <w:rsid w:val="004127DF"/>
    <w:rsid w:val="0041760A"/>
    <w:rsid w:val="004203D7"/>
    <w:rsid w:val="00422245"/>
    <w:rsid w:val="00474969"/>
    <w:rsid w:val="004809EE"/>
    <w:rsid w:val="004B2A8B"/>
    <w:rsid w:val="004D08EF"/>
    <w:rsid w:val="00511EE9"/>
    <w:rsid w:val="00521E00"/>
    <w:rsid w:val="00543700"/>
    <w:rsid w:val="00565142"/>
    <w:rsid w:val="005651E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458"/>
    <w:rsid w:val="006F3F76"/>
    <w:rsid w:val="00730480"/>
    <w:rsid w:val="00753C04"/>
    <w:rsid w:val="00756946"/>
    <w:rsid w:val="00757F80"/>
    <w:rsid w:val="00771EEC"/>
    <w:rsid w:val="00786819"/>
    <w:rsid w:val="007A325A"/>
    <w:rsid w:val="007C037E"/>
    <w:rsid w:val="007C3099"/>
    <w:rsid w:val="007E72BE"/>
    <w:rsid w:val="007F1523"/>
    <w:rsid w:val="007F509E"/>
    <w:rsid w:val="007F5799"/>
    <w:rsid w:val="007F6947"/>
    <w:rsid w:val="008113A8"/>
    <w:rsid w:val="00834A12"/>
    <w:rsid w:val="00872729"/>
    <w:rsid w:val="008E09B5"/>
    <w:rsid w:val="008F4429"/>
    <w:rsid w:val="00932670"/>
    <w:rsid w:val="00933113"/>
    <w:rsid w:val="009352BB"/>
    <w:rsid w:val="009807EB"/>
    <w:rsid w:val="00990668"/>
    <w:rsid w:val="009B397B"/>
    <w:rsid w:val="009B77F2"/>
    <w:rsid w:val="009F0C77"/>
    <w:rsid w:val="009F4DD1"/>
    <w:rsid w:val="00A64E80"/>
    <w:rsid w:val="00A741D9"/>
    <w:rsid w:val="00A85589"/>
    <w:rsid w:val="00A9741D"/>
    <w:rsid w:val="00AB0576"/>
    <w:rsid w:val="00AD4B17"/>
    <w:rsid w:val="00B175AD"/>
    <w:rsid w:val="00B26FA6"/>
    <w:rsid w:val="00B741CB"/>
    <w:rsid w:val="00B87AF8"/>
    <w:rsid w:val="00B934F3"/>
    <w:rsid w:val="00BB6347"/>
    <w:rsid w:val="00BD2134"/>
    <w:rsid w:val="00C038D8"/>
    <w:rsid w:val="00C045DD"/>
    <w:rsid w:val="00C27D7A"/>
    <w:rsid w:val="00C3136F"/>
    <w:rsid w:val="00C3483A"/>
    <w:rsid w:val="00C74E9D"/>
    <w:rsid w:val="00C82FD3"/>
    <w:rsid w:val="00CA1057"/>
    <w:rsid w:val="00CA7BD9"/>
    <w:rsid w:val="00CC6B7B"/>
    <w:rsid w:val="00CD3619"/>
    <w:rsid w:val="00CF4447"/>
    <w:rsid w:val="00D13EF2"/>
    <w:rsid w:val="00D239F9"/>
    <w:rsid w:val="00D24C61"/>
    <w:rsid w:val="00D405E7"/>
    <w:rsid w:val="00D40DD2"/>
    <w:rsid w:val="00D41D56"/>
    <w:rsid w:val="00D6260D"/>
    <w:rsid w:val="00D644E4"/>
    <w:rsid w:val="00D6662B"/>
    <w:rsid w:val="00D95E2F"/>
    <w:rsid w:val="00D970A9"/>
    <w:rsid w:val="00DB3AC0"/>
    <w:rsid w:val="00DC6813"/>
    <w:rsid w:val="00DE68F0"/>
    <w:rsid w:val="00DF3845"/>
    <w:rsid w:val="00DF7E17"/>
    <w:rsid w:val="00E36B18"/>
    <w:rsid w:val="00E6656F"/>
    <w:rsid w:val="00EA0D62"/>
    <w:rsid w:val="00EB00A2"/>
    <w:rsid w:val="00EB1BF3"/>
    <w:rsid w:val="00EF3EEE"/>
    <w:rsid w:val="00F149A7"/>
    <w:rsid w:val="00F50BAF"/>
    <w:rsid w:val="00F52C10"/>
    <w:rsid w:val="00F7160F"/>
    <w:rsid w:val="00F81FFD"/>
    <w:rsid w:val="00F85228"/>
    <w:rsid w:val="00F907F7"/>
    <w:rsid w:val="00FB6773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6DB21E-1A7A-4569-8603-E15D8828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2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04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7_201901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7C9DF-6318-4CA4-AC16-8C965CD2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3</Pages>
  <Words>456</Words>
  <Characters>2377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347: North Myrtle Beach High School Volleyball Team - South Carolina Legislature Online</dc:title>
  <dc:subject/>
  <dc:creator>Rosanne McDowell</dc:creator>
  <cp:keywords/>
  <dc:description/>
  <cp:lastModifiedBy>S Volk</cp:lastModifiedBy>
  <cp:revision>2</cp:revision>
  <cp:lastPrinted>2018-12-18T20:46:00Z</cp:lastPrinted>
  <dcterms:created xsi:type="dcterms:W3CDTF">2019-02-07T15:48:00Z</dcterms:created>
  <dcterms:modified xsi:type="dcterms:W3CDTF">2019-02-07T15:48:00Z</dcterms:modified>
</cp:coreProperties>
</file>