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BC4" w:rsidRDefault="003D6BC4" w:rsidP="003D6BC4">
      <w:pPr>
        <w:widowControl w:val="0"/>
        <w:jc w:val="center"/>
      </w:pPr>
      <w:r w:rsidRPr="003D6BC4">
        <w:rPr>
          <w:b/>
        </w:rPr>
        <w:t>South Carolina General Assembly</w:t>
      </w:r>
    </w:p>
    <w:p w:rsidR="003D6BC4" w:rsidRDefault="003D6BC4" w:rsidP="003D6BC4">
      <w:pPr>
        <w:widowControl w:val="0"/>
        <w:jc w:val="center"/>
      </w:pPr>
      <w:r>
        <w:t>123rd Session, 2019-2020</w:t>
      </w:r>
    </w:p>
    <w:p w:rsidR="003D6BC4" w:rsidRDefault="003D6BC4" w:rsidP="003D6BC4">
      <w:pPr>
        <w:widowControl w:val="0"/>
        <w:jc w:val="left"/>
      </w:pPr>
    </w:p>
    <w:p w:rsidR="003D6BC4" w:rsidRDefault="003D6BC4" w:rsidP="003D6BC4">
      <w:pPr>
        <w:widowControl w:val="0"/>
        <w:jc w:val="left"/>
        <w:rPr>
          <w:b/>
        </w:rPr>
      </w:pPr>
      <w:r w:rsidRPr="003D6BC4">
        <w:rPr>
          <w:b/>
        </w:rPr>
        <w:t>H. 3490</w:t>
      </w:r>
    </w:p>
    <w:p w:rsidR="003D6BC4" w:rsidRDefault="003D6BC4" w:rsidP="003D6BC4">
      <w:pPr>
        <w:widowControl w:val="0"/>
        <w:jc w:val="left"/>
        <w:rPr>
          <w:b/>
        </w:rPr>
      </w:pPr>
    </w:p>
    <w:p w:rsidR="003D6BC4" w:rsidRDefault="003D6BC4" w:rsidP="003D6BC4">
      <w:pPr>
        <w:widowControl w:val="0"/>
        <w:jc w:val="left"/>
      </w:pPr>
      <w:r w:rsidRPr="003D6BC4">
        <w:rPr>
          <w:b/>
        </w:rPr>
        <w:t>STATUS INFORMATION</w:t>
      </w:r>
    </w:p>
    <w:p w:rsidR="003D6BC4" w:rsidRDefault="003D6BC4" w:rsidP="003D6BC4">
      <w:pPr>
        <w:widowControl w:val="0"/>
        <w:jc w:val="left"/>
      </w:pPr>
    </w:p>
    <w:p w:rsidR="003D6BC4" w:rsidRDefault="003D6BC4" w:rsidP="003D6BC4">
      <w:pPr>
        <w:widowControl w:val="0"/>
        <w:jc w:val="left"/>
      </w:pPr>
      <w:r>
        <w:t>House Resolution</w:t>
      </w:r>
    </w:p>
    <w:p w:rsidR="003D6BC4" w:rsidRDefault="00B2590F" w:rsidP="003D6BC4">
      <w:pPr>
        <w:widowControl w:val="0"/>
        <w:jc w:val="left"/>
      </w:pPr>
      <w:r>
        <w:t>Sponsors: Reps. Bernstein, Finlay, Alexander, Allison, Anderson, Atkinson, Bailey, Bales, Ballentine, Bamberg, Bannister, Bennett,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3D6BC4" w:rsidRDefault="003D6BC4" w:rsidP="003D6BC4">
      <w:pPr>
        <w:widowControl w:val="0"/>
        <w:jc w:val="left"/>
      </w:pPr>
      <w:r>
        <w:t>Document Path: l:\council\bills\rm\1033zw19.docx</w:t>
      </w:r>
    </w:p>
    <w:p w:rsidR="003D6BC4" w:rsidRDefault="003D6BC4" w:rsidP="003D6BC4">
      <w:pPr>
        <w:widowControl w:val="0"/>
        <w:jc w:val="left"/>
      </w:pPr>
    </w:p>
    <w:p w:rsidR="003D6BC4" w:rsidRDefault="003D6BC4" w:rsidP="003D6BC4">
      <w:pPr>
        <w:widowControl w:val="0"/>
        <w:jc w:val="left"/>
      </w:pPr>
      <w:r>
        <w:t>Introduced in the House on January 15, 2019</w:t>
      </w:r>
    </w:p>
    <w:p w:rsidR="003D6BC4" w:rsidRDefault="003D6BC4" w:rsidP="003D6BC4">
      <w:pPr>
        <w:widowControl w:val="0"/>
        <w:jc w:val="left"/>
      </w:pPr>
      <w:r>
        <w:t>Adopted by the House on January 15, 2019</w:t>
      </w:r>
    </w:p>
    <w:p w:rsidR="003D6BC4" w:rsidRDefault="003D6BC4" w:rsidP="003D6BC4">
      <w:pPr>
        <w:widowControl w:val="0"/>
        <w:jc w:val="left"/>
      </w:pPr>
    </w:p>
    <w:p w:rsidR="003D6BC4" w:rsidRDefault="003D6BC4" w:rsidP="003D6BC4">
      <w:pPr>
        <w:widowControl w:val="0"/>
        <w:jc w:val="left"/>
      </w:pPr>
      <w:r>
        <w:t xml:space="preserve">Summary: </w:t>
      </w:r>
      <w:r w:rsidR="002830AF">
        <w:t>Hammond School Football Team</w:t>
      </w:r>
    </w:p>
    <w:p w:rsidR="003D6BC4" w:rsidRDefault="003D6BC4" w:rsidP="003D6BC4">
      <w:pPr>
        <w:widowControl w:val="0"/>
        <w:jc w:val="left"/>
      </w:pPr>
    </w:p>
    <w:p w:rsidR="003D6BC4" w:rsidRDefault="003D6BC4" w:rsidP="003D6BC4">
      <w:pPr>
        <w:widowControl w:val="0"/>
        <w:jc w:val="left"/>
      </w:pPr>
    </w:p>
    <w:p w:rsidR="003D6BC4" w:rsidRDefault="003D6BC4" w:rsidP="003D6BC4">
      <w:pPr>
        <w:widowControl w:val="0"/>
        <w:tabs>
          <w:tab w:val="center" w:pos="590"/>
          <w:tab w:val="center" w:pos="1440"/>
          <w:tab w:val="left" w:pos="1872"/>
          <w:tab w:val="left" w:pos="9187"/>
        </w:tabs>
        <w:jc w:val="left"/>
      </w:pPr>
      <w:r w:rsidRPr="003D6BC4">
        <w:rPr>
          <w:b/>
        </w:rPr>
        <w:t>HISTORY OF LEGISLATIVE ACTIONS</w:t>
      </w:r>
    </w:p>
    <w:p w:rsidR="003D6BC4" w:rsidRDefault="003D6BC4" w:rsidP="003D6BC4">
      <w:pPr>
        <w:widowControl w:val="0"/>
        <w:tabs>
          <w:tab w:val="center" w:pos="590"/>
          <w:tab w:val="center" w:pos="1440"/>
          <w:tab w:val="left" w:pos="1872"/>
          <w:tab w:val="left" w:pos="9187"/>
        </w:tabs>
        <w:jc w:val="left"/>
      </w:pPr>
    </w:p>
    <w:p w:rsidR="003D6BC4" w:rsidRPr="003D6BC4" w:rsidRDefault="003D6BC4" w:rsidP="003D6BC4">
      <w:pPr>
        <w:widowControl w:val="0"/>
        <w:tabs>
          <w:tab w:val="center" w:pos="590"/>
          <w:tab w:val="center" w:pos="1440"/>
          <w:tab w:val="left" w:pos="1872"/>
          <w:tab w:val="left" w:pos="9187"/>
        </w:tabs>
        <w:jc w:val="left"/>
      </w:pPr>
      <w:r w:rsidRPr="003D6BC4">
        <w:rPr>
          <w:u w:val="single"/>
        </w:rPr>
        <w:tab/>
        <w:t>Date</w:t>
      </w:r>
      <w:r w:rsidRPr="003D6BC4">
        <w:rPr>
          <w:u w:val="single"/>
        </w:rPr>
        <w:tab/>
        <w:t>Body</w:t>
      </w:r>
      <w:r w:rsidRPr="003D6BC4">
        <w:rPr>
          <w:u w:val="single"/>
        </w:rPr>
        <w:tab/>
        <w:t>Action Description with journal page number</w:t>
      </w:r>
      <w:r w:rsidRPr="003D6BC4">
        <w:rPr>
          <w:u w:val="single"/>
        </w:rPr>
        <w:tab/>
      </w:r>
    </w:p>
    <w:p w:rsidR="00275255" w:rsidRDefault="00275255" w:rsidP="00275255">
      <w:pPr>
        <w:widowControl w:val="0"/>
        <w:tabs>
          <w:tab w:val="right" w:pos="1008"/>
          <w:tab w:val="left" w:pos="1152"/>
          <w:tab w:val="left" w:pos="1872"/>
          <w:tab w:val="left" w:pos="9187"/>
        </w:tabs>
        <w:ind w:left="2088" w:hanging="2088"/>
      </w:pPr>
      <w:r>
        <w:tab/>
        <w:t>1/15/2019</w:t>
      </w:r>
      <w:r>
        <w:tab/>
        <w:t>House</w:t>
      </w:r>
      <w:r>
        <w:tab/>
      </w:r>
      <w:r w:rsidRPr="00D5443F">
        <w:t>Introduced and adopted (</w:t>
      </w:r>
      <w:hyperlink r:id="rId7" w:history="1">
        <w:r w:rsidRPr="00D5443F">
          <w:rPr>
            <w:rStyle w:val="Hyperlink"/>
          </w:rPr>
          <w:t>House Journal</w:t>
        </w:r>
        <w:r w:rsidRPr="00D5443F">
          <w:rPr>
            <w:rStyle w:val="Hyperlink"/>
          </w:rPr>
          <w:noBreakHyphen/>
          <w:t>page 7</w:t>
        </w:r>
      </w:hyperlink>
      <w:r w:rsidRPr="00D5443F">
        <w:t>)</w:t>
      </w:r>
    </w:p>
    <w:p w:rsidR="00275255" w:rsidRDefault="00275255" w:rsidP="00275255">
      <w:pPr>
        <w:widowControl w:val="0"/>
        <w:tabs>
          <w:tab w:val="right" w:pos="1008"/>
          <w:tab w:val="left" w:pos="1152"/>
          <w:tab w:val="left" w:pos="1872"/>
          <w:tab w:val="left" w:pos="9187"/>
        </w:tabs>
        <w:ind w:left="2088" w:hanging="2088"/>
      </w:pPr>
    </w:p>
    <w:p w:rsidR="003D6BC4" w:rsidRDefault="003D6BC4" w:rsidP="003D6B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D6BC4">
          <w:rPr>
            <w:rStyle w:val="Hyperlink"/>
          </w:rPr>
          <w:t>legislative information</w:t>
        </w:r>
      </w:hyperlink>
      <w:r>
        <w:t xml:space="preserve"> at the website</w:t>
      </w:r>
    </w:p>
    <w:p w:rsidR="003D6BC4" w:rsidRDefault="003D6BC4" w:rsidP="003D6BC4">
      <w:pPr>
        <w:widowControl w:val="0"/>
        <w:tabs>
          <w:tab w:val="right" w:pos="1008"/>
          <w:tab w:val="left" w:pos="1152"/>
          <w:tab w:val="left" w:pos="1872"/>
          <w:tab w:val="left" w:pos="9187"/>
        </w:tabs>
        <w:ind w:left="2088" w:hanging="2088"/>
        <w:jc w:val="left"/>
      </w:pPr>
    </w:p>
    <w:p w:rsidR="003D6BC4" w:rsidRPr="003D6BC4" w:rsidRDefault="003D6BC4" w:rsidP="003D6BC4">
      <w:pPr>
        <w:widowControl w:val="0"/>
        <w:tabs>
          <w:tab w:val="right" w:pos="1008"/>
          <w:tab w:val="left" w:pos="1152"/>
          <w:tab w:val="left" w:pos="1872"/>
          <w:tab w:val="left" w:pos="9187"/>
        </w:tabs>
        <w:ind w:left="2088" w:hanging="2088"/>
        <w:jc w:val="left"/>
      </w:pPr>
    </w:p>
    <w:p w:rsidR="003D6BC4" w:rsidRDefault="003D6BC4" w:rsidP="003D6BC4">
      <w:r w:rsidRPr="003D6BC4">
        <w:rPr>
          <w:b/>
        </w:rPr>
        <w:t>VERSIONS OF THIS BILL</w:t>
      </w:r>
    </w:p>
    <w:p w:rsidR="003D6BC4" w:rsidRDefault="003D6BC4" w:rsidP="003D6BC4"/>
    <w:p w:rsidR="003D6BC4" w:rsidRDefault="000968D0" w:rsidP="003D6BC4">
      <w:hyperlink r:id="rId9" w:history="1">
        <w:r w:rsidR="003D6BC4">
          <w:rPr>
            <w:rStyle w:val="Hyperlink"/>
          </w:rPr>
          <w:t>1/15/2019</w:t>
        </w:r>
      </w:hyperlink>
    </w:p>
    <w:p w:rsidR="003D6BC4" w:rsidRDefault="003D6BC4" w:rsidP="003D6BC4"/>
    <w:p w:rsidR="003D6BC4" w:rsidRDefault="003D6BC4" w:rsidP="003D6BC4">
      <w:pPr>
        <w:sectPr w:rsidR="003D6BC4" w:rsidSect="003D6BC4">
          <w:pgSz w:w="12240" w:h="15840" w:code="1"/>
          <w:pgMar w:top="1080" w:right="1440" w:bottom="1080" w:left="1440" w:header="720" w:footer="720" w:gutter="0"/>
          <w:cols w:space="720"/>
          <w:noEndnote/>
          <w:docGrid w:linePitch="360"/>
        </w:sectPr>
      </w:pPr>
    </w:p>
    <w:p w:rsidR="00E13149" w:rsidRDefault="00E131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7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7A" w:rsidRDefault="003D4BE6" w:rsidP="00DB2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B247A">
        <w:t xml:space="preserve">HONOR THE </w:t>
      </w:r>
      <w:r w:rsidR="00C96EEC">
        <w:t>HAMMOND</w:t>
      </w:r>
      <w:r w:rsidR="00DB247A">
        <w:t xml:space="preserve"> SCHOOL FOOTBALL TEAM AND COACHES ON THEIR IMPRESSIVE WIN OF THE 201</w:t>
      </w:r>
      <w:r w:rsidR="00C96EEC">
        <w:t>8</w:t>
      </w:r>
      <w:r w:rsidR="00DB247A">
        <w:t xml:space="preserve"> </w:t>
      </w:r>
      <w:r w:rsidR="00C96EEC">
        <w:t xml:space="preserve">SOUTH CAROLINA INDEPENDENT SCHOOL ASSOCIATION </w:t>
      </w:r>
      <w:r w:rsidR="00DB247A">
        <w:t xml:space="preserve">CLASS </w:t>
      </w:r>
      <w:r w:rsidR="001F5D06">
        <w:t>3</w:t>
      </w:r>
      <w:r w:rsidR="00DB247A">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ED5" w:rsidRDefault="009517DB"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C15B0">
        <w:t>taking control after one play</w:t>
      </w:r>
      <w:r w:rsidR="00073ED5">
        <w:t xml:space="preserve">, the </w:t>
      </w:r>
      <w:r w:rsidR="00DC15B0">
        <w:t xml:space="preserve">Hammond </w:t>
      </w:r>
      <w:r w:rsidR="00073ED5">
        <w:t xml:space="preserve">School football team drove past </w:t>
      </w:r>
      <w:r w:rsidR="00DC15B0">
        <w:t>First Baptist</w:t>
      </w:r>
      <w:r w:rsidR="00073ED5">
        <w:t xml:space="preserve"> </w:t>
      </w:r>
      <w:r w:rsidR="00DC15B0">
        <w:t>40</w:t>
      </w:r>
      <w:r w:rsidR="00062710">
        <w:noBreakHyphen/>
      </w:r>
      <w:r w:rsidR="00DC15B0">
        <w:t>7</w:t>
      </w:r>
      <w:r w:rsidR="00073ED5">
        <w:t xml:space="preserve"> to nail the 201</w:t>
      </w:r>
      <w:r w:rsidR="00DC15B0">
        <w:t>8</w:t>
      </w:r>
      <w:r w:rsidR="00073ED5">
        <w:t xml:space="preserve"> Class </w:t>
      </w:r>
      <w:r w:rsidR="001F5D06">
        <w:t>3</w:t>
      </w:r>
      <w:r w:rsidR="00DC15B0">
        <w:t>A</w:t>
      </w:r>
      <w:r w:rsidR="00073ED5">
        <w:t xml:space="preserve"> State Championship in style; and</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the title contest, </w:t>
      </w:r>
      <w:r w:rsidR="00633CEB">
        <w:t>held on November 17, 2018</w:t>
      </w:r>
      <w:r w:rsidR="008C1584">
        <w:t xml:space="preserve">, </w:t>
      </w:r>
      <w:r w:rsidR="00271012">
        <w:t>Benedict College</w:t>
      </w:r>
      <w:r w:rsidR="00062710" w:rsidRPr="00062710">
        <w:t>’</w:t>
      </w:r>
      <w:r w:rsidR="00271012">
        <w:t>s s</w:t>
      </w:r>
      <w:r>
        <w:t xml:space="preserve">tadium in Columbia echoed with the cheers of exuberant </w:t>
      </w:r>
      <w:r w:rsidR="00271012">
        <w:t>Hammond</w:t>
      </w:r>
      <w:r>
        <w:t xml:space="preserve"> fans, pleased to see their confident predictions of victory realized as a satisfying end to a perfect 1</w:t>
      </w:r>
      <w:r w:rsidR="00271012">
        <w:t>3</w:t>
      </w:r>
      <w:r w:rsidR="00062710">
        <w:noBreakHyphen/>
      </w:r>
      <w:r>
        <w:t xml:space="preserve">0 season. By the end of the title game, the </w:t>
      </w:r>
      <w:r w:rsidR="00271012">
        <w:t>Skyhawks</w:t>
      </w:r>
      <w:r w:rsidR="00062710" w:rsidRPr="00062710">
        <w:t>’</w:t>
      </w:r>
      <w:r>
        <w:t xml:space="preserve"> admirers were already looking with anticipation toward a repeat performance next year; and</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Head Coach </w:t>
      </w:r>
      <w:r w:rsidR="00A13947">
        <w:rPr>
          <w:rFonts w:eastAsiaTheme="minorHAnsi"/>
          <w:color w:val="000000" w:themeColor="text1"/>
          <w:szCs w:val="22"/>
          <w:u w:color="000000" w:themeColor="text1"/>
        </w:rPr>
        <w:t>Erik Kimrey</w:t>
      </w:r>
      <w:r>
        <w:rPr>
          <w:rFonts w:eastAsiaTheme="minorHAnsi"/>
          <w:color w:val="000000" w:themeColor="text1"/>
          <w:szCs w:val="22"/>
          <w:u w:color="000000" w:themeColor="text1"/>
        </w:rPr>
        <w:t xml:space="preserve"> built </w:t>
      </w:r>
      <w:r w:rsidR="00A13947">
        <w:rPr>
          <w:rFonts w:eastAsiaTheme="minorHAnsi"/>
          <w:color w:val="000000" w:themeColor="text1"/>
          <w:szCs w:val="22"/>
          <w:u w:color="000000" w:themeColor="text1"/>
        </w:rPr>
        <w:t>his</w:t>
      </w:r>
      <w:r>
        <w:rPr>
          <w:rFonts w:eastAsiaTheme="minorHAnsi"/>
          <w:color w:val="000000" w:themeColor="text1"/>
          <w:szCs w:val="22"/>
          <w:u w:color="000000" w:themeColor="text1"/>
        </w:rPr>
        <w:t xml:space="preserve"> football program into a championship team that refused to settle for second best; and</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6CD1" w:rsidRDefault="00AA6CD1" w:rsidP="00AA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B3274">
        <w:t>throughout the season</w:t>
      </w:r>
      <w:r>
        <w:t xml:space="preserve">, </w:t>
      </w:r>
      <w:r w:rsidR="00AD2825">
        <w:t xml:space="preserve">the Skyhawks </w:t>
      </w:r>
      <w:r w:rsidR="008F1955">
        <w:t>demonstrated to</w:t>
      </w:r>
      <w:r>
        <w:t xml:space="preserve"> all comers that they had learned this critical lesson</w:t>
      </w:r>
      <w:r w:rsidR="0067548D">
        <w:t xml:space="preserve"> from their coach</w:t>
      </w:r>
      <w:r>
        <w:t>: “Discipline is just choosing between what you want now and what you want most”; and</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955" w:rsidRDefault="008F1955" w:rsidP="008F1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02E5D">
        <w:rPr>
          <w:color w:val="000000" w:themeColor="text1"/>
          <w:u w:color="000000" w:themeColor="text1"/>
        </w:rPr>
        <w:t xml:space="preserve">ith </w:t>
      </w:r>
      <w:r>
        <w:rPr>
          <w:color w:val="000000" w:themeColor="text1"/>
          <w:u w:color="000000" w:themeColor="text1"/>
        </w:rPr>
        <w:t>this</w:t>
      </w:r>
      <w:r w:rsidRPr="00402E5D">
        <w:rPr>
          <w:color w:val="000000" w:themeColor="text1"/>
          <w:u w:color="000000" w:themeColor="text1"/>
        </w:rPr>
        <w:t xml:space="preserve"> </w:t>
      </w:r>
      <w:r>
        <w:rPr>
          <w:color w:val="000000" w:themeColor="text1"/>
          <w:u w:color="000000" w:themeColor="text1"/>
        </w:rPr>
        <w:t xml:space="preserve">championship </w:t>
      </w:r>
      <w:r w:rsidRPr="00402E5D">
        <w:rPr>
          <w:color w:val="000000" w:themeColor="text1"/>
          <w:u w:color="000000" w:themeColor="text1"/>
        </w:rPr>
        <w:t>victory</w:t>
      </w:r>
      <w:r>
        <w:rPr>
          <w:color w:val="000000" w:themeColor="text1"/>
          <w:u w:color="000000" w:themeColor="text1"/>
        </w:rPr>
        <w:t>, Hammond</w:t>
      </w:r>
      <w:r w:rsidRPr="00402E5D">
        <w:rPr>
          <w:color w:val="000000" w:themeColor="text1"/>
          <w:u w:color="000000" w:themeColor="text1"/>
        </w:rPr>
        <w:t xml:space="preserve"> </w:t>
      </w:r>
      <w:r>
        <w:rPr>
          <w:color w:val="000000" w:themeColor="text1"/>
          <w:u w:color="000000" w:themeColor="text1"/>
        </w:rPr>
        <w:t>has taken home</w:t>
      </w:r>
      <w:r w:rsidRPr="00402E5D">
        <w:rPr>
          <w:color w:val="000000" w:themeColor="text1"/>
          <w:u w:color="000000" w:themeColor="text1"/>
        </w:rPr>
        <w:t xml:space="preserve"> </w:t>
      </w:r>
      <w:r>
        <w:rPr>
          <w:color w:val="000000" w:themeColor="text1"/>
          <w:u w:color="000000" w:themeColor="text1"/>
        </w:rPr>
        <w:t xml:space="preserve">sixteen </w:t>
      </w:r>
      <w:r w:rsidRPr="00402E5D">
        <w:rPr>
          <w:color w:val="000000" w:themeColor="text1"/>
          <w:u w:color="000000" w:themeColor="text1"/>
        </w:rPr>
        <w:t>state title</w:t>
      </w:r>
      <w:r>
        <w:rPr>
          <w:color w:val="000000" w:themeColor="text1"/>
          <w:u w:color="000000" w:themeColor="text1"/>
        </w:rPr>
        <w:t>s overall</w:t>
      </w:r>
      <w:r w:rsidRPr="00402E5D">
        <w:rPr>
          <w:color w:val="000000" w:themeColor="text1"/>
          <w:u w:color="000000" w:themeColor="text1"/>
        </w:rPr>
        <w:t xml:space="preserve"> and </w:t>
      </w:r>
      <w:r>
        <w:rPr>
          <w:color w:val="000000" w:themeColor="text1"/>
          <w:u w:color="000000" w:themeColor="text1"/>
        </w:rPr>
        <w:t>won twenty</w:t>
      </w:r>
      <w:r w:rsidR="00062710">
        <w:rPr>
          <w:color w:val="000000" w:themeColor="text1"/>
          <w:u w:color="000000" w:themeColor="text1"/>
        </w:rPr>
        <w:noBreakHyphen/>
      </w:r>
      <w:r>
        <w:rPr>
          <w:color w:val="000000" w:themeColor="text1"/>
          <w:u w:color="000000" w:themeColor="text1"/>
        </w:rPr>
        <w:t>five</w:t>
      </w:r>
      <w:r w:rsidRPr="00402E5D">
        <w:rPr>
          <w:color w:val="000000" w:themeColor="text1"/>
          <w:u w:color="000000" w:themeColor="text1"/>
        </w:rPr>
        <w:t xml:space="preserve"> consecutive games</w:t>
      </w:r>
      <w:r>
        <w:rPr>
          <w:color w:val="000000" w:themeColor="text1"/>
          <w:u w:color="000000" w:themeColor="text1"/>
        </w:rPr>
        <w:t>. In addition, C</w:t>
      </w:r>
      <w:r w:rsidRPr="00402E5D">
        <w:rPr>
          <w:color w:val="000000" w:themeColor="text1"/>
          <w:u w:color="000000" w:themeColor="text1"/>
        </w:rPr>
        <w:t xml:space="preserve">oach </w:t>
      </w:r>
      <w:r>
        <w:rPr>
          <w:color w:val="000000" w:themeColor="text1"/>
          <w:u w:color="000000" w:themeColor="text1"/>
        </w:rPr>
        <w:t>Kimrey has notched his tenth state title since taking over the helm of the school</w:t>
      </w:r>
      <w:r w:rsidR="00062710" w:rsidRPr="00062710">
        <w:rPr>
          <w:color w:val="000000" w:themeColor="text1"/>
          <w:u w:color="000000" w:themeColor="text1"/>
        </w:rPr>
        <w:t>’</w:t>
      </w:r>
      <w:r>
        <w:rPr>
          <w:color w:val="000000" w:themeColor="text1"/>
          <w:u w:color="000000" w:themeColor="text1"/>
        </w:rPr>
        <w:t>s football program in 2004; and</w:t>
      </w:r>
    </w:p>
    <w:p w:rsidR="008F1955" w:rsidRDefault="008F195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w:t>
      </w:r>
      <w:r w:rsidR="009D792D">
        <w:t>Skyhawks</w:t>
      </w:r>
      <w:r>
        <w:t xml:space="preserve"> once again have given their school and community reason to be proud of their accomplishments, and the members of the House of Representatives take great pleasure in adding their collective voice to the many </w:t>
      </w:r>
      <w:r w:rsidR="00FB267B">
        <w:t>accolades</w:t>
      </w:r>
      <w:r>
        <w:t xml:space="preserve"> flowing in to this outstanding group of young athletes. Now, therefore,</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53E" w:rsidRDefault="00073ED5" w:rsidP="00FC7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C753E">
        <w:t xml:space="preserve">honor the Hammond School football team and coaches on their impressive win of the 2018 South Carolina Independent School Association Class </w:t>
      </w:r>
      <w:r w:rsidR="001F5D06">
        <w:t>3</w:t>
      </w:r>
      <w:r w:rsidR="00FC753E">
        <w:t>A State Championship title.</w:t>
      </w: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3ED5" w:rsidRDefault="00073ED5" w:rsidP="0007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Headmaster </w:t>
      </w:r>
      <w:r w:rsidR="00372C22">
        <w:t>Chris Angel</w:t>
      </w:r>
      <w:r>
        <w:t xml:space="preserve"> and Head Coach </w:t>
      </w:r>
      <w:r w:rsidR="00372C22">
        <w:t>Erik Kimrey</w:t>
      </w:r>
      <w:r>
        <w:t xml:space="preserve"> of </w:t>
      </w:r>
      <w:r w:rsidR="00372C22">
        <w:t>Hammond</w:t>
      </w:r>
      <w:r>
        <w:t xml:space="preserve"> School.</w:t>
      </w:r>
    </w:p>
    <w:p w:rsidR="00BB73F2" w:rsidRDefault="000627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6BC4" w:rsidRDefault="003D6BC4" w:rsidP="003D6BC4">
      <w:pPr>
        <w:suppressAutoHyphens/>
      </w:pPr>
    </w:p>
    <w:sectPr w:rsidR="003D6BC4" w:rsidSect="003D6B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7DB" w:rsidRDefault="009517DB" w:rsidP="009F0C77">
      <w:r>
        <w:separator/>
      </w:r>
    </w:p>
  </w:endnote>
  <w:endnote w:type="continuationSeparator" w:id="0">
    <w:p w:rsidR="009517DB" w:rsidRDefault="00951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E6E392-179C-4EA1-908C-E73DC60C1F10}"/>
    <w:embedBold r:id="rId2" w:fontKey="{1915035B-053C-46DD-B8E9-C166CCE74956}"/>
  </w:font>
  <w:font w:name="Calibri">
    <w:panose1 w:val="020F0502020204030204"/>
    <w:charset w:val="00"/>
    <w:family w:val="swiss"/>
    <w:pitch w:val="variable"/>
    <w:sig w:usb0="E0002EFF" w:usb1="C000247B" w:usb2="00000009" w:usb3="00000000" w:csb0="000001FF" w:csb1="00000000"/>
    <w:embedRegular r:id="rId3" w:fontKey="{470C296A-C3DA-4151-A6E9-0C51671C53FC}"/>
  </w:font>
  <w:font w:name="Segoe UI">
    <w:panose1 w:val="020B0502040204020203"/>
    <w:charset w:val="00"/>
    <w:family w:val="swiss"/>
    <w:pitch w:val="variable"/>
    <w:sig w:usb0="E4002EFF" w:usb1="C000E47F" w:usb2="00000009" w:usb3="00000000" w:csb0="000001FF" w:csb1="00000000"/>
    <w:embedRegular r:id="rId4" w:fontKey="{5730FD8E-60B8-410A-AD57-E458E745F217}"/>
  </w:font>
  <w:font w:name="Cambria">
    <w:panose1 w:val="02040503050406030204"/>
    <w:charset w:val="00"/>
    <w:family w:val="roman"/>
    <w:pitch w:val="variable"/>
    <w:sig w:usb0="E00006FF" w:usb1="420024FF" w:usb2="02000000" w:usb3="00000000" w:csb0="0000019F" w:csb1="00000000"/>
    <w:embedRegular r:id="rId5" w:fontKey="{2260291F-34F5-4A46-B4EB-2E6FFFB692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BC4" w:rsidRPr="00E13149" w:rsidRDefault="003D6BC4" w:rsidP="00E13149">
    <w:pPr>
      <w:pStyle w:val="Footer"/>
      <w:tabs>
        <w:tab w:val="clear" w:pos="4680"/>
        <w:tab w:val="clear" w:pos="9360"/>
        <w:tab w:val="center" w:pos="2995"/>
      </w:tabs>
      <w:spacing w:before="120"/>
    </w:pPr>
    <w:r>
      <w:t>[3490]</w:t>
    </w:r>
    <w:r>
      <w:tab/>
    </w:r>
    <w:r>
      <w:fldChar w:fldCharType="begin"/>
    </w:r>
    <w:r>
      <w:instrText xml:space="preserve"> PAGE  \* MERGEFORMAT </w:instrText>
    </w:r>
    <w:r>
      <w:fldChar w:fldCharType="separate"/>
    </w:r>
    <w:r w:rsidR="00B259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7DB" w:rsidRDefault="009517DB" w:rsidP="009F0C77">
      <w:r>
        <w:separator/>
      </w:r>
    </w:p>
  </w:footnote>
  <w:footnote w:type="continuationSeparator" w:id="0">
    <w:p w:rsidR="009517DB" w:rsidRDefault="00951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3ZW19"/>
    <w:docVar w:name="CoverBillType" w:val="r"/>
    <w:docVar w:name="DocPath" w:val="L:\Council\bills\RM\1033ZW19.DOCX"/>
    <w:docVar w:name="dvBillNumber" w:val="3490"/>
    <w:docVar w:name="dvBillNumberPrefix" w:val="H. "/>
    <w:docVar w:name="dvOriginalBody" w:val="House"/>
    <w:docVar w:name="dvSteno" w:val="RM"/>
    <w:docVar w:name="NameofBody" w:val="h"/>
    <w:docVar w:name="vGroup2" w:val="Council"/>
  </w:docVars>
  <w:rsids>
    <w:rsidRoot w:val="009517DB"/>
    <w:rsid w:val="00011869"/>
    <w:rsid w:val="00015CD6"/>
    <w:rsid w:val="00020421"/>
    <w:rsid w:val="00062710"/>
    <w:rsid w:val="00073ED5"/>
    <w:rsid w:val="000E0100"/>
    <w:rsid w:val="000E1785"/>
    <w:rsid w:val="000F40FA"/>
    <w:rsid w:val="001035F1"/>
    <w:rsid w:val="0010776B"/>
    <w:rsid w:val="00133E66"/>
    <w:rsid w:val="001435A3"/>
    <w:rsid w:val="00146ED3"/>
    <w:rsid w:val="00151044"/>
    <w:rsid w:val="001D08F2"/>
    <w:rsid w:val="001D3A58"/>
    <w:rsid w:val="001D525B"/>
    <w:rsid w:val="001D7F4F"/>
    <w:rsid w:val="001E4114"/>
    <w:rsid w:val="001F5D06"/>
    <w:rsid w:val="00205238"/>
    <w:rsid w:val="002321B6"/>
    <w:rsid w:val="00250967"/>
    <w:rsid w:val="002543C8"/>
    <w:rsid w:val="0025541D"/>
    <w:rsid w:val="00271012"/>
    <w:rsid w:val="00275255"/>
    <w:rsid w:val="002830AF"/>
    <w:rsid w:val="00284AAE"/>
    <w:rsid w:val="002E5912"/>
    <w:rsid w:val="00301B21"/>
    <w:rsid w:val="00325348"/>
    <w:rsid w:val="0032732C"/>
    <w:rsid w:val="00336AD0"/>
    <w:rsid w:val="003458BE"/>
    <w:rsid w:val="0037079A"/>
    <w:rsid w:val="00372C22"/>
    <w:rsid w:val="003C4DAB"/>
    <w:rsid w:val="003D01E8"/>
    <w:rsid w:val="003D4BE6"/>
    <w:rsid w:val="003D6BC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CEB"/>
    <w:rsid w:val="0067548D"/>
    <w:rsid w:val="006913C9"/>
    <w:rsid w:val="0069470D"/>
    <w:rsid w:val="006D58AA"/>
    <w:rsid w:val="006D769E"/>
    <w:rsid w:val="00734F00"/>
    <w:rsid w:val="0075065B"/>
    <w:rsid w:val="007A70AE"/>
    <w:rsid w:val="008362E8"/>
    <w:rsid w:val="0085786E"/>
    <w:rsid w:val="008A1768"/>
    <w:rsid w:val="008A489F"/>
    <w:rsid w:val="008C1584"/>
    <w:rsid w:val="008F0F33"/>
    <w:rsid w:val="008F1955"/>
    <w:rsid w:val="008F2C5F"/>
    <w:rsid w:val="008F4429"/>
    <w:rsid w:val="0094021A"/>
    <w:rsid w:val="009517DB"/>
    <w:rsid w:val="00954206"/>
    <w:rsid w:val="009B44AF"/>
    <w:rsid w:val="009C6A0B"/>
    <w:rsid w:val="009D07C9"/>
    <w:rsid w:val="009D792D"/>
    <w:rsid w:val="009F0C77"/>
    <w:rsid w:val="009F4DD1"/>
    <w:rsid w:val="00A02543"/>
    <w:rsid w:val="00A13947"/>
    <w:rsid w:val="00A41684"/>
    <w:rsid w:val="00A64E80"/>
    <w:rsid w:val="00A72BCD"/>
    <w:rsid w:val="00A741D9"/>
    <w:rsid w:val="00A833AB"/>
    <w:rsid w:val="00A9741D"/>
    <w:rsid w:val="00AA6CD1"/>
    <w:rsid w:val="00AC34A2"/>
    <w:rsid w:val="00AD1C9A"/>
    <w:rsid w:val="00AD2825"/>
    <w:rsid w:val="00AD4B17"/>
    <w:rsid w:val="00B2590F"/>
    <w:rsid w:val="00B412D4"/>
    <w:rsid w:val="00BB73F2"/>
    <w:rsid w:val="00BE3C22"/>
    <w:rsid w:val="00C0345E"/>
    <w:rsid w:val="00C31C95"/>
    <w:rsid w:val="00C3483A"/>
    <w:rsid w:val="00C578A2"/>
    <w:rsid w:val="00C74E9D"/>
    <w:rsid w:val="00C826DD"/>
    <w:rsid w:val="00C82FD3"/>
    <w:rsid w:val="00C92819"/>
    <w:rsid w:val="00C96EEC"/>
    <w:rsid w:val="00CB3274"/>
    <w:rsid w:val="00CC6B7B"/>
    <w:rsid w:val="00CD2089"/>
    <w:rsid w:val="00CE00AE"/>
    <w:rsid w:val="00D73A67"/>
    <w:rsid w:val="00D970A9"/>
    <w:rsid w:val="00DB247A"/>
    <w:rsid w:val="00DC15B0"/>
    <w:rsid w:val="00DF2EBA"/>
    <w:rsid w:val="00DF3845"/>
    <w:rsid w:val="00E13149"/>
    <w:rsid w:val="00E41911"/>
    <w:rsid w:val="00E44B57"/>
    <w:rsid w:val="00E92EEF"/>
    <w:rsid w:val="00EF2368"/>
    <w:rsid w:val="00F24442"/>
    <w:rsid w:val="00F50AE3"/>
    <w:rsid w:val="00F655B7"/>
    <w:rsid w:val="00F656BA"/>
    <w:rsid w:val="00F67CF1"/>
    <w:rsid w:val="00F728AA"/>
    <w:rsid w:val="00F840F0"/>
    <w:rsid w:val="00FB0D0D"/>
    <w:rsid w:val="00FB267B"/>
    <w:rsid w:val="00FB43B4"/>
    <w:rsid w:val="00FB6B0B"/>
    <w:rsid w:val="00FC75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E2C26A-AE88-4C31-A382-24A403A11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9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955"/>
    <w:rPr>
      <w:rFonts w:ascii="Segoe UI" w:eastAsia="Times New Roman" w:hAnsi="Segoe UI" w:cs="Segoe UI"/>
      <w:sz w:val="18"/>
      <w:szCs w:val="18"/>
    </w:rPr>
  </w:style>
  <w:style w:type="character" w:styleId="Hyperlink">
    <w:name w:val="Hyperlink"/>
    <w:basedOn w:val="DefaultParagraphFont"/>
    <w:uiPriority w:val="99"/>
    <w:unhideWhenUsed/>
    <w:rsid w:val="003D6B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90&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490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9153C-7A8E-4EAE-9FCC-4939DB7C7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3490: Hammond School Football Team - South Carolina Legislature Online</dc:title>
  <dc:creator>Rosanne McDowell</dc:creator>
  <cp:lastModifiedBy>S Wilson</cp:lastModifiedBy>
  <cp:revision>2</cp:revision>
  <cp:lastPrinted>2018-12-21T17:26:00Z</cp:lastPrinted>
  <dcterms:created xsi:type="dcterms:W3CDTF">2020-03-09T19:09:00Z</dcterms:created>
  <dcterms:modified xsi:type="dcterms:W3CDTF">2020-03-09T19:09:00Z</dcterms:modified>
</cp:coreProperties>
</file>