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849" w:rsidRDefault="00A71849" w:rsidP="00A71849">
      <w:pPr>
        <w:widowControl w:val="0"/>
        <w:jc w:val="center"/>
      </w:pPr>
      <w:r w:rsidRPr="00A71849">
        <w:rPr>
          <w:b/>
        </w:rPr>
        <w:t>South Carolina General Assembly</w:t>
      </w:r>
    </w:p>
    <w:p w:rsidR="00A71849" w:rsidRDefault="00A71849" w:rsidP="00A71849">
      <w:pPr>
        <w:widowControl w:val="0"/>
        <w:jc w:val="center"/>
      </w:pPr>
      <w:r>
        <w:t>123rd Session, 2019-2020</w:t>
      </w:r>
    </w:p>
    <w:p w:rsidR="00A71849" w:rsidRDefault="00A71849" w:rsidP="00A71849">
      <w:pPr>
        <w:widowControl w:val="0"/>
        <w:jc w:val="left"/>
      </w:pPr>
    </w:p>
    <w:p w:rsidR="00A71849" w:rsidRDefault="00A71849" w:rsidP="00A71849">
      <w:pPr>
        <w:widowControl w:val="0"/>
        <w:jc w:val="left"/>
        <w:rPr>
          <w:b/>
        </w:rPr>
      </w:pPr>
      <w:r w:rsidRPr="00A71849">
        <w:rPr>
          <w:b/>
        </w:rPr>
        <w:t>H. 3566</w:t>
      </w:r>
    </w:p>
    <w:p w:rsidR="00A71849" w:rsidRDefault="00A71849" w:rsidP="00A71849">
      <w:pPr>
        <w:widowControl w:val="0"/>
        <w:jc w:val="left"/>
        <w:rPr>
          <w:b/>
        </w:rPr>
      </w:pPr>
    </w:p>
    <w:p w:rsidR="00A71849" w:rsidRDefault="00A71849" w:rsidP="00A71849">
      <w:pPr>
        <w:widowControl w:val="0"/>
        <w:jc w:val="left"/>
      </w:pPr>
      <w:r w:rsidRPr="00A71849">
        <w:rPr>
          <w:b/>
        </w:rPr>
        <w:t>STATUS INFORMATION</w:t>
      </w:r>
    </w:p>
    <w:p w:rsidR="00A71849" w:rsidRDefault="00A71849" w:rsidP="00A71849">
      <w:pPr>
        <w:widowControl w:val="0"/>
        <w:jc w:val="left"/>
      </w:pPr>
    </w:p>
    <w:p w:rsidR="00A71849" w:rsidRDefault="00A71849" w:rsidP="00A71849">
      <w:pPr>
        <w:widowControl w:val="0"/>
        <w:jc w:val="left"/>
      </w:pPr>
      <w:r>
        <w:t>House Resolution</w:t>
      </w:r>
    </w:p>
    <w:p w:rsidR="00A71849" w:rsidRDefault="00B91D0C" w:rsidP="00A71849">
      <w:pPr>
        <w:widowControl w:val="0"/>
        <w:jc w:val="left"/>
      </w:pPr>
      <w:r>
        <w:t>Sponsors: Reps. Gilliard,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A71849" w:rsidRDefault="00A71849" w:rsidP="00A71849">
      <w:pPr>
        <w:widowControl w:val="0"/>
        <w:jc w:val="left"/>
      </w:pPr>
      <w:r>
        <w:t>Document Path: l:\council\bills\rm\1119wab19.docx</w:t>
      </w:r>
    </w:p>
    <w:p w:rsidR="00A71849" w:rsidRDefault="00A71849" w:rsidP="00A71849">
      <w:pPr>
        <w:widowControl w:val="0"/>
        <w:jc w:val="left"/>
      </w:pPr>
    </w:p>
    <w:p w:rsidR="00A71849" w:rsidRDefault="00A71849" w:rsidP="00A71849">
      <w:pPr>
        <w:widowControl w:val="0"/>
        <w:jc w:val="left"/>
      </w:pPr>
      <w:r>
        <w:t>Introduced in the House on January 15, 2019</w:t>
      </w:r>
    </w:p>
    <w:p w:rsidR="00A71849" w:rsidRDefault="00A71849" w:rsidP="00A71849">
      <w:pPr>
        <w:widowControl w:val="0"/>
        <w:jc w:val="left"/>
      </w:pPr>
      <w:r>
        <w:t>Adopted by the House on January 15, 2019</w:t>
      </w:r>
    </w:p>
    <w:p w:rsidR="00A71849" w:rsidRDefault="00A71849" w:rsidP="00A71849">
      <w:pPr>
        <w:widowControl w:val="0"/>
        <w:jc w:val="left"/>
      </w:pPr>
    </w:p>
    <w:p w:rsidR="00A71849" w:rsidRDefault="00A71849" w:rsidP="00A71849">
      <w:pPr>
        <w:widowControl w:val="0"/>
        <w:jc w:val="left"/>
      </w:pPr>
      <w:r>
        <w:t xml:space="preserve">Summary: </w:t>
      </w:r>
      <w:r w:rsidR="00377523">
        <w:t>Cyril Robinson</w:t>
      </w:r>
    </w:p>
    <w:p w:rsidR="00A71849" w:rsidRDefault="00A71849" w:rsidP="00A71849">
      <w:pPr>
        <w:widowControl w:val="0"/>
        <w:jc w:val="left"/>
      </w:pPr>
    </w:p>
    <w:p w:rsidR="00A71849" w:rsidRDefault="00A71849" w:rsidP="00A71849">
      <w:pPr>
        <w:widowControl w:val="0"/>
        <w:jc w:val="left"/>
      </w:pPr>
    </w:p>
    <w:p w:rsidR="00A71849" w:rsidRDefault="00A71849" w:rsidP="00A718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1849">
        <w:rPr>
          <w:b/>
        </w:rPr>
        <w:t>HISTORY OF LEGISLATIVE ACTIONS</w:t>
      </w:r>
    </w:p>
    <w:p w:rsidR="00A71849" w:rsidRDefault="00A71849" w:rsidP="00A718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1849" w:rsidRPr="00A71849" w:rsidRDefault="00A71849" w:rsidP="00A718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1849">
        <w:rPr>
          <w:u w:val="single"/>
        </w:rPr>
        <w:tab/>
        <w:t>Date</w:t>
      </w:r>
      <w:r w:rsidRPr="00A71849">
        <w:rPr>
          <w:u w:val="single"/>
        </w:rPr>
        <w:tab/>
        <w:t>Body</w:t>
      </w:r>
      <w:r w:rsidRPr="00A71849">
        <w:rPr>
          <w:u w:val="single"/>
        </w:rPr>
        <w:tab/>
        <w:t>Action Description with journal page number</w:t>
      </w:r>
      <w:r w:rsidRPr="00A71849">
        <w:rPr>
          <w:u w:val="single"/>
        </w:rPr>
        <w:tab/>
      </w:r>
    </w:p>
    <w:p w:rsidR="000D7131" w:rsidRDefault="000D7131" w:rsidP="000D71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3E4E34">
        <w:t>Introduced and adopted (</w:t>
      </w:r>
      <w:hyperlink r:id="rId7" w:history="1">
        <w:r w:rsidRPr="003E4E34">
          <w:rPr>
            <w:rStyle w:val="Hyperlink"/>
          </w:rPr>
          <w:t>House Journal</w:t>
        </w:r>
        <w:r w:rsidRPr="003E4E34">
          <w:rPr>
            <w:rStyle w:val="Hyperlink"/>
          </w:rPr>
          <w:noBreakHyphen/>
          <w:t>page 54</w:t>
        </w:r>
      </w:hyperlink>
      <w:r w:rsidRPr="003E4E34">
        <w:t>)</w:t>
      </w:r>
    </w:p>
    <w:p w:rsidR="000D7131" w:rsidRDefault="000D7131" w:rsidP="000D71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1849" w:rsidRDefault="00A71849" w:rsidP="00A71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71849">
          <w:rPr>
            <w:rStyle w:val="Hyperlink"/>
          </w:rPr>
          <w:t>legislative information</w:t>
        </w:r>
      </w:hyperlink>
      <w:r>
        <w:t xml:space="preserve"> at the website</w:t>
      </w:r>
    </w:p>
    <w:p w:rsidR="00A71849" w:rsidRDefault="00A71849" w:rsidP="00A71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1849" w:rsidRPr="00A71849" w:rsidRDefault="00A71849" w:rsidP="00A71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1849" w:rsidRDefault="00A71849" w:rsidP="00A71849">
      <w:r w:rsidRPr="00A71849">
        <w:rPr>
          <w:b/>
        </w:rPr>
        <w:t>VERSIONS OF THIS BILL</w:t>
      </w:r>
    </w:p>
    <w:p w:rsidR="00A71849" w:rsidRDefault="00A71849" w:rsidP="00A71849"/>
    <w:p w:rsidR="00A71849" w:rsidRDefault="00B31F00" w:rsidP="00A71849">
      <w:hyperlink r:id="rId9" w:history="1">
        <w:r w:rsidR="00A71849">
          <w:rPr>
            <w:rStyle w:val="Hyperlink"/>
          </w:rPr>
          <w:t>1/15/2019</w:t>
        </w:r>
      </w:hyperlink>
    </w:p>
    <w:p w:rsidR="00A71849" w:rsidRDefault="00A71849" w:rsidP="00A71849"/>
    <w:p w:rsidR="00A71849" w:rsidRDefault="00A71849" w:rsidP="00A71849">
      <w:pPr>
        <w:sectPr w:rsidR="00A71849" w:rsidSect="00A718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1B79" w:rsidRDefault="00851B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1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33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1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A2416">
        <w:t xml:space="preserve">RECOGNIZE AND HONOR CYRIL ROBINSON OF CHARLESTON FOR HIS MANY YEARS OF </w:t>
      </w:r>
      <w:r w:rsidR="00AD588B">
        <w:t xml:space="preserve">DEDICATED </w:t>
      </w:r>
      <w:r w:rsidR="00BA2416">
        <w:t xml:space="preserve">SERVICE TO THE PEOPLE OF CHARLESTON AND </w:t>
      </w:r>
      <w:r w:rsidR="00C76EB4">
        <w:t xml:space="preserve">TO </w:t>
      </w:r>
      <w:r w:rsidR="00BA2416">
        <w:t>EXTEND BEST WISHES AS HE CONTINUES TO SERVE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5688" w:rsidRDefault="001233A8" w:rsidP="009C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C5688">
        <w:t>it is with great pleasure that the South Carolina House of Representatives recognizes those individuals who give tirelessly of themselves to the welfare of this great state</w:t>
      </w:r>
      <w:r w:rsidR="00E15C01" w:rsidRPr="00E15C01">
        <w:t>’</w:t>
      </w:r>
      <w:r w:rsidR="009C5688">
        <w:t>s citizenry. Having</w:t>
      </w:r>
      <w:r w:rsidR="009C5688" w:rsidRPr="00254F16">
        <w:rPr>
          <w:color w:val="000000" w:themeColor="text1"/>
          <w:u w:color="000000" w:themeColor="text1"/>
        </w:rPr>
        <w:t xml:space="preserve"> spent his life working </w:t>
      </w:r>
      <w:r w:rsidR="009C5688">
        <w:rPr>
          <w:color w:val="000000" w:themeColor="text1"/>
          <w:u w:color="000000" w:themeColor="text1"/>
        </w:rPr>
        <w:t>to enhance the lives of others, Cyril Robinson of Charleston</w:t>
      </w:r>
      <w:r w:rsidR="009C5688">
        <w:t xml:space="preserve"> exemplifies such South Carolinians; and</w:t>
      </w:r>
    </w:p>
    <w:p w:rsidR="00C76EB4" w:rsidRDefault="00C76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6EB4" w:rsidRDefault="003525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1983 graduate of Burke High School, Cyril Robinson earned his bachelor</w:t>
      </w:r>
      <w:r w:rsidR="00E15C01" w:rsidRPr="00E15C01">
        <w:t>’</w:t>
      </w:r>
      <w:r>
        <w:t>s degree in biology at Columbia</w:t>
      </w:r>
      <w:r w:rsidR="00E15C01" w:rsidRPr="00E15C01">
        <w:t>’</w:t>
      </w:r>
      <w:r>
        <w:t>s Benedict College; and</w:t>
      </w:r>
    </w:p>
    <w:p w:rsidR="003525DF" w:rsidRDefault="003525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0B0" w:rsidRDefault="003525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his has </w:t>
      </w:r>
      <w:r w:rsidR="0096551C">
        <w:t xml:space="preserve">indeed </w:t>
      </w:r>
      <w:r>
        <w:t>been a life of service. He has worked as an addictions counselor for the Charleston County Substance Abuse Commission, as an appraiser for the City of Charleston Assessor</w:t>
      </w:r>
      <w:r w:rsidR="00E15C01" w:rsidRPr="00E15C01">
        <w:t>’</w:t>
      </w:r>
      <w:r>
        <w:t>s Office, and as a phlebotomist at the Medical University of South Carolina</w:t>
      </w:r>
      <w:r w:rsidR="00EE40B0">
        <w:t>. In addition, Mr. Robinson has served as a lab manager in the Trident Technical College Biology Department (downtown campus); and</w:t>
      </w:r>
    </w:p>
    <w:p w:rsidR="00EE40B0" w:rsidRDefault="00EE40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0B0" w:rsidRDefault="00EE40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F07D2">
        <w:t>now in his twenty</w:t>
      </w:r>
      <w:r w:rsidR="00E15C01">
        <w:noBreakHyphen/>
      </w:r>
      <w:r w:rsidR="00EF07D2">
        <w:t>third year as a lab manager for The Citadel Biology Department in Charleston, Cyril Robinson also works for radio stations Z93jamz FM, Magic 107.3 FM, WTMA 1250 AM, and 95SX FM as a liaison for community affairs and promotions; and</w:t>
      </w:r>
    </w:p>
    <w:p w:rsidR="003525DF" w:rsidRDefault="003525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5DF" w:rsidRDefault="007B3B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as a man of faith, he serves his God and his community as a member of Mt. Zion AME Church, the daughter church of Mother Emanuel AME </w:t>
      </w:r>
      <w:r w:rsidR="000E71B3">
        <w:t>in Charleston</w:t>
      </w:r>
      <w:r>
        <w:t>; and</w:t>
      </w:r>
    </w:p>
    <w:p w:rsidR="007B3BE2" w:rsidRDefault="007B3B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BE2" w:rsidRDefault="007B3B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motto reflects his commitment to his faith</w:t>
      </w:r>
      <w:r w:rsidR="008C6A86">
        <w:t xml:space="preserve"> and service</w:t>
      </w:r>
      <w:r>
        <w:t>: “I</w:t>
      </w:r>
      <w:r w:rsidR="008C6A86">
        <w:t>f</w:t>
      </w:r>
      <w:r>
        <w:t xml:space="preserve"> I can help somebody as I pass this way, then my living shall not be in vain”; and</w:t>
      </w:r>
    </w:p>
    <w:p w:rsidR="00C76EB4" w:rsidRDefault="00C76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2AC" w:rsidRDefault="006072AC" w:rsidP="00607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 w:rsidR="00F200C8">
        <w:rPr>
          <w:color w:val="000000" w:themeColor="text1"/>
          <w:u w:color="000000" w:themeColor="text1"/>
        </w:rPr>
        <w:t>Cyril Robinson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6072AC" w:rsidRDefault="006072AC" w:rsidP="00607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3A8" w:rsidRDefault="001233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33A8" w:rsidRDefault="001233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6EB4" w:rsidRDefault="001233A8" w:rsidP="00C7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6EB4">
        <w:t xml:space="preserve"> </w:t>
      </w:r>
      <w:r w:rsidR="00C76EB4">
        <w:rPr>
          <w:color w:val="000000" w:themeColor="text1"/>
        </w:rPr>
        <w:t xml:space="preserve">the members of the South Carolina House of Representatives, by this resolution, </w:t>
      </w:r>
      <w:r w:rsidR="00C76EB4">
        <w:t xml:space="preserve">recognize and honor Cyril Robinson of Charleston for his many years of </w:t>
      </w:r>
      <w:r w:rsidR="00AD588B">
        <w:t xml:space="preserve">dedicated </w:t>
      </w:r>
      <w:r w:rsidR="00C76EB4">
        <w:t>service to the people of Charleston and extend best wishes as he continues to serve in the years ahead.</w:t>
      </w:r>
    </w:p>
    <w:p w:rsidR="001233A8" w:rsidRDefault="001233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33A8" w:rsidRDefault="001233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46CE2">
        <w:t xml:space="preserve"> Cyril Robinson.</w:t>
      </w:r>
    </w:p>
    <w:p w:rsidR="00FF2CA1" w:rsidRDefault="00E15C01" w:rsidP="00D31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1849" w:rsidRDefault="00A71849" w:rsidP="00A71849">
      <w:pPr>
        <w:suppressAutoHyphens/>
      </w:pPr>
    </w:p>
    <w:sectPr w:rsidR="00A71849" w:rsidSect="00A7184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3A8" w:rsidRDefault="001233A8" w:rsidP="009F0C77">
      <w:r>
        <w:separator/>
      </w:r>
    </w:p>
  </w:endnote>
  <w:endnote w:type="continuationSeparator" w:id="0">
    <w:p w:rsidR="001233A8" w:rsidRDefault="001233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63B8B8-04E2-4BF0-A59E-272F8EC36D66}"/>
    <w:embedBold r:id="rId2" w:fontKey="{906E06C8-3089-46A2-9ED4-AE5257B1570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AF183BE-695F-40AC-8BDE-F8BB1A7635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549FA68-8746-4081-B7EE-5C2C75409B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211E97-6106-4334-9E62-118E6AEFE5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849" w:rsidRPr="00851B79" w:rsidRDefault="00A71849" w:rsidP="00851B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1D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3A8" w:rsidRDefault="001233A8" w:rsidP="009F0C77">
      <w:r>
        <w:separator/>
      </w:r>
    </w:p>
  </w:footnote>
  <w:footnote w:type="continuationSeparator" w:id="0">
    <w:p w:rsidR="001233A8" w:rsidRDefault="001233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WAB19"/>
    <w:docVar w:name="CoverBillType" w:val="r"/>
    <w:docVar w:name="DocPath" w:val="L:\Council\bills\RM\1119WAB19.DOCX"/>
    <w:docVar w:name="dvBillNumber" w:val="35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233A8"/>
    <w:rsid w:val="00011869"/>
    <w:rsid w:val="00015CD6"/>
    <w:rsid w:val="000D7131"/>
    <w:rsid w:val="000E0100"/>
    <w:rsid w:val="000E1785"/>
    <w:rsid w:val="000E71B3"/>
    <w:rsid w:val="000F40FA"/>
    <w:rsid w:val="001035F1"/>
    <w:rsid w:val="0010776B"/>
    <w:rsid w:val="001233A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9A1"/>
    <w:rsid w:val="002321B6"/>
    <w:rsid w:val="00246CE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5DF"/>
    <w:rsid w:val="0037079A"/>
    <w:rsid w:val="0037752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304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2AC"/>
    <w:rsid w:val="006215AA"/>
    <w:rsid w:val="006913C9"/>
    <w:rsid w:val="0069470D"/>
    <w:rsid w:val="006B7967"/>
    <w:rsid w:val="006D58AA"/>
    <w:rsid w:val="00734F00"/>
    <w:rsid w:val="007730D6"/>
    <w:rsid w:val="007A70AE"/>
    <w:rsid w:val="007B3BE2"/>
    <w:rsid w:val="008362E8"/>
    <w:rsid w:val="00851B79"/>
    <w:rsid w:val="0085786E"/>
    <w:rsid w:val="00861EEA"/>
    <w:rsid w:val="008A1768"/>
    <w:rsid w:val="008A489F"/>
    <w:rsid w:val="008C6A86"/>
    <w:rsid w:val="008F0F33"/>
    <w:rsid w:val="008F4429"/>
    <w:rsid w:val="0094021A"/>
    <w:rsid w:val="0096551C"/>
    <w:rsid w:val="009A29A8"/>
    <w:rsid w:val="009B44AF"/>
    <w:rsid w:val="009C5688"/>
    <w:rsid w:val="009C6A0B"/>
    <w:rsid w:val="009F0C77"/>
    <w:rsid w:val="009F4DD1"/>
    <w:rsid w:val="00A02543"/>
    <w:rsid w:val="00A41684"/>
    <w:rsid w:val="00A64E80"/>
    <w:rsid w:val="00A71849"/>
    <w:rsid w:val="00A72BCD"/>
    <w:rsid w:val="00A741D9"/>
    <w:rsid w:val="00A82EA7"/>
    <w:rsid w:val="00A833AB"/>
    <w:rsid w:val="00A9741D"/>
    <w:rsid w:val="00AC34A2"/>
    <w:rsid w:val="00AD1C9A"/>
    <w:rsid w:val="00AD4B17"/>
    <w:rsid w:val="00AD588B"/>
    <w:rsid w:val="00B13F56"/>
    <w:rsid w:val="00B32950"/>
    <w:rsid w:val="00B412D4"/>
    <w:rsid w:val="00B91D0C"/>
    <w:rsid w:val="00BA2416"/>
    <w:rsid w:val="00BC167D"/>
    <w:rsid w:val="00BE3C22"/>
    <w:rsid w:val="00C0345E"/>
    <w:rsid w:val="00C31C95"/>
    <w:rsid w:val="00C3483A"/>
    <w:rsid w:val="00C74E9D"/>
    <w:rsid w:val="00C76EB4"/>
    <w:rsid w:val="00C826DD"/>
    <w:rsid w:val="00C82FD3"/>
    <w:rsid w:val="00C92819"/>
    <w:rsid w:val="00CC6B7B"/>
    <w:rsid w:val="00CD2089"/>
    <w:rsid w:val="00CE0D7B"/>
    <w:rsid w:val="00D31792"/>
    <w:rsid w:val="00D73A67"/>
    <w:rsid w:val="00D970A9"/>
    <w:rsid w:val="00DF3845"/>
    <w:rsid w:val="00E15C01"/>
    <w:rsid w:val="00E41911"/>
    <w:rsid w:val="00E44B57"/>
    <w:rsid w:val="00E92EEF"/>
    <w:rsid w:val="00EE40B0"/>
    <w:rsid w:val="00EF07D2"/>
    <w:rsid w:val="00EF2368"/>
    <w:rsid w:val="00EF3AC0"/>
    <w:rsid w:val="00F200C8"/>
    <w:rsid w:val="00F24442"/>
    <w:rsid w:val="00F50AE3"/>
    <w:rsid w:val="00F655B7"/>
    <w:rsid w:val="00F656BA"/>
    <w:rsid w:val="00F67CF1"/>
    <w:rsid w:val="00F728AA"/>
    <w:rsid w:val="00F833A0"/>
    <w:rsid w:val="00F840F0"/>
    <w:rsid w:val="00FB0D0D"/>
    <w:rsid w:val="00FB43B4"/>
    <w:rsid w:val="00FB6B0B"/>
    <w:rsid w:val="00FF2AE4"/>
    <w:rsid w:val="00FF2CA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336034-94D1-4052-94F8-039B62855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58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88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18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6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66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E3EFA-F1CD-414E-97E3-CEF7A76AA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3566: Cyril Robinson - South Carolina Legislature Online</dc:title>
  <dc:creator>Rosanne McDowell</dc:creator>
  <cp:lastModifiedBy>S Wilson</cp:lastModifiedBy>
  <cp:revision>2</cp:revision>
  <cp:lastPrinted>2019-01-10T16:48:00Z</cp:lastPrinted>
  <dcterms:created xsi:type="dcterms:W3CDTF">2020-03-09T19:24:00Z</dcterms:created>
  <dcterms:modified xsi:type="dcterms:W3CDTF">2020-03-09T19:24:00Z</dcterms:modified>
</cp:coreProperties>
</file>