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8E3" w:rsidRDefault="008808E3" w:rsidP="008808E3">
      <w:pPr>
        <w:widowControl w:val="0"/>
        <w:jc w:val="center"/>
      </w:pPr>
      <w:r w:rsidRPr="008808E3">
        <w:rPr>
          <w:b/>
        </w:rPr>
        <w:t>South Carolina General Assembly</w:t>
      </w:r>
    </w:p>
    <w:p w:rsidR="008808E3" w:rsidRDefault="008808E3" w:rsidP="008808E3">
      <w:pPr>
        <w:widowControl w:val="0"/>
        <w:jc w:val="center"/>
      </w:pPr>
      <w:r>
        <w:t>123rd Session, 2019-2020</w:t>
      </w:r>
    </w:p>
    <w:p w:rsidR="008808E3" w:rsidRDefault="008808E3" w:rsidP="008808E3">
      <w:pPr>
        <w:widowControl w:val="0"/>
        <w:jc w:val="left"/>
      </w:pPr>
    </w:p>
    <w:p w:rsidR="008808E3" w:rsidRDefault="008808E3" w:rsidP="008808E3">
      <w:pPr>
        <w:widowControl w:val="0"/>
        <w:jc w:val="left"/>
        <w:rPr>
          <w:b/>
        </w:rPr>
      </w:pPr>
      <w:r w:rsidRPr="008808E3">
        <w:rPr>
          <w:b/>
        </w:rPr>
        <w:t>H. 4027</w:t>
      </w:r>
    </w:p>
    <w:p w:rsidR="008808E3" w:rsidRDefault="008808E3" w:rsidP="008808E3">
      <w:pPr>
        <w:widowControl w:val="0"/>
        <w:jc w:val="left"/>
        <w:rPr>
          <w:b/>
        </w:rPr>
      </w:pPr>
    </w:p>
    <w:p w:rsidR="008808E3" w:rsidRDefault="008808E3" w:rsidP="008808E3">
      <w:pPr>
        <w:widowControl w:val="0"/>
        <w:jc w:val="left"/>
      </w:pPr>
      <w:r w:rsidRPr="008808E3">
        <w:rPr>
          <w:b/>
        </w:rPr>
        <w:t>STATUS INFORMATION</w:t>
      </w:r>
    </w:p>
    <w:p w:rsidR="008808E3" w:rsidRDefault="008808E3" w:rsidP="008808E3">
      <w:pPr>
        <w:widowControl w:val="0"/>
        <w:jc w:val="left"/>
      </w:pPr>
    </w:p>
    <w:p w:rsidR="008808E3" w:rsidRDefault="008808E3" w:rsidP="008808E3">
      <w:pPr>
        <w:widowControl w:val="0"/>
        <w:jc w:val="left"/>
      </w:pPr>
      <w:r>
        <w:t>House Resolution</w:t>
      </w:r>
    </w:p>
    <w:p w:rsidR="008808E3" w:rsidRDefault="00FD4F7F" w:rsidP="008808E3">
      <w:pPr>
        <w:widowControl w:val="0"/>
        <w:jc w:val="left"/>
      </w:pPr>
      <w:r>
        <w:t>Sponsors: Reps. Bernstein, Finlay,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8808E3" w:rsidRDefault="008808E3" w:rsidP="008808E3">
      <w:pPr>
        <w:widowControl w:val="0"/>
        <w:jc w:val="left"/>
      </w:pPr>
      <w:r>
        <w:t>Document Path: l:\council\bills\jn\3009cz19.docx</w:t>
      </w:r>
    </w:p>
    <w:p w:rsidR="008808E3" w:rsidRDefault="008808E3" w:rsidP="008808E3">
      <w:pPr>
        <w:widowControl w:val="0"/>
        <w:jc w:val="left"/>
      </w:pPr>
    </w:p>
    <w:p w:rsidR="008808E3" w:rsidRDefault="008808E3" w:rsidP="008808E3">
      <w:pPr>
        <w:widowControl w:val="0"/>
        <w:jc w:val="left"/>
      </w:pPr>
      <w:r>
        <w:t>Introduced in the House on February 20, 2019</w:t>
      </w:r>
    </w:p>
    <w:p w:rsidR="008808E3" w:rsidRDefault="008808E3" w:rsidP="008808E3">
      <w:pPr>
        <w:widowControl w:val="0"/>
        <w:jc w:val="left"/>
      </w:pPr>
      <w:r>
        <w:t>Adopted by the House on February 20, 2019</w:t>
      </w:r>
    </w:p>
    <w:p w:rsidR="008808E3" w:rsidRDefault="008808E3" w:rsidP="008808E3">
      <w:pPr>
        <w:widowControl w:val="0"/>
        <w:jc w:val="left"/>
      </w:pPr>
    </w:p>
    <w:p w:rsidR="008808E3" w:rsidRDefault="008808E3" w:rsidP="008808E3">
      <w:pPr>
        <w:widowControl w:val="0"/>
        <w:jc w:val="left"/>
      </w:pPr>
      <w:r>
        <w:t xml:space="preserve">Summary: </w:t>
      </w:r>
      <w:r w:rsidR="00B6135D">
        <w:t>Hammond School Math Team</w:t>
      </w:r>
    </w:p>
    <w:p w:rsidR="008808E3" w:rsidRDefault="008808E3" w:rsidP="008808E3">
      <w:pPr>
        <w:widowControl w:val="0"/>
        <w:jc w:val="left"/>
      </w:pPr>
    </w:p>
    <w:p w:rsidR="008808E3" w:rsidRDefault="008808E3" w:rsidP="008808E3">
      <w:pPr>
        <w:widowControl w:val="0"/>
        <w:jc w:val="left"/>
      </w:pPr>
    </w:p>
    <w:p w:rsidR="008808E3" w:rsidRDefault="008808E3" w:rsidP="00880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08E3">
        <w:rPr>
          <w:b/>
        </w:rPr>
        <w:t>HISTORY OF LEGISLATIVE ACTIONS</w:t>
      </w:r>
    </w:p>
    <w:p w:rsidR="008808E3" w:rsidRDefault="008808E3" w:rsidP="00880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08E3" w:rsidRPr="008808E3" w:rsidRDefault="008808E3" w:rsidP="00880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08E3">
        <w:rPr>
          <w:u w:val="single"/>
        </w:rPr>
        <w:tab/>
        <w:t>Date</w:t>
      </w:r>
      <w:r w:rsidRPr="008808E3">
        <w:rPr>
          <w:u w:val="single"/>
        </w:rPr>
        <w:tab/>
        <w:t>Body</w:t>
      </w:r>
      <w:r w:rsidRPr="008808E3">
        <w:rPr>
          <w:u w:val="single"/>
        </w:rPr>
        <w:tab/>
        <w:t>Action Description with journal page number</w:t>
      </w:r>
      <w:r w:rsidRPr="008808E3">
        <w:rPr>
          <w:u w:val="single"/>
        </w:rPr>
        <w:tab/>
      </w:r>
    </w:p>
    <w:p w:rsidR="00A07480" w:rsidRDefault="00A07480" w:rsidP="00A07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2/20/2019</w:t>
      </w:r>
      <w:r>
        <w:tab/>
        <w:t>House</w:t>
      </w:r>
      <w:r>
        <w:tab/>
      </w:r>
      <w:r w:rsidRPr="00B50071">
        <w:t>Introduced and adopted (</w:t>
      </w:r>
      <w:hyperlink r:id="rId7" w:history="1">
        <w:r w:rsidRPr="00B50071">
          <w:rPr>
            <w:rStyle w:val="Hyperlink"/>
          </w:rPr>
          <w:t>House Journal</w:t>
        </w:r>
        <w:r w:rsidRPr="00B50071">
          <w:rPr>
            <w:rStyle w:val="Hyperlink"/>
          </w:rPr>
          <w:noBreakHyphen/>
          <w:t>page 2</w:t>
        </w:r>
      </w:hyperlink>
      <w:r w:rsidRPr="00B50071">
        <w:t>)</w:t>
      </w:r>
    </w:p>
    <w:p w:rsidR="00A07480" w:rsidRDefault="00A07480" w:rsidP="00A07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08E3" w:rsidRDefault="008808E3" w:rsidP="00880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808E3">
          <w:rPr>
            <w:rStyle w:val="Hyperlink"/>
          </w:rPr>
          <w:t>legislative information</w:t>
        </w:r>
      </w:hyperlink>
      <w:r>
        <w:t xml:space="preserve"> at the website</w:t>
      </w:r>
    </w:p>
    <w:p w:rsidR="008808E3" w:rsidRDefault="008808E3" w:rsidP="00880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08E3" w:rsidRPr="008808E3" w:rsidRDefault="008808E3" w:rsidP="00880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08E3" w:rsidRDefault="008808E3" w:rsidP="008808E3">
      <w:r w:rsidRPr="008808E3">
        <w:rPr>
          <w:b/>
        </w:rPr>
        <w:t>VERSIONS OF THIS BILL</w:t>
      </w:r>
    </w:p>
    <w:p w:rsidR="008808E3" w:rsidRDefault="008808E3" w:rsidP="008808E3"/>
    <w:p w:rsidR="008808E3" w:rsidRDefault="00403474" w:rsidP="008808E3">
      <w:hyperlink r:id="rId9" w:history="1">
        <w:r w:rsidR="008808E3">
          <w:rPr>
            <w:rStyle w:val="Hyperlink"/>
          </w:rPr>
          <w:t>2/20/2019</w:t>
        </w:r>
      </w:hyperlink>
    </w:p>
    <w:p w:rsidR="008808E3" w:rsidRDefault="008808E3" w:rsidP="008808E3"/>
    <w:p w:rsidR="008808E3" w:rsidRDefault="008808E3" w:rsidP="008808E3">
      <w:pPr>
        <w:sectPr w:rsidR="008808E3" w:rsidSect="008808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4E50" w:rsidRDefault="00B64E50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21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2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HAMMOND </w:t>
      </w:r>
      <w:r w:rsidRPr="00E542AE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MATH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366EB5">
        <w:rPr>
          <w:color w:val="000000" w:themeColor="text1"/>
          <w:u w:color="000000" w:themeColor="text1"/>
        </w:rPr>
        <w:t>EXEMPLARY PERFORMANCE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2019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>
        <w:t xml:space="preserve">INDEPENDENT SCHOOL ASSOCIATION HIGH SCHOOL </w:t>
      </w:r>
      <w:r w:rsidR="00892D88">
        <w:t xml:space="preserve">DIVISION I </w:t>
      </w:r>
      <w:r>
        <w:t>MATH MEET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2178" w:rsidRDefault="00B92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</w:t>
      </w:r>
      <w:r w:rsidR="008A746B">
        <w:rPr>
          <w:color w:val="000000" w:themeColor="text1"/>
          <w:u w:color="000000" w:themeColor="text1"/>
        </w:rPr>
        <w:t xml:space="preserve">Hammond </w:t>
      </w:r>
      <w:r>
        <w:rPr>
          <w:color w:val="000000" w:themeColor="text1"/>
          <w:u w:color="000000" w:themeColor="text1"/>
        </w:rPr>
        <w:t xml:space="preserve">School </w:t>
      </w:r>
      <w:r w:rsidR="008A746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ath </w:t>
      </w:r>
      <w:r w:rsidR="008A746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eam of Richland County </w:t>
      </w:r>
      <w:r>
        <w:t>took top honors at the state competition held at the Sumter County Civic Center on Wednesday, January 23, 2019; and</w:t>
      </w:r>
    </w:p>
    <w:p w:rsidR="001B2178" w:rsidRDefault="001B2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518" w:rsidRDefault="002B4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Patrick Rybarczyk, the team coach and math teacher, led the t</w:t>
      </w:r>
      <w:r w:rsidR="008A746B">
        <w:t xml:space="preserve">wo math teams from Hammond </w:t>
      </w:r>
      <w:r>
        <w:t xml:space="preserve">School to compete in the SCISA </w:t>
      </w:r>
      <w:r w:rsidR="008A746B">
        <w:t>h</w:t>
      </w:r>
      <w:r>
        <w:t xml:space="preserve">igh </w:t>
      </w:r>
      <w:r w:rsidR="008A746B">
        <w:t>s</w:t>
      </w:r>
      <w:r>
        <w:t>chool Math Meet; and</w:t>
      </w:r>
    </w:p>
    <w:p w:rsidR="00B92518" w:rsidRDefault="00B92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B0B" w:rsidRDefault="00572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FA71AD">
        <w:t>he members of the win</w:t>
      </w:r>
      <w:r w:rsidR="00143521">
        <w:t>n</w:t>
      </w:r>
      <w:r w:rsidR="00FA71AD">
        <w:t>ing team included Tobi Ogunfowora, Karl Cao, Vicki Li, Dami Olatosi and Elsa Saine</w:t>
      </w:r>
      <w:r w:rsidR="002B4B0B">
        <w:t xml:space="preserve">; and </w:t>
      </w:r>
    </w:p>
    <w:p w:rsidR="00FA71AD" w:rsidRDefault="00FA7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E8F" w:rsidRDefault="00572E8F" w:rsidP="00572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winning team from Hammond earned 206 </w:t>
      </w:r>
      <w:r w:rsidR="00C73869">
        <w:t xml:space="preserve">total points, which was over thirty </w:t>
      </w:r>
      <w:r>
        <w:t xml:space="preserve">points higher than the next competitor; and </w:t>
      </w:r>
    </w:p>
    <w:p w:rsidR="00572E8F" w:rsidRDefault="00572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AD" w:rsidRDefault="00FA7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Tobi Ogunfowora </w:t>
      </w:r>
      <w:r w:rsidR="0046714B">
        <w:t xml:space="preserve">achieved </w:t>
      </w:r>
      <w:r>
        <w:t xml:space="preserve">a </w:t>
      </w:r>
      <w:r w:rsidR="00366EB5">
        <w:t xml:space="preserve">praiseworthy </w:t>
      </w:r>
      <w:r>
        <w:t xml:space="preserve">perfect score and </w:t>
      </w:r>
      <w:r w:rsidR="0046714B">
        <w:t>came in first place in the Division I Individual Winners category</w:t>
      </w:r>
      <w:r w:rsidR="00571459">
        <w:t xml:space="preserve">. Vicki Li earned top honors as she placed third among </w:t>
      </w:r>
      <w:r w:rsidR="00591F33">
        <w:t xml:space="preserve">the </w:t>
      </w:r>
      <w:r w:rsidR="00571459">
        <w:t>Division I individual winners</w:t>
      </w:r>
      <w:r w:rsidR="0046714B">
        <w:t xml:space="preserve">; and </w:t>
      </w:r>
    </w:p>
    <w:p w:rsidR="0046714B" w:rsidRDefault="0046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AD" w:rsidRDefault="00366E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Hammond</w:t>
      </w:r>
      <w:r w:rsidR="004166AF" w:rsidRPr="004166AF">
        <w:t>’</w:t>
      </w:r>
      <w:r>
        <w:t xml:space="preserve">s second team </w:t>
      </w:r>
      <w:r w:rsidR="007708C8">
        <w:t xml:space="preserve">demonstrated </w:t>
      </w:r>
      <w:r w:rsidR="00A41E60">
        <w:t>great intelligence and</w:t>
      </w:r>
      <w:r w:rsidR="007708C8">
        <w:t xml:space="preserve"> </w:t>
      </w:r>
      <w:r w:rsidR="00C73869">
        <w:t xml:space="preserve">came in sixth </w:t>
      </w:r>
      <w:r w:rsidR="00591F33">
        <w:t xml:space="preserve">place </w:t>
      </w:r>
      <w:r w:rsidR="00FA71AD">
        <w:t>in the Math Meet. The members of the second team included Amelia Gandhi, Doga Ozmen, Randy Chen, Yuhan Huang, and Karry Zheng; and</w:t>
      </w:r>
    </w:p>
    <w:p w:rsidR="00571459" w:rsidRDefault="005714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B0B" w:rsidRDefault="002B4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C73869">
        <w:t>the h</w:t>
      </w:r>
      <w:r w:rsidR="0054559A">
        <w:t xml:space="preserve">igh </w:t>
      </w:r>
      <w:r w:rsidR="00C73869">
        <w:t>s</w:t>
      </w:r>
      <w:r w:rsidR="0054559A">
        <w:t xml:space="preserve">chool Math Meets were established in 1986 in order to offer competition and excite interest in mathematics; and </w:t>
      </w:r>
    </w:p>
    <w:p w:rsidR="002B4B0B" w:rsidRDefault="002B4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88" w:rsidRDefault="00892D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C73869">
        <w:rPr>
          <w:color w:val="000000" w:themeColor="text1"/>
          <w:u w:color="000000" w:themeColor="text1"/>
        </w:rPr>
        <w:t xml:space="preserve"> Hammond </w:t>
      </w:r>
      <w:r w:rsidRPr="00E542AE">
        <w:rPr>
          <w:color w:val="000000" w:themeColor="text1"/>
          <w:u w:color="000000" w:themeColor="text1"/>
        </w:rPr>
        <w:t xml:space="preserve">School </w:t>
      </w:r>
      <w:r w:rsidR="00C7386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ath </w:t>
      </w:r>
      <w:r w:rsidR="00C7386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eam winners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892D88" w:rsidRDefault="00892D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178" w:rsidRDefault="001B2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2178" w:rsidRDefault="001B2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A25" w:rsidRDefault="00CA3A25" w:rsidP="00CA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892D88">
        <w:rPr>
          <w:color w:val="000000" w:themeColor="text1"/>
          <w:u w:color="000000" w:themeColor="text1"/>
        </w:rPr>
        <w:t>Hammond</w:t>
      </w:r>
      <w:r w:rsidR="00C73869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School </w:t>
      </w:r>
      <w:r w:rsidR="00C73869">
        <w:rPr>
          <w:color w:val="000000" w:themeColor="text1"/>
          <w:u w:color="000000" w:themeColor="text1"/>
        </w:rPr>
        <w:t>m</w:t>
      </w:r>
      <w:r w:rsidR="00892D88">
        <w:rPr>
          <w:color w:val="000000" w:themeColor="text1"/>
          <w:u w:color="000000" w:themeColor="text1"/>
        </w:rPr>
        <w:t xml:space="preserve">ath </w:t>
      </w:r>
      <w:r w:rsidR="00C7386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572E8F">
        <w:rPr>
          <w:color w:val="000000" w:themeColor="text1"/>
          <w:u w:color="000000" w:themeColor="text1"/>
        </w:rPr>
        <w:t>exemplary performance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 w:rsidR="00892D88">
        <w:rPr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 xml:space="preserve"> South Carolina</w:t>
      </w:r>
      <w:r w:rsidRPr="00E542AE">
        <w:rPr>
          <w:color w:val="000000" w:themeColor="text1"/>
          <w:u w:color="000000" w:themeColor="text1"/>
        </w:rPr>
        <w:t xml:space="preserve"> </w:t>
      </w:r>
      <w:r w:rsidR="00892D88">
        <w:rPr>
          <w:color w:val="000000" w:themeColor="text1"/>
          <w:u w:color="000000" w:themeColor="text1"/>
        </w:rPr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="00C73869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Division I </w:t>
      </w:r>
      <w:r w:rsidR="00892D88">
        <w:rPr>
          <w:color w:val="000000" w:themeColor="text1"/>
          <w:u w:color="000000" w:themeColor="text1"/>
        </w:rPr>
        <w:t>Math Meet</w:t>
      </w:r>
      <w:r w:rsidRPr="00E542AE">
        <w:rPr>
          <w:color w:val="000000" w:themeColor="text1"/>
          <w:u w:color="000000" w:themeColor="text1"/>
        </w:rPr>
        <w:t>.</w:t>
      </w:r>
    </w:p>
    <w:p w:rsidR="00CA3A25" w:rsidRDefault="00CA3A25" w:rsidP="00CA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A25" w:rsidRDefault="00CA3A25" w:rsidP="00CA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A7922">
        <w:t>Headmaster Chris Angel</w:t>
      </w:r>
      <w:r>
        <w:t xml:space="preserve"> and Coach </w:t>
      </w:r>
      <w:r w:rsidR="00CA7922">
        <w:t>Patrick Rybarczyk</w:t>
      </w:r>
      <w:r>
        <w:t>.</w:t>
      </w:r>
    </w:p>
    <w:p w:rsidR="004F4578" w:rsidRDefault="004166AF" w:rsidP="00BF1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08E3" w:rsidRDefault="008808E3" w:rsidP="008808E3">
      <w:pPr>
        <w:suppressAutoHyphens/>
      </w:pPr>
    </w:p>
    <w:sectPr w:rsidR="008808E3" w:rsidSect="008808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8C8" w:rsidRDefault="007708C8" w:rsidP="009F0C77">
      <w:r>
        <w:separator/>
      </w:r>
    </w:p>
  </w:endnote>
  <w:endnote w:type="continuationSeparator" w:id="0">
    <w:p w:rsidR="007708C8" w:rsidRDefault="007708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AEB7CA-E19C-42AB-86CB-BB728F845F51}"/>
    <w:embedBold r:id="rId2" w:fontKey="{A1D75AD1-E918-45D2-8B67-6E5782407A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2E55FB4-2C36-4BB1-98EC-FBFE1CF51F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0C7B39-29B2-4E04-86CB-4B59D23DC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8E3" w:rsidRPr="00B64E50" w:rsidRDefault="008808E3" w:rsidP="00B64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4F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8C8" w:rsidRDefault="007708C8" w:rsidP="009F0C77">
      <w:r>
        <w:separator/>
      </w:r>
    </w:p>
  </w:footnote>
  <w:footnote w:type="continuationSeparator" w:id="0">
    <w:p w:rsidR="007708C8" w:rsidRDefault="007708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09CZ19"/>
    <w:docVar w:name="CoverBillType" w:val="r"/>
    <w:docVar w:name="DocPath" w:val="L:\Council\bills\JN\3009CZ19.DOCX"/>
    <w:docVar w:name="dvBillNumber" w:val="402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B2178"/>
    <w:rsid w:val="00011869"/>
    <w:rsid w:val="00015CD6"/>
    <w:rsid w:val="000333AF"/>
    <w:rsid w:val="000E0100"/>
    <w:rsid w:val="000E1785"/>
    <w:rsid w:val="000F40FA"/>
    <w:rsid w:val="001035F1"/>
    <w:rsid w:val="0010776B"/>
    <w:rsid w:val="00133E66"/>
    <w:rsid w:val="00143521"/>
    <w:rsid w:val="001435A3"/>
    <w:rsid w:val="00146ED3"/>
    <w:rsid w:val="00151044"/>
    <w:rsid w:val="001B217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4B0B"/>
    <w:rsid w:val="002E5912"/>
    <w:rsid w:val="00301B21"/>
    <w:rsid w:val="003121D5"/>
    <w:rsid w:val="00325348"/>
    <w:rsid w:val="0032732C"/>
    <w:rsid w:val="00336AD0"/>
    <w:rsid w:val="00366EB5"/>
    <w:rsid w:val="0037079A"/>
    <w:rsid w:val="003C4DAB"/>
    <w:rsid w:val="003D01E8"/>
    <w:rsid w:val="003E5288"/>
    <w:rsid w:val="003F6D79"/>
    <w:rsid w:val="004166AF"/>
    <w:rsid w:val="0041760A"/>
    <w:rsid w:val="00417C01"/>
    <w:rsid w:val="004403BD"/>
    <w:rsid w:val="00461441"/>
    <w:rsid w:val="0046714B"/>
    <w:rsid w:val="004809EE"/>
    <w:rsid w:val="00481044"/>
    <w:rsid w:val="004E7D54"/>
    <w:rsid w:val="004F4578"/>
    <w:rsid w:val="005273C6"/>
    <w:rsid w:val="00530A69"/>
    <w:rsid w:val="00545593"/>
    <w:rsid w:val="0054559A"/>
    <w:rsid w:val="00556EBF"/>
    <w:rsid w:val="00571459"/>
    <w:rsid w:val="00572E8F"/>
    <w:rsid w:val="00577C6C"/>
    <w:rsid w:val="00591F3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08C8"/>
    <w:rsid w:val="007A70AE"/>
    <w:rsid w:val="00811263"/>
    <w:rsid w:val="0081475E"/>
    <w:rsid w:val="008362E8"/>
    <w:rsid w:val="0085786E"/>
    <w:rsid w:val="008808E3"/>
    <w:rsid w:val="00892D88"/>
    <w:rsid w:val="008A1768"/>
    <w:rsid w:val="008A489F"/>
    <w:rsid w:val="008A746B"/>
    <w:rsid w:val="008E754C"/>
    <w:rsid w:val="008F0F33"/>
    <w:rsid w:val="008F4429"/>
    <w:rsid w:val="0094021A"/>
    <w:rsid w:val="009648E1"/>
    <w:rsid w:val="009B44AF"/>
    <w:rsid w:val="009B7AC6"/>
    <w:rsid w:val="009C6A0B"/>
    <w:rsid w:val="009F0C77"/>
    <w:rsid w:val="009F4DD1"/>
    <w:rsid w:val="00A02543"/>
    <w:rsid w:val="00A07480"/>
    <w:rsid w:val="00A41684"/>
    <w:rsid w:val="00A41E6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35D"/>
    <w:rsid w:val="00B64E50"/>
    <w:rsid w:val="00B92518"/>
    <w:rsid w:val="00BA3C78"/>
    <w:rsid w:val="00BE3C22"/>
    <w:rsid w:val="00BF1823"/>
    <w:rsid w:val="00C0345E"/>
    <w:rsid w:val="00C31C95"/>
    <w:rsid w:val="00C3483A"/>
    <w:rsid w:val="00C73869"/>
    <w:rsid w:val="00C74E9D"/>
    <w:rsid w:val="00C826DD"/>
    <w:rsid w:val="00C82FD3"/>
    <w:rsid w:val="00C92819"/>
    <w:rsid w:val="00CA3A25"/>
    <w:rsid w:val="00CA7922"/>
    <w:rsid w:val="00CC6B7B"/>
    <w:rsid w:val="00CD2089"/>
    <w:rsid w:val="00D73A67"/>
    <w:rsid w:val="00D970A9"/>
    <w:rsid w:val="00DF3845"/>
    <w:rsid w:val="00E41911"/>
    <w:rsid w:val="00E44B57"/>
    <w:rsid w:val="00E92EEF"/>
    <w:rsid w:val="00EC1601"/>
    <w:rsid w:val="00EF2368"/>
    <w:rsid w:val="00F24442"/>
    <w:rsid w:val="00F50AE3"/>
    <w:rsid w:val="00F53136"/>
    <w:rsid w:val="00F655B7"/>
    <w:rsid w:val="00F656BA"/>
    <w:rsid w:val="00F67CF1"/>
    <w:rsid w:val="00F728AA"/>
    <w:rsid w:val="00F840F0"/>
    <w:rsid w:val="00FA71AD"/>
    <w:rsid w:val="00FB0D0D"/>
    <w:rsid w:val="00FB43B4"/>
    <w:rsid w:val="00FB6B0B"/>
    <w:rsid w:val="00FD4F7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A8859D-C30B-44FF-BEF3-80DD7577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08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27_2019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C3E60-1F6D-44B1-99A4-9DAB52C72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4027: Hammond School Math Team - South Carolina Legislature Online</dc:title>
  <dc:creator>Julie Newboult</dc:creator>
  <cp:lastModifiedBy>S Wilson</cp:lastModifiedBy>
  <cp:revision>2</cp:revision>
  <dcterms:created xsi:type="dcterms:W3CDTF">2020-03-09T20:30:00Z</dcterms:created>
  <dcterms:modified xsi:type="dcterms:W3CDTF">2020-03-09T20:30:00Z</dcterms:modified>
</cp:coreProperties>
</file>