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44D" w:rsidRDefault="0003144D" w:rsidP="0003144D">
      <w:pPr>
        <w:widowControl w:val="0"/>
        <w:jc w:val="center"/>
      </w:pPr>
      <w:r w:rsidRPr="0003144D">
        <w:rPr>
          <w:b/>
        </w:rPr>
        <w:t>South Carolina General Assembly</w:t>
      </w:r>
    </w:p>
    <w:p w:rsidR="0003144D" w:rsidRDefault="0003144D" w:rsidP="0003144D">
      <w:pPr>
        <w:widowControl w:val="0"/>
        <w:jc w:val="center"/>
      </w:pPr>
      <w:r>
        <w:t>123rd Session, 2019-2020</w:t>
      </w:r>
    </w:p>
    <w:p w:rsidR="0003144D" w:rsidRDefault="0003144D" w:rsidP="0003144D">
      <w:pPr>
        <w:widowControl w:val="0"/>
        <w:jc w:val="left"/>
      </w:pPr>
    </w:p>
    <w:p w:rsidR="0003144D" w:rsidRDefault="0003144D" w:rsidP="0003144D">
      <w:pPr>
        <w:widowControl w:val="0"/>
        <w:jc w:val="left"/>
        <w:rPr>
          <w:b/>
        </w:rPr>
      </w:pPr>
      <w:r w:rsidRPr="0003144D">
        <w:rPr>
          <w:b/>
        </w:rPr>
        <w:t>H. 4044</w:t>
      </w:r>
    </w:p>
    <w:p w:rsidR="0003144D" w:rsidRDefault="0003144D" w:rsidP="0003144D">
      <w:pPr>
        <w:widowControl w:val="0"/>
        <w:jc w:val="left"/>
        <w:rPr>
          <w:b/>
        </w:rPr>
      </w:pPr>
    </w:p>
    <w:p w:rsidR="0003144D" w:rsidRDefault="0003144D" w:rsidP="0003144D">
      <w:pPr>
        <w:widowControl w:val="0"/>
        <w:jc w:val="left"/>
      </w:pPr>
      <w:r w:rsidRPr="0003144D">
        <w:rPr>
          <w:b/>
        </w:rPr>
        <w:t>STATUS INFORMATION</w:t>
      </w:r>
    </w:p>
    <w:p w:rsidR="0003144D" w:rsidRDefault="0003144D" w:rsidP="0003144D">
      <w:pPr>
        <w:widowControl w:val="0"/>
        <w:jc w:val="left"/>
      </w:pPr>
    </w:p>
    <w:p w:rsidR="0003144D" w:rsidRDefault="0003144D" w:rsidP="0003144D">
      <w:pPr>
        <w:widowControl w:val="0"/>
        <w:jc w:val="left"/>
      </w:pPr>
      <w:r>
        <w:t>General Bill</w:t>
      </w:r>
    </w:p>
    <w:p w:rsidR="0003144D" w:rsidRDefault="00163849" w:rsidP="0003144D">
      <w:pPr>
        <w:widowControl w:val="0"/>
        <w:jc w:val="left"/>
      </w:pPr>
      <w:r>
        <w:t>Sponsors: Reps. Fry, Long, Hill, Finlay, Crawford, McGinnis, B. Newton, Clemmons, Bennett, Davis, Johnson, Hardee, Martin, D.C. Moss, G.R. Smith, Sottile, Mace, Forrest, Huggins, Hixon, Hyde, Blackwell, Willis, Taylor, Bailey, Hewitt, Gagnon, Felder, B. Cox, Elliott, Morgan, Magnuson, Wooten, Ligon, Bryant, Burns, Chumley, Trantham, Caskey, Thayer, Pope, Chellis, G.M. Smith and Erickson</w:t>
      </w:r>
    </w:p>
    <w:p w:rsidR="0003144D" w:rsidRDefault="0003144D" w:rsidP="0003144D">
      <w:pPr>
        <w:widowControl w:val="0"/>
        <w:jc w:val="left"/>
      </w:pPr>
      <w:r>
        <w:t>Document Path: l:\council\bills\cc\15403zw19.docx</w:t>
      </w:r>
    </w:p>
    <w:p w:rsidR="0003144D" w:rsidRDefault="0003144D" w:rsidP="0003144D">
      <w:pPr>
        <w:widowControl w:val="0"/>
        <w:jc w:val="left"/>
      </w:pPr>
    </w:p>
    <w:p w:rsidR="00F477AE" w:rsidRDefault="00F477AE" w:rsidP="0003144D">
      <w:pPr>
        <w:widowControl w:val="0"/>
        <w:jc w:val="left"/>
      </w:pPr>
      <w:r>
        <w:t>Introduced in the House on February 21, 2019</w:t>
      </w:r>
    </w:p>
    <w:p w:rsidR="00F477AE" w:rsidRPr="00F477AE" w:rsidRDefault="00F477AE" w:rsidP="0003144D">
      <w:pPr>
        <w:widowControl w:val="0"/>
        <w:jc w:val="left"/>
      </w:pPr>
      <w:r>
        <w:t xml:space="preserve">Currently residing in the House Committee on </w:t>
      </w:r>
      <w:r w:rsidRPr="00F477AE">
        <w:rPr>
          <w:b/>
        </w:rPr>
        <w:t>Judiciary</w:t>
      </w:r>
    </w:p>
    <w:p w:rsidR="00F477AE" w:rsidRDefault="00F477AE" w:rsidP="0003144D">
      <w:pPr>
        <w:widowControl w:val="0"/>
        <w:jc w:val="left"/>
      </w:pPr>
    </w:p>
    <w:p w:rsidR="0003144D" w:rsidRDefault="0003144D" w:rsidP="0003144D">
      <w:pPr>
        <w:widowControl w:val="0"/>
        <w:jc w:val="left"/>
      </w:pPr>
      <w:r>
        <w:t xml:space="preserve">Summary: </w:t>
      </w:r>
      <w:r w:rsidR="0004517E">
        <w:t>Voter registration applications</w:t>
      </w:r>
    </w:p>
    <w:p w:rsidR="0003144D" w:rsidRDefault="0003144D" w:rsidP="0003144D">
      <w:pPr>
        <w:widowControl w:val="0"/>
        <w:jc w:val="left"/>
      </w:pPr>
    </w:p>
    <w:p w:rsidR="0003144D" w:rsidRDefault="0003144D" w:rsidP="0003144D">
      <w:pPr>
        <w:widowControl w:val="0"/>
        <w:jc w:val="left"/>
      </w:pPr>
    </w:p>
    <w:p w:rsidR="0003144D" w:rsidRDefault="0003144D" w:rsidP="00031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44D">
        <w:rPr>
          <w:b/>
        </w:rPr>
        <w:t>HISTORY OF LEGISLATIVE ACTIONS</w:t>
      </w:r>
    </w:p>
    <w:p w:rsidR="0003144D" w:rsidRDefault="0003144D" w:rsidP="00031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144D" w:rsidRPr="0003144D" w:rsidRDefault="0003144D" w:rsidP="00031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44D">
        <w:rPr>
          <w:u w:val="single"/>
        </w:rPr>
        <w:tab/>
        <w:t>Date</w:t>
      </w:r>
      <w:r w:rsidRPr="0003144D">
        <w:rPr>
          <w:u w:val="single"/>
        </w:rPr>
        <w:tab/>
        <w:t>Body</w:t>
      </w:r>
      <w:r w:rsidRPr="0003144D">
        <w:rPr>
          <w:u w:val="single"/>
        </w:rPr>
        <w:tab/>
        <w:t>Action Description with journal page number</w:t>
      </w:r>
      <w:r w:rsidRPr="0003144D">
        <w:rPr>
          <w:u w:val="single"/>
        </w:rPr>
        <w:tab/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2F1603">
        <w:t>Introduced and read first time (</w:t>
      </w:r>
      <w:hyperlink r:id="rId7" w:history="1">
        <w:r w:rsidRPr="002F1603">
          <w:rPr>
            <w:rStyle w:val="Hyperlink"/>
          </w:rPr>
          <w:t>House Journal</w:t>
        </w:r>
        <w:r w:rsidRPr="002F1603">
          <w:rPr>
            <w:rStyle w:val="Hyperlink"/>
          </w:rPr>
          <w:noBreakHyphen/>
          <w:t>page 127</w:t>
        </w:r>
      </w:hyperlink>
      <w:r w:rsidRPr="002F1603">
        <w:t>)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2F1603">
        <w:t>Ref</w:t>
      </w:r>
      <w:r>
        <w:t xml:space="preserve">erred to Committee on </w:t>
      </w:r>
      <w:r w:rsidRPr="002F1603">
        <w:rPr>
          <w:b/>
        </w:rPr>
        <w:t>Judiciary</w:t>
      </w:r>
      <w:r>
        <w:t xml:space="preserve"> </w:t>
      </w:r>
      <w:r w:rsidRPr="002F1603">
        <w:t>(</w:t>
      </w:r>
      <w:hyperlink r:id="rId8" w:history="1">
        <w:r w:rsidRPr="002F1603">
          <w:rPr>
            <w:rStyle w:val="Hyperlink"/>
          </w:rPr>
          <w:t>House Journal</w:t>
        </w:r>
        <w:r w:rsidRPr="002F1603">
          <w:rPr>
            <w:rStyle w:val="Hyperlink"/>
          </w:rPr>
          <w:noBreakHyphen/>
          <w:t>page 127</w:t>
        </w:r>
      </w:hyperlink>
      <w:r w:rsidRPr="002F1603">
        <w:t>)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3/11/2019</w:t>
      </w:r>
      <w:r>
        <w:tab/>
        <w:t>House</w:t>
      </w:r>
      <w:r>
        <w:tab/>
      </w:r>
      <w:r w:rsidRPr="002F1603">
        <w:t>Member(s) request name added as sponsor: D.C.Moss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House</w:t>
      </w:r>
      <w:r>
        <w:tab/>
      </w:r>
      <w:r w:rsidRPr="002F1603">
        <w:t>Member(s)</w:t>
      </w:r>
      <w:r>
        <w:t xml:space="preserve"> request name added as sponsor: </w:t>
      </w:r>
      <w:r w:rsidRPr="002F1603">
        <w:t>G.R.Smith, Sottile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2F1603">
        <w:t>Member(s) reque</w:t>
      </w:r>
      <w:r>
        <w:t xml:space="preserve">st name added as sponsor: Mace, </w:t>
      </w:r>
      <w:r w:rsidRPr="002F1603">
        <w:t>Forrest, H</w:t>
      </w:r>
      <w:r>
        <w:t xml:space="preserve">uggins, Hixon, Hyde, Blackwell, </w:t>
      </w:r>
      <w:r w:rsidRPr="002F1603">
        <w:t>Willis, Taylor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2F1603">
        <w:t>Member(s) request</w:t>
      </w:r>
      <w:r>
        <w:t xml:space="preserve"> name added as sponsor: Bailey, </w:t>
      </w:r>
      <w:r w:rsidRPr="002F1603">
        <w:t>Hewitt, Gagnon, Felder, B.Cox, Elliott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2F1603">
        <w:t>Member(s) request</w:t>
      </w:r>
      <w:r>
        <w:t xml:space="preserve"> name added as sponsor: Morgan, </w:t>
      </w:r>
      <w:r w:rsidRPr="002F1603">
        <w:t>Magnuson, Wooten, Ligon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2F1603">
        <w:t>Member(s) request</w:t>
      </w:r>
      <w:r>
        <w:t xml:space="preserve"> name added as sponsor: Bryant, </w:t>
      </w:r>
      <w:r w:rsidRPr="002F1603">
        <w:t>Burns, Chumley, Trantham, Caskey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2F1603">
        <w:t>Member(s) request name added as sponsor: Thayer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2F1603">
        <w:t>Member(s) request name added as sponsor: Pope, Chellis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2F1603">
        <w:t>Member(s) request name added as sponsor: G.M.Smith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2F1603">
        <w:t>Member(s) request name added as sponsor: Erickson</w:t>
      </w:r>
    </w:p>
    <w:p w:rsidR="00163849" w:rsidRDefault="00163849" w:rsidP="00163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144D" w:rsidRDefault="0003144D" w:rsidP="00031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3144D">
          <w:rPr>
            <w:rStyle w:val="Hyperlink"/>
          </w:rPr>
          <w:t>legislative information</w:t>
        </w:r>
      </w:hyperlink>
      <w:r>
        <w:t xml:space="preserve"> at the website</w:t>
      </w:r>
    </w:p>
    <w:p w:rsidR="0003144D" w:rsidRDefault="0003144D" w:rsidP="00031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44D" w:rsidRPr="0003144D" w:rsidRDefault="0003144D" w:rsidP="00031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44D" w:rsidRDefault="0003144D" w:rsidP="0003144D">
      <w:pPr>
        <w:widowControl w:val="0"/>
        <w:jc w:val="left"/>
      </w:pPr>
      <w:r w:rsidRPr="0003144D">
        <w:rPr>
          <w:b/>
        </w:rPr>
        <w:t>VERSIONS OF THIS BILL</w:t>
      </w:r>
    </w:p>
    <w:p w:rsidR="0003144D" w:rsidRDefault="0003144D" w:rsidP="0003144D">
      <w:pPr>
        <w:widowControl w:val="0"/>
        <w:jc w:val="left"/>
      </w:pPr>
    </w:p>
    <w:p w:rsidR="0003144D" w:rsidRDefault="003F4BA2" w:rsidP="0003144D">
      <w:pPr>
        <w:widowControl w:val="0"/>
        <w:jc w:val="left"/>
      </w:pPr>
      <w:hyperlink r:id="rId10" w:history="1">
        <w:r w:rsidR="0003144D">
          <w:rPr>
            <w:rStyle w:val="Hyperlink"/>
          </w:rPr>
          <w:t>2/19/2019</w:t>
        </w:r>
      </w:hyperlink>
    </w:p>
    <w:p w:rsidR="0003144D" w:rsidRDefault="0003144D" w:rsidP="0003144D"/>
    <w:p w:rsidR="0003144D" w:rsidRDefault="0003144D" w:rsidP="0003144D">
      <w:pPr>
        <w:sectPr w:rsidR="0003144D" w:rsidSect="000314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CD7" w:rsidRDefault="00BC6CD7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12D" w:rsidRDefault="0044612D" w:rsidP="00446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B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A27CD8">
        <w:noBreakHyphen/>
      </w:r>
      <w:r>
        <w:t>5</w:t>
      </w:r>
      <w:r w:rsidR="00A27CD8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A27CD8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A27CD8">
        <w:noBreakHyphen/>
      </w:r>
      <w:r>
        <w:t>IDENTIFICATION OF ONE</w:t>
      </w:r>
      <w:r w:rsidR="00A27CD8" w:rsidRPr="00A27CD8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C39" w:rsidRDefault="00772BC5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13C39">
        <w:t>Section 7</w:t>
      </w:r>
      <w:r w:rsidR="00A27CD8">
        <w:noBreakHyphen/>
      </w:r>
      <w:r w:rsidR="00F13C39">
        <w:t>5</w:t>
      </w:r>
      <w:r w:rsidR="00A27CD8">
        <w:noBreakHyphen/>
      </w:r>
      <w:r w:rsidR="00F13C39">
        <w:t>170(2) of the 1976 Code is amended to read:</w:t>
      </w:r>
    </w:p>
    <w:p w:rsidR="00F13C39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C39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A27CD8" w:rsidRPr="00A27CD8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A27CD8" w:rsidRPr="00A27CD8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F13C39" w:rsidRPr="00216DCC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Democrat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Republican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Independent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, or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other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="00A27CD8" w:rsidRPr="00A27CD8">
        <w:rPr>
          <w:u w:val="single"/>
        </w:rPr>
        <w:t>‘</w:t>
      </w:r>
      <w:r w:rsidRPr="00216DCC">
        <w:rPr>
          <w:u w:val="single"/>
        </w:rPr>
        <w:t>other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F13C39" w:rsidRPr="00216DCC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A27CD8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772BC5" w:rsidRDefault="00F13C39" w:rsidP="00F13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A27CD8">
        <w:rPr>
          <w:u w:val="single"/>
        </w:rPr>
        <w:noBreakHyphen/>
      </w:r>
      <w:r w:rsidRPr="00216DCC">
        <w:rPr>
          <w:u w:val="single"/>
        </w:rPr>
        <w:t>identification of one</w:t>
      </w:r>
      <w:r w:rsidR="00A27CD8" w:rsidRPr="00A27CD8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="00A27CD8" w:rsidRPr="00A27CD8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BC5" w:rsidRDefault="00772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C39">
        <w:t>2</w:t>
      </w:r>
      <w:r>
        <w:t>.</w:t>
      </w:r>
      <w:r>
        <w:tab/>
        <w:t>This act takes effect upon approval by the Governor.</w:t>
      </w:r>
    </w:p>
    <w:p w:rsidR="007559B4" w:rsidRDefault="00A27C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144D" w:rsidRDefault="0003144D" w:rsidP="0003144D">
      <w:pPr>
        <w:suppressAutoHyphens/>
      </w:pPr>
    </w:p>
    <w:sectPr w:rsidR="0003144D" w:rsidSect="000314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BC5" w:rsidRDefault="00772BC5" w:rsidP="009F0C77">
      <w:r>
        <w:separator/>
      </w:r>
    </w:p>
  </w:endnote>
  <w:endnote w:type="continuationSeparator" w:id="0">
    <w:p w:rsidR="00772BC5" w:rsidRDefault="00772B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DD1C79-BBE0-447B-BEDD-51D64EF56EF4}"/>
    <w:embedBold r:id="rId2" w:fontKey="{26727AF8-3A43-42DE-8FF0-02122E2DE2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638845-CFAA-402C-8A6C-9F305FD847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A6BBB4-86A1-4935-AFBF-B75B8835C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285BA2-5ECB-4696-ACD2-5C3314E2E9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44D" w:rsidRPr="00BC6CD7" w:rsidRDefault="0003144D" w:rsidP="00BC6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38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BC5" w:rsidRDefault="00772BC5" w:rsidP="009F0C77">
      <w:r>
        <w:separator/>
      </w:r>
    </w:p>
  </w:footnote>
  <w:footnote w:type="continuationSeparator" w:id="0">
    <w:p w:rsidR="00772BC5" w:rsidRDefault="00772B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3ZW19"/>
    <w:docVar w:name="CoverBillType" w:val="b"/>
    <w:docVar w:name="DocPath" w:val="L:\Council\bills\CC\15403ZW19.DOCX"/>
    <w:docVar w:name="dvBillNumber" w:val="404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72BC5"/>
    <w:rsid w:val="00011869"/>
    <w:rsid w:val="00013AC2"/>
    <w:rsid w:val="00015CD6"/>
    <w:rsid w:val="0003144D"/>
    <w:rsid w:val="00043607"/>
    <w:rsid w:val="0004517E"/>
    <w:rsid w:val="000454F5"/>
    <w:rsid w:val="000E0100"/>
    <w:rsid w:val="000E1785"/>
    <w:rsid w:val="000F40FA"/>
    <w:rsid w:val="001035F1"/>
    <w:rsid w:val="0010776B"/>
    <w:rsid w:val="00132169"/>
    <w:rsid w:val="00133E66"/>
    <w:rsid w:val="001435A3"/>
    <w:rsid w:val="00146ED3"/>
    <w:rsid w:val="00151044"/>
    <w:rsid w:val="00163849"/>
    <w:rsid w:val="001838A3"/>
    <w:rsid w:val="001D08F2"/>
    <w:rsid w:val="001D3A58"/>
    <w:rsid w:val="001D525B"/>
    <w:rsid w:val="001D7F4F"/>
    <w:rsid w:val="00205238"/>
    <w:rsid w:val="002321B6"/>
    <w:rsid w:val="002357EF"/>
    <w:rsid w:val="00250967"/>
    <w:rsid w:val="002543C8"/>
    <w:rsid w:val="0025541D"/>
    <w:rsid w:val="00284AAE"/>
    <w:rsid w:val="002E5912"/>
    <w:rsid w:val="00301B21"/>
    <w:rsid w:val="00313A61"/>
    <w:rsid w:val="00325348"/>
    <w:rsid w:val="0032732C"/>
    <w:rsid w:val="00336AD0"/>
    <w:rsid w:val="00351516"/>
    <w:rsid w:val="0037079A"/>
    <w:rsid w:val="003C4DAB"/>
    <w:rsid w:val="003D01E8"/>
    <w:rsid w:val="003D6634"/>
    <w:rsid w:val="003E5288"/>
    <w:rsid w:val="003F6D79"/>
    <w:rsid w:val="0041760A"/>
    <w:rsid w:val="00417C01"/>
    <w:rsid w:val="004403BD"/>
    <w:rsid w:val="0044612D"/>
    <w:rsid w:val="00461441"/>
    <w:rsid w:val="004809EE"/>
    <w:rsid w:val="004D40DD"/>
    <w:rsid w:val="004E7D54"/>
    <w:rsid w:val="005273C6"/>
    <w:rsid w:val="00530A69"/>
    <w:rsid w:val="00545593"/>
    <w:rsid w:val="00556EBF"/>
    <w:rsid w:val="00577C6C"/>
    <w:rsid w:val="005868F9"/>
    <w:rsid w:val="005A184F"/>
    <w:rsid w:val="005A62FE"/>
    <w:rsid w:val="005C2FE2"/>
    <w:rsid w:val="005E2BC9"/>
    <w:rsid w:val="00605102"/>
    <w:rsid w:val="006215AA"/>
    <w:rsid w:val="006713D5"/>
    <w:rsid w:val="006913C9"/>
    <w:rsid w:val="0069470D"/>
    <w:rsid w:val="006D58AA"/>
    <w:rsid w:val="00734F00"/>
    <w:rsid w:val="007559B4"/>
    <w:rsid w:val="00772BC5"/>
    <w:rsid w:val="007A70AE"/>
    <w:rsid w:val="007C4764"/>
    <w:rsid w:val="008362E8"/>
    <w:rsid w:val="0085786E"/>
    <w:rsid w:val="00862CFF"/>
    <w:rsid w:val="008A1768"/>
    <w:rsid w:val="008A489F"/>
    <w:rsid w:val="008F0F33"/>
    <w:rsid w:val="008F4429"/>
    <w:rsid w:val="009226B0"/>
    <w:rsid w:val="00930886"/>
    <w:rsid w:val="0094021A"/>
    <w:rsid w:val="00950820"/>
    <w:rsid w:val="009B44AF"/>
    <w:rsid w:val="009C6A0B"/>
    <w:rsid w:val="009D469F"/>
    <w:rsid w:val="009F0C77"/>
    <w:rsid w:val="009F4DD1"/>
    <w:rsid w:val="00A02543"/>
    <w:rsid w:val="00A27CD8"/>
    <w:rsid w:val="00A41684"/>
    <w:rsid w:val="00A64E80"/>
    <w:rsid w:val="00A72BCD"/>
    <w:rsid w:val="00A741D9"/>
    <w:rsid w:val="00A833AB"/>
    <w:rsid w:val="00A9741D"/>
    <w:rsid w:val="00AA293F"/>
    <w:rsid w:val="00AC34A2"/>
    <w:rsid w:val="00AD1C9A"/>
    <w:rsid w:val="00AD4B17"/>
    <w:rsid w:val="00AD710F"/>
    <w:rsid w:val="00B412D4"/>
    <w:rsid w:val="00B53B20"/>
    <w:rsid w:val="00B653BF"/>
    <w:rsid w:val="00BC6CD7"/>
    <w:rsid w:val="00BE3C22"/>
    <w:rsid w:val="00C0345E"/>
    <w:rsid w:val="00C150B0"/>
    <w:rsid w:val="00C31C95"/>
    <w:rsid w:val="00C3483A"/>
    <w:rsid w:val="00C74E9D"/>
    <w:rsid w:val="00C826DD"/>
    <w:rsid w:val="00C82FD3"/>
    <w:rsid w:val="00C85CFD"/>
    <w:rsid w:val="00C92819"/>
    <w:rsid w:val="00C943AB"/>
    <w:rsid w:val="00CC6B7B"/>
    <w:rsid w:val="00CD168D"/>
    <w:rsid w:val="00CD2089"/>
    <w:rsid w:val="00D73A67"/>
    <w:rsid w:val="00D970A9"/>
    <w:rsid w:val="00DF3845"/>
    <w:rsid w:val="00E41911"/>
    <w:rsid w:val="00E44B57"/>
    <w:rsid w:val="00E92EEF"/>
    <w:rsid w:val="00EF1E69"/>
    <w:rsid w:val="00EF2368"/>
    <w:rsid w:val="00F13C39"/>
    <w:rsid w:val="00F24442"/>
    <w:rsid w:val="00F477AE"/>
    <w:rsid w:val="00F50AE3"/>
    <w:rsid w:val="00F61F92"/>
    <w:rsid w:val="00F655B7"/>
    <w:rsid w:val="00F656BA"/>
    <w:rsid w:val="00F67CF1"/>
    <w:rsid w:val="00F728AA"/>
    <w:rsid w:val="00F840F0"/>
    <w:rsid w:val="00FB0D0D"/>
    <w:rsid w:val="00FB43B4"/>
    <w:rsid w:val="00FB6B0B"/>
    <w:rsid w:val="00FC0AC1"/>
    <w:rsid w:val="00FC1B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D396C9-F698-409F-B4D5-D234FE61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6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14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44_2019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36FD8-AFF4-4CC1-86AF-AA654CC6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821</Words>
  <Characters>4535</Characters>
  <Application>Microsoft Office Word</Application>
  <DocSecurity>0</DocSecurity>
  <Lines>146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4044: Voter registration applications - South Carolina Legislature Online</dc:title>
  <dc:creator>Chris Charlton</dc:creator>
  <cp:lastModifiedBy>S Volk</cp:lastModifiedBy>
  <cp:revision>2</cp:revision>
  <cp:lastPrinted>2019-02-13T20:35:00Z</cp:lastPrinted>
  <dcterms:created xsi:type="dcterms:W3CDTF">2019-04-23T17:19:00Z</dcterms:created>
  <dcterms:modified xsi:type="dcterms:W3CDTF">2019-04-23T17:19:00Z</dcterms:modified>
</cp:coreProperties>
</file>