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4E0B" w:rsidRDefault="005A4E0B" w:rsidP="005A4E0B">
      <w:pPr>
        <w:widowControl w:val="0"/>
        <w:jc w:val="center"/>
      </w:pPr>
      <w:r w:rsidRPr="005A4E0B">
        <w:rPr>
          <w:b/>
        </w:rPr>
        <w:t>South Carolina General Assembly</w:t>
      </w:r>
    </w:p>
    <w:p w:rsidR="005A4E0B" w:rsidRDefault="005A4E0B" w:rsidP="005A4E0B">
      <w:pPr>
        <w:widowControl w:val="0"/>
        <w:jc w:val="center"/>
      </w:pPr>
      <w:r>
        <w:t>123rd Session, 2019-2020</w:t>
      </w:r>
    </w:p>
    <w:p w:rsidR="005A4E0B" w:rsidRDefault="005A4E0B" w:rsidP="005A4E0B">
      <w:pPr>
        <w:widowControl w:val="0"/>
        <w:jc w:val="left"/>
      </w:pPr>
    </w:p>
    <w:p w:rsidR="005A4E0B" w:rsidRDefault="005A4E0B" w:rsidP="005A4E0B">
      <w:pPr>
        <w:widowControl w:val="0"/>
        <w:jc w:val="left"/>
        <w:rPr>
          <w:b/>
        </w:rPr>
      </w:pPr>
      <w:r w:rsidRPr="005A4E0B">
        <w:rPr>
          <w:b/>
        </w:rPr>
        <w:t>H. 4045</w:t>
      </w:r>
    </w:p>
    <w:p w:rsidR="005A4E0B" w:rsidRDefault="005A4E0B" w:rsidP="005A4E0B">
      <w:pPr>
        <w:widowControl w:val="0"/>
        <w:jc w:val="left"/>
        <w:rPr>
          <w:b/>
        </w:rPr>
      </w:pPr>
    </w:p>
    <w:p w:rsidR="005A4E0B" w:rsidRDefault="005A4E0B" w:rsidP="005A4E0B">
      <w:pPr>
        <w:widowControl w:val="0"/>
        <w:jc w:val="left"/>
      </w:pPr>
      <w:r w:rsidRPr="005A4E0B">
        <w:rPr>
          <w:b/>
        </w:rPr>
        <w:t>STATUS INFORMATION</w:t>
      </w:r>
    </w:p>
    <w:p w:rsidR="005A4E0B" w:rsidRDefault="005A4E0B" w:rsidP="005A4E0B">
      <w:pPr>
        <w:widowControl w:val="0"/>
        <w:jc w:val="left"/>
      </w:pPr>
    </w:p>
    <w:p w:rsidR="005A4E0B" w:rsidRDefault="005A4E0B" w:rsidP="005A4E0B">
      <w:pPr>
        <w:widowControl w:val="0"/>
        <w:jc w:val="left"/>
      </w:pPr>
      <w:r>
        <w:t>General Bill</w:t>
      </w:r>
    </w:p>
    <w:p w:rsidR="005A4E0B" w:rsidRDefault="005A4E0B" w:rsidP="005A4E0B">
      <w:pPr>
        <w:widowControl w:val="0"/>
        <w:jc w:val="left"/>
      </w:pPr>
      <w:r>
        <w:t>Sponsors: Reps. King and Henegan</w:t>
      </w:r>
    </w:p>
    <w:p w:rsidR="005A4E0B" w:rsidRDefault="005A4E0B" w:rsidP="005A4E0B">
      <w:pPr>
        <w:widowControl w:val="0"/>
        <w:jc w:val="left"/>
      </w:pPr>
      <w:r>
        <w:t>Document Path: l:\council\bills\gt\5667cm19.docx</w:t>
      </w:r>
    </w:p>
    <w:p w:rsidR="005A4E0B" w:rsidRDefault="005A4E0B" w:rsidP="005A4E0B">
      <w:pPr>
        <w:widowControl w:val="0"/>
        <w:jc w:val="left"/>
      </w:pPr>
    </w:p>
    <w:p w:rsidR="005A4E0B" w:rsidRDefault="005A4E0B" w:rsidP="005A4E0B">
      <w:pPr>
        <w:widowControl w:val="0"/>
        <w:jc w:val="left"/>
      </w:pPr>
      <w:r>
        <w:t>Introduced in the House on February 21, 2019</w:t>
      </w:r>
    </w:p>
    <w:p w:rsidR="005A4E0B" w:rsidRDefault="005A4E0B" w:rsidP="005A4E0B">
      <w:pPr>
        <w:widowControl w:val="0"/>
        <w:jc w:val="left"/>
      </w:pPr>
      <w:r>
        <w:t xml:space="preserve">Currently residing in the House Committee on </w:t>
      </w:r>
      <w:r w:rsidRPr="005A4E0B">
        <w:rPr>
          <w:b/>
        </w:rPr>
        <w:t>Judiciary</w:t>
      </w:r>
    </w:p>
    <w:p w:rsidR="005A4E0B" w:rsidRDefault="005A4E0B" w:rsidP="005A4E0B">
      <w:pPr>
        <w:widowControl w:val="0"/>
        <w:jc w:val="left"/>
      </w:pPr>
    </w:p>
    <w:p w:rsidR="005A4E0B" w:rsidRDefault="005A4E0B" w:rsidP="005A4E0B">
      <w:pPr>
        <w:widowControl w:val="0"/>
        <w:jc w:val="left"/>
      </w:pPr>
      <w:r>
        <w:t xml:space="preserve">Summary: </w:t>
      </w:r>
      <w:r w:rsidR="00F21833">
        <w:t>SLED</w:t>
      </w:r>
    </w:p>
    <w:p w:rsidR="005A4E0B" w:rsidRDefault="005A4E0B" w:rsidP="005A4E0B">
      <w:pPr>
        <w:widowControl w:val="0"/>
        <w:jc w:val="left"/>
      </w:pPr>
    </w:p>
    <w:p w:rsidR="005A4E0B" w:rsidRDefault="005A4E0B" w:rsidP="005A4E0B">
      <w:pPr>
        <w:widowControl w:val="0"/>
        <w:jc w:val="left"/>
      </w:pPr>
    </w:p>
    <w:p w:rsidR="005A4E0B" w:rsidRDefault="005A4E0B" w:rsidP="005A4E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A4E0B">
        <w:rPr>
          <w:b/>
        </w:rPr>
        <w:t>HISTORY OF LEGISLATIVE ACTIONS</w:t>
      </w:r>
    </w:p>
    <w:p w:rsidR="005A4E0B" w:rsidRDefault="005A4E0B" w:rsidP="005A4E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A4E0B" w:rsidRPr="005A4E0B" w:rsidRDefault="005A4E0B" w:rsidP="005A4E0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A4E0B">
        <w:rPr>
          <w:u w:val="single"/>
        </w:rPr>
        <w:tab/>
        <w:t>Date</w:t>
      </w:r>
      <w:r w:rsidRPr="005A4E0B">
        <w:rPr>
          <w:u w:val="single"/>
        </w:rPr>
        <w:tab/>
        <w:t>Body</w:t>
      </w:r>
      <w:r w:rsidRPr="005A4E0B">
        <w:rPr>
          <w:u w:val="single"/>
        </w:rPr>
        <w:tab/>
        <w:t>Action Description with journal page number</w:t>
      </w:r>
      <w:r w:rsidRPr="005A4E0B">
        <w:rPr>
          <w:u w:val="single"/>
        </w:rPr>
        <w:tab/>
      </w:r>
    </w:p>
    <w:p w:rsidR="000056FD" w:rsidRDefault="000056FD" w:rsidP="000056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2/21/2019</w:t>
      </w:r>
      <w:r>
        <w:tab/>
        <w:t>House</w:t>
      </w:r>
      <w:r>
        <w:tab/>
      </w:r>
      <w:r w:rsidRPr="007C7BE0">
        <w:t>Introduced and read first time (</w:t>
      </w:r>
      <w:hyperlink r:id="rId7" w:history="1">
        <w:r w:rsidRPr="007C7BE0">
          <w:rPr>
            <w:rStyle w:val="Hyperlink"/>
          </w:rPr>
          <w:t>House Journal</w:t>
        </w:r>
        <w:r w:rsidRPr="007C7BE0">
          <w:rPr>
            <w:rStyle w:val="Hyperlink"/>
          </w:rPr>
          <w:noBreakHyphen/>
          <w:t>page 128</w:t>
        </w:r>
      </w:hyperlink>
      <w:r w:rsidRPr="007C7BE0">
        <w:t>)</w:t>
      </w:r>
    </w:p>
    <w:p w:rsidR="000056FD" w:rsidRDefault="000056FD" w:rsidP="000056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2/21/2019</w:t>
      </w:r>
      <w:r>
        <w:tab/>
        <w:t>House</w:t>
      </w:r>
      <w:r>
        <w:tab/>
      </w:r>
      <w:r w:rsidRPr="007C7BE0">
        <w:t>Ref</w:t>
      </w:r>
      <w:r>
        <w:t xml:space="preserve">erred to Committee on </w:t>
      </w:r>
      <w:r w:rsidRPr="007C7BE0">
        <w:rPr>
          <w:b/>
        </w:rPr>
        <w:t>Judiciary</w:t>
      </w:r>
      <w:r>
        <w:t xml:space="preserve"> </w:t>
      </w:r>
      <w:r w:rsidRPr="007C7BE0">
        <w:t>(</w:t>
      </w:r>
      <w:hyperlink r:id="rId8" w:history="1">
        <w:r w:rsidRPr="007C7BE0">
          <w:rPr>
            <w:rStyle w:val="Hyperlink"/>
          </w:rPr>
          <w:t>House Journal</w:t>
        </w:r>
        <w:r w:rsidRPr="007C7BE0">
          <w:rPr>
            <w:rStyle w:val="Hyperlink"/>
          </w:rPr>
          <w:noBreakHyphen/>
          <w:t>page 128</w:t>
        </w:r>
      </w:hyperlink>
      <w:r w:rsidRPr="007C7BE0">
        <w:t>)</w:t>
      </w:r>
    </w:p>
    <w:p w:rsidR="000056FD" w:rsidRDefault="000056FD" w:rsidP="000056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A4E0B" w:rsidRDefault="005A4E0B" w:rsidP="005A4E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A4E0B">
          <w:rPr>
            <w:rStyle w:val="Hyperlink"/>
          </w:rPr>
          <w:t>legislative information</w:t>
        </w:r>
      </w:hyperlink>
      <w:r>
        <w:t xml:space="preserve"> at the website</w:t>
      </w:r>
    </w:p>
    <w:p w:rsidR="005A4E0B" w:rsidRDefault="005A4E0B" w:rsidP="005A4E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A4E0B" w:rsidRPr="005A4E0B" w:rsidRDefault="005A4E0B" w:rsidP="005A4E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A4E0B" w:rsidRDefault="005A4E0B" w:rsidP="005A4E0B">
      <w:pPr>
        <w:widowControl w:val="0"/>
        <w:jc w:val="left"/>
      </w:pPr>
      <w:r w:rsidRPr="005A4E0B">
        <w:rPr>
          <w:b/>
        </w:rPr>
        <w:t>VERSIONS OF THIS BILL</w:t>
      </w:r>
    </w:p>
    <w:p w:rsidR="005A4E0B" w:rsidRDefault="005A4E0B" w:rsidP="005A4E0B">
      <w:pPr>
        <w:widowControl w:val="0"/>
        <w:jc w:val="left"/>
      </w:pPr>
    </w:p>
    <w:p w:rsidR="005A4E0B" w:rsidRDefault="007972D0" w:rsidP="005A4E0B">
      <w:pPr>
        <w:widowControl w:val="0"/>
        <w:jc w:val="left"/>
      </w:pPr>
      <w:hyperlink r:id="rId10" w:history="1">
        <w:r w:rsidR="005A4E0B">
          <w:rPr>
            <w:rStyle w:val="Hyperlink"/>
          </w:rPr>
          <w:t>2/21/2019</w:t>
        </w:r>
      </w:hyperlink>
    </w:p>
    <w:p w:rsidR="005A4E0B" w:rsidRDefault="005A4E0B" w:rsidP="005A4E0B"/>
    <w:p w:rsidR="005A4E0B" w:rsidRDefault="005A4E0B" w:rsidP="005A4E0B">
      <w:pPr>
        <w:sectPr w:rsidR="005A4E0B" w:rsidSect="005A4E0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C5C54" w:rsidRDefault="00DC5C5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C5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C6C3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F7E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ARTICLE 11 TO CHAPTER 3, TITLE 23 SO AS TO PROVIDE THE STATE LAW ENFORCEMENT DIVISION (SLED) SHALL ESTABLISH A HATE CRIMES DATABASE AND PROVIDE SLED MAY PROMULGATE REGULATIONS TO CARRY OUT THE PROVISIONS OF THIS ARTICLE.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C6C3B" w:rsidRDefault="00EC6C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C6C3B" w:rsidRDefault="00EC6C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6C3B" w:rsidRDefault="00EC6C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F7EDF">
        <w:t>Chapter 3, Title 23 of the 1976 Code is amended by adding:</w:t>
      </w:r>
    </w:p>
    <w:p w:rsidR="003F7EDF" w:rsidRDefault="003F7E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7EDF" w:rsidRDefault="003F7EDF" w:rsidP="003F7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11</w:t>
      </w:r>
    </w:p>
    <w:p w:rsidR="003F7EDF" w:rsidRDefault="003F7EDF" w:rsidP="003F7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Hate Crimes Database</w:t>
      </w:r>
    </w:p>
    <w:p w:rsidR="003F7EDF" w:rsidRDefault="003F7EDF" w:rsidP="003F7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3F7EDF" w:rsidRDefault="003F7E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23</w:t>
      </w:r>
      <w:r w:rsidR="00742F4F">
        <w:noBreakHyphen/>
      </w:r>
      <w:r>
        <w:t>3</w:t>
      </w:r>
      <w:r w:rsidR="00742F4F">
        <w:noBreakHyphen/>
      </w:r>
      <w:r>
        <w:t>910.</w:t>
      </w:r>
      <w:r>
        <w:tab/>
        <w:t>(A)</w:t>
      </w:r>
      <w:r>
        <w:tab/>
        <w:t xml:space="preserve">There is established within the State Law Enforcement Division (SLED) a </w:t>
      </w:r>
      <w:r w:rsidR="00742F4F" w:rsidRPr="00742F4F">
        <w:t>‘</w:t>
      </w:r>
      <w:r>
        <w:t>Hate Crimes Database</w:t>
      </w:r>
      <w:r w:rsidR="00742F4F" w:rsidRPr="00742F4F">
        <w:t>’</w:t>
      </w:r>
      <w:r>
        <w:t>. SLED shall collect data from each law enforcement agency within the State and develop a database that contains individuals who have been convicted of crimes based upon the crime victims</w:t>
      </w:r>
      <w:r w:rsidR="00742F4F" w:rsidRPr="00742F4F">
        <w:t>’</w:t>
      </w:r>
      <w:r>
        <w:t xml:space="preserve"> race, color, gender, gender identity, sexual orientation, religion, age, or national origin.</w:t>
      </w:r>
    </w:p>
    <w:p w:rsidR="003F7EDF" w:rsidRDefault="003F7E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SLED shall make this information available to the public on its website. </w:t>
      </w:r>
    </w:p>
    <w:p w:rsidR="003F7EDF" w:rsidRDefault="003F7E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7EDF" w:rsidRDefault="003F7E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23</w:t>
      </w:r>
      <w:r w:rsidR="00742F4F">
        <w:noBreakHyphen/>
      </w:r>
      <w:r>
        <w:t>3</w:t>
      </w:r>
      <w:r w:rsidR="00742F4F">
        <w:noBreakHyphen/>
      </w:r>
      <w:r>
        <w:t>9</w:t>
      </w:r>
      <w:r w:rsidR="00566C95">
        <w:t>2</w:t>
      </w:r>
      <w:r>
        <w:t>0.</w:t>
      </w:r>
      <w:r>
        <w:tab/>
      </w:r>
      <w:r w:rsidR="00742F4F">
        <w:tab/>
      </w:r>
      <w:r>
        <w:t>SLED shall promulgate regulations to carry out the provisions contained in this article.”</w:t>
      </w:r>
    </w:p>
    <w:p w:rsidR="00EC6C3B" w:rsidRDefault="00EC6C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6C3B" w:rsidRDefault="00EC6C3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F7EDF">
        <w:t>2</w:t>
      </w:r>
      <w:r>
        <w:t>.</w:t>
      </w:r>
      <w:r>
        <w:tab/>
        <w:t>This act takes effect upon approval by the Governor.</w:t>
      </w:r>
    </w:p>
    <w:p w:rsidR="00DE0AAA" w:rsidRDefault="00742F4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A4E0B" w:rsidRDefault="005A4E0B" w:rsidP="005A4E0B">
      <w:pPr>
        <w:suppressAutoHyphens/>
      </w:pPr>
    </w:p>
    <w:sectPr w:rsidR="005A4E0B" w:rsidSect="005A4E0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7EDF" w:rsidRDefault="003F7EDF" w:rsidP="009F0C77">
      <w:r>
        <w:separator/>
      </w:r>
    </w:p>
  </w:endnote>
  <w:endnote w:type="continuationSeparator" w:id="0">
    <w:p w:rsidR="003F7EDF" w:rsidRDefault="003F7ED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3476308-C73E-49BB-92E4-CA673C78B18E}"/>
    <w:embedBold r:id="rId2" w:fontKey="{1AA940E0-5C7F-4EAD-891B-DE1133F64F6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9C9297F-F991-41B7-BBE0-33917D1A0E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BD8643A-0671-4429-8FA3-02E32049DA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4E0B" w:rsidRPr="00DC5C54" w:rsidRDefault="005A4E0B" w:rsidP="00DC5C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2183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7EDF" w:rsidRDefault="003F7EDF" w:rsidP="009F0C77">
      <w:r>
        <w:separator/>
      </w:r>
    </w:p>
  </w:footnote>
  <w:footnote w:type="continuationSeparator" w:id="0">
    <w:p w:rsidR="003F7EDF" w:rsidRDefault="003F7ED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667CM19"/>
    <w:docVar w:name="CoverBillType" w:val="b"/>
    <w:docVar w:name="DocPath" w:val="L:\Council\bills\GT\5667CM19.DOCX"/>
    <w:docVar w:name="dvBillNumber" w:val="4045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EC6C3B"/>
    <w:rsid w:val="000056F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3F7EDF"/>
    <w:rsid w:val="0041760A"/>
    <w:rsid w:val="00417C01"/>
    <w:rsid w:val="00426088"/>
    <w:rsid w:val="004403BD"/>
    <w:rsid w:val="00461441"/>
    <w:rsid w:val="004809EE"/>
    <w:rsid w:val="004E7D54"/>
    <w:rsid w:val="005273C6"/>
    <w:rsid w:val="00530A69"/>
    <w:rsid w:val="00545593"/>
    <w:rsid w:val="00556EBF"/>
    <w:rsid w:val="00566C95"/>
    <w:rsid w:val="00577C6C"/>
    <w:rsid w:val="005A4E0B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42F4F"/>
    <w:rsid w:val="007A70AE"/>
    <w:rsid w:val="008362E8"/>
    <w:rsid w:val="0085786E"/>
    <w:rsid w:val="008A1768"/>
    <w:rsid w:val="008A489F"/>
    <w:rsid w:val="008F0F33"/>
    <w:rsid w:val="008F4429"/>
    <w:rsid w:val="00930D34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5C54"/>
    <w:rsid w:val="00DE0AAA"/>
    <w:rsid w:val="00DF3845"/>
    <w:rsid w:val="00E41911"/>
    <w:rsid w:val="00E44B57"/>
    <w:rsid w:val="00E92EEF"/>
    <w:rsid w:val="00EC6C3B"/>
    <w:rsid w:val="00EF2368"/>
    <w:rsid w:val="00F21833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BB47856-803B-482B-B038-EA566576E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A4E0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22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22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045_2019022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045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5F246B-CE11-4D02-B7CC-1FA3EE479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AFC6FACB.dotm</Template>
  <TotalTime>0</TotalTime>
  <Pages>3</Pages>
  <Words>267</Words>
  <Characters>1467</Characters>
  <Application>Microsoft Office Word</Application>
  <DocSecurity>0</DocSecurity>
  <Lines>73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4045: SLED - South Carolina Legislature Online</dc:title>
  <dc:creator>Gwen Thurmond</dc:creator>
  <cp:lastModifiedBy>S Volk</cp:lastModifiedBy>
  <cp:revision>2</cp:revision>
  <cp:lastPrinted>2019-02-20T16:37:00Z</cp:lastPrinted>
  <dcterms:created xsi:type="dcterms:W3CDTF">2019-02-25T17:38:00Z</dcterms:created>
  <dcterms:modified xsi:type="dcterms:W3CDTF">2019-02-25T17:38:00Z</dcterms:modified>
</cp:coreProperties>
</file>