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565" w:rsidRDefault="00F74565" w:rsidP="00F74565">
      <w:pPr>
        <w:widowControl w:val="0"/>
        <w:jc w:val="center"/>
      </w:pPr>
      <w:r w:rsidRPr="00F74565">
        <w:rPr>
          <w:b/>
        </w:rPr>
        <w:t>South Carolina General Assembly</w:t>
      </w:r>
    </w:p>
    <w:p w:rsidR="00F74565" w:rsidRDefault="00F74565" w:rsidP="00F74565">
      <w:pPr>
        <w:widowControl w:val="0"/>
        <w:jc w:val="center"/>
      </w:pPr>
      <w:r>
        <w:t>123rd Session, 2019-2020</w:t>
      </w:r>
    </w:p>
    <w:p w:rsidR="00F74565" w:rsidRDefault="00F74565" w:rsidP="00F74565">
      <w:pPr>
        <w:widowControl w:val="0"/>
        <w:jc w:val="left"/>
      </w:pPr>
    </w:p>
    <w:p w:rsidR="00F74565" w:rsidRDefault="00F74565" w:rsidP="00F74565">
      <w:pPr>
        <w:widowControl w:val="0"/>
        <w:jc w:val="left"/>
        <w:rPr>
          <w:b/>
        </w:rPr>
      </w:pPr>
      <w:r w:rsidRPr="00F74565">
        <w:rPr>
          <w:b/>
        </w:rPr>
        <w:t>S.</w:t>
      </w:r>
      <w:r>
        <w:rPr>
          <w:b/>
        </w:rPr>
        <w:t xml:space="preserve"> </w:t>
      </w:r>
      <w:r w:rsidRPr="00F74565">
        <w:rPr>
          <w:b/>
        </w:rPr>
        <w:t>432</w:t>
      </w:r>
    </w:p>
    <w:p w:rsidR="00F74565" w:rsidRDefault="00F74565" w:rsidP="00F74565">
      <w:pPr>
        <w:widowControl w:val="0"/>
        <w:jc w:val="left"/>
        <w:rPr>
          <w:b/>
        </w:rPr>
      </w:pPr>
    </w:p>
    <w:p w:rsidR="00F74565" w:rsidRDefault="00F74565" w:rsidP="00F74565">
      <w:pPr>
        <w:widowControl w:val="0"/>
        <w:jc w:val="left"/>
      </w:pPr>
      <w:r w:rsidRPr="00F74565">
        <w:rPr>
          <w:b/>
        </w:rPr>
        <w:t>STATUS INFORMATION</w:t>
      </w:r>
    </w:p>
    <w:p w:rsidR="00F74565" w:rsidRDefault="00F74565" w:rsidP="00F74565">
      <w:pPr>
        <w:widowControl w:val="0"/>
        <w:jc w:val="left"/>
      </w:pPr>
    </w:p>
    <w:p w:rsidR="00F74565" w:rsidRDefault="00F74565" w:rsidP="00F74565">
      <w:pPr>
        <w:widowControl w:val="0"/>
        <w:jc w:val="left"/>
      </w:pPr>
      <w:r>
        <w:t>General Bill</w:t>
      </w:r>
    </w:p>
    <w:p w:rsidR="00F74565" w:rsidRDefault="001F64E5" w:rsidP="00F74565">
      <w:pPr>
        <w:widowControl w:val="0"/>
        <w:jc w:val="left"/>
      </w:pPr>
      <w:r>
        <w:t>Sponsors: Senators Hutto, Jackson and McElveen</w:t>
      </w:r>
    </w:p>
    <w:p w:rsidR="00F74565" w:rsidRDefault="00F74565" w:rsidP="00F74565">
      <w:pPr>
        <w:widowControl w:val="0"/>
        <w:jc w:val="left"/>
      </w:pPr>
      <w:r>
        <w:t>Document Path: l:\council\bills\rt\17559sa19.docx</w:t>
      </w:r>
    </w:p>
    <w:p w:rsidR="00F74565" w:rsidRDefault="00F74565" w:rsidP="00F74565">
      <w:pPr>
        <w:widowControl w:val="0"/>
        <w:jc w:val="left"/>
      </w:pPr>
    </w:p>
    <w:p w:rsidR="00F74565" w:rsidRDefault="00F74565" w:rsidP="00F74565">
      <w:pPr>
        <w:widowControl w:val="0"/>
        <w:jc w:val="left"/>
      </w:pPr>
      <w:r>
        <w:t>Introduced in the Senate on January 24, 2019</w:t>
      </w:r>
    </w:p>
    <w:p w:rsidR="00F74565" w:rsidRDefault="00F74565" w:rsidP="00F74565">
      <w:pPr>
        <w:widowControl w:val="0"/>
        <w:jc w:val="left"/>
      </w:pPr>
      <w:r>
        <w:t xml:space="preserve">Currently residing in the Senate Committee on </w:t>
      </w:r>
      <w:r w:rsidRPr="00F74565">
        <w:rPr>
          <w:b/>
        </w:rPr>
        <w:t>Labor, Commerce and Industry</w:t>
      </w:r>
    </w:p>
    <w:p w:rsidR="00F74565" w:rsidRDefault="00F74565" w:rsidP="00F74565">
      <w:pPr>
        <w:widowControl w:val="0"/>
        <w:jc w:val="left"/>
      </w:pPr>
    </w:p>
    <w:p w:rsidR="00F74565" w:rsidRDefault="00F74565" w:rsidP="00F74565">
      <w:pPr>
        <w:widowControl w:val="0"/>
        <w:jc w:val="left"/>
      </w:pPr>
      <w:r>
        <w:t xml:space="preserve">Summary: </w:t>
      </w:r>
      <w:r w:rsidR="00DB7FE7">
        <w:t>Tanning beds</w:t>
      </w:r>
    </w:p>
    <w:p w:rsidR="00F74565" w:rsidRDefault="00F74565" w:rsidP="00F74565">
      <w:pPr>
        <w:widowControl w:val="0"/>
        <w:jc w:val="left"/>
      </w:pPr>
    </w:p>
    <w:p w:rsidR="00F74565" w:rsidRDefault="00F74565" w:rsidP="00F74565">
      <w:pPr>
        <w:widowControl w:val="0"/>
        <w:jc w:val="left"/>
      </w:pPr>
    </w:p>
    <w:p w:rsidR="00F74565" w:rsidRDefault="00F74565" w:rsidP="00F74565">
      <w:pPr>
        <w:widowControl w:val="0"/>
        <w:tabs>
          <w:tab w:val="center" w:pos="590"/>
          <w:tab w:val="center" w:pos="1440"/>
          <w:tab w:val="left" w:pos="1872"/>
          <w:tab w:val="left" w:pos="9187"/>
        </w:tabs>
        <w:jc w:val="left"/>
      </w:pPr>
      <w:r w:rsidRPr="00F74565">
        <w:rPr>
          <w:b/>
        </w:rPr>
        <w:t>HISTORY OF LEGISLATIVE ACTIONS</w:t>
      </w:r>
    </w:p>
    <w:p w:rsidR="00F74565" w:rsidRDefault="00F74565" w:rsidP="00F74565">
      <w:pPr>
        <w:widowControl w:val="0"/>
        <w:tabs>
          <w:tab w:val="center" w:pos="590"/>
          <w:tab w:val="center" w:pos="1440"/>
          <w:tab w:val="left" w:pos="1872"/>
          <w:tab w:val="left" w:pos="9187"/>
        </w:tabs>
        <w:jc w:val="left"/>
      </w:pPr>
    </w:p>
    <w:p w:rsidR="00F74565" w:rsidRPr="00F74565" w:rsidRDefault="00F74565" w:rsidP="00F74565">
      <w:pPr>
        <w:widowControl w:val="0"/>
        <w:tabs>
          <w:tab w:val="center" w:pos="590"/>
          <w:tab w:val="center" w:pos="1440"/>
          <w:tab w:val="left" w:pos="1872"/>
          <w:tab w:val="left" w:pos="9187"/>
        </w:tabs>
        <w:jc w:val="left"/>
      </w:pPr>
      <w:r w:rsidRPr="00F74565">
        <w:rPr>
          <w:u w:val="single"/>
        </w:rPr>
        <w:tab/>
        <w:t>Date</w:t>
      </w:r>
      <w:r w:rsidRPr="00F74565">
        <w:rPr>
          <w:u w:val="single"/>
        </w:rPr>
        <w:tab/>
        <w:t>Body</w:t>
      </w:r>
      <w:r w:rsidRPr="00F74565">
        <w:rPr>
          <w:u w:val="single"/>
        </w:rPr>
        <w:tab/>
        <w:t>Action Description with journal page number</w:t>
      </w:r>
      <w:r w:rsidRPr="00F74565">
        <w:rPr>
          <w:u w:val="single"/>
        </w:rPr>
        <w:tab/>
      </w:r>
    </w:p>
    <w:p w:rsidR="00AA7519" w:rsidRDefault="00AA7519" w:rsidP="00AA7519">
      <w:pPr>
        <w:widowControl w:val="0"/>
        <w:tabs>
          <w:tab w:val="right" w:pos="1008"/>
          <w:tab w:val="left" w:pos="1152"/>
          <w:tab w:val="left" w:pos="1872"/>
          <w:tab w:val="left" w:pos="9187"/>
        </w:tabs>
        <w:ind w:left="2088" w:hanging="2088"/>
      </w:pPr>
      <w:r>
        <w:tab/>
        <w:t>1/24/2019</w:t>
      </w:r>
      <w:r>
        <w:tab/>
        <w:t>Senate</w:t>
      </w:r>
      <w:r>
        <w:tab/>
      </w:r>
      <w:r w:rsidRPr="00F537D7">
        <w:t>Introduced and read first time (</w:t>
      </w:r>
      <w:hyperlink r:id="rId7" w:history="1">
        <w:r w:rsidRPr="00F537D7">
          <w:rPr>
            <w:rStyle w:val="Hyperlink"/>
          </w:rPr>
          <w:t>Senate Journal</w:t>
        </w:r>
        <w:r w:rsidRPr="00F537D7">
          <w:rPr>
            <w:rStyle w:val="Hyperlink"/>
          </w:rPr>
          <w:noBreakHyphen/>
          <w:t>page 16</w:t>
        </w:r>
      </w:hyperlink>
      <w:r w:rsidRPr="00F537D7">
        <w:t>)</w:t>
      </w:r>
    </w:p>
    <w:p w:rsidR="00AA7519" w:rsidRDefault="00AA7519" w:rsidP="00AA7519">
      <w:pPr>
        <w:widowControl w:val="0"/>
        <w:tabs>
          <w:tab w:val="right" w:pos="1008"/>
          <w:tab w:val="left" w:pos="1152"/>
          <w:tab w:val="left" w:pos="1872"/>
          <w:tab w:val="left" w:pos="9187"/>
        </w:tabs>
        <w:ind w:left="2088" w:hanging="2088"/>
      </w:pPr>
      <w:r>
        <w:tab/>
        <w:t>1/24/2019</w:t>
      </w:r>
      <w:r>
        <w:tab/>
        <w:t>Senate</w:t>
      </w:r>
      <w:r>
        <w:tab/>
      </w:r>
      <w:r w:rsidRPr="00F537D7">
        <w:t>Referred to C</w:t>
      </w:r>
      <w:r>
        <w:t xml:space="preserve">ommittee on </w:t>
      </w:r>
      <w:r w:rsidRPr="00F537D7">
        <w:rPr>
          <w:b/>
        </w:rPr>
        <w:t>Labor, Commerce and Industry</w:t>
      </w:r>
      <w:r w:rsidRPr="00F537D7">
        <w:t xml:space="preserve"> (</w:t>
      </w:r>
      <w:hyperlink r:id="rId8" w:history="1">
        <w:r w:rsidRPr="00F537D7">
          <w:rPr>
            <w:rStyle w:val="Hyperlink"/>
          </w:rPr>
          <w:t>Senate Journal</w:t>
        </w:r>
        <w:r w:rsidRPr="00F537D7">
          <w:rPr>
            <w:rStyle w:val="Hyperlink"/>
          </w:rPr>
          <w:noBreakHyphen/>
          <w:t>page 16</w:t>
        </w:r>
      </w:hyperlink>
      <w:r w:rsidRPr="00F537D7">
        <w:t>)</w:t>
      </w:r>
    </w:p>
    <w:p w:rsidR="00AA7519" w:rsidRDefault="00AA7519" w:rsidP="00AA7519">
      <w:pPr>
        <w:widowControl w:val="0"/>
        <w:tabs>
          <w:tab w:val="right" w:pos="1008"/>
          <w:tab w:val="left" w:pos="1152"/>
          <w:tab w:val="left" w:pos="1872"/>
          <w:tab w:val="left" w:pos="9187"/>
        </w:tabs>
        <w:ind w:left="2088" w:hanging="2088"/>
      </w:pPr>
    </w:p>
    <w:p w:rsidR="00F74565" w:rsidRDefault="00F74565" w:rsidP="00F7456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74565">
          <w:rPr>
            <w:rStyle w:val="Hyperlink"/>
          </w:rPr>
          <w:t>legislative information</w:t>
        </w:r>
      </w:hyperlink>
      <w:r>
        <w:t xml:space="preserve"> at the website</w:t>
      </w:r>
    </w:p>
    <w:p w:rsidR="00F74565" w:rsidRDefault="00F74565" w:rsidP="00F74565">
      <w:pPr>
        <w:widowControl w:val="0"/>
        <w:tabs>
          <w:tab w:val="right" w:pos="1008"/>
          <w:tab w:val="left" w:pos="1152"/>
          <w:tab w:val="left" w:pos="1872"/>
          <w:tab w:val="left" w:pos="9187"/>
        </w:tabs>
        <w:ind w:left="2088" w:hanging="2088"/>
        <w:jc w:val="left"/>
      </w:pPr>
    </w:p>
    <w:p w:rsidR="00F74565" w:rsidRPr="00F74565" w:rsidRDefault="00F74565" w:rsidP="00F74565">
      <w:pPr>
        <w:widowControl w:val="0"/>
        <w:tabs>
          <w:tab w:val="right" w:pos="1008"/>
          <w:tab w:val="left" w:pos="1152"/>
          <w:tab w:val="left" w:pos="1872"/>
          <w:tab w:val="left" w:pos="9187"/>
        </w:tabs>
        <w:ind w:left="2088" w:hanging="2088"/>
        <w:jc w:val="left"/>
      </w:pPr>
    </w:p>
    <w:p w:rsidR="00F74565" w:rsidRDefault="00F74565" w:rsidP="00F74565">
      <w:pPr>
        <w:widowControl w:val="0"/>
        <w:jc w:val="left"/>
      </w:pPr>
      <w:r w:rsidRPr="00F74565">
        <w:rPr>
          <w:b/>
        </w:rPr>
        <w:t>VERSIONS OF THIS BILL</w:t>
      </w:r>
    </w:p>
    <w:p w:rsidR="00F74565" w:rsidRDefault="00F74565" w:rsidP="00F74565">
      <w:pPr>
        <w:widowControl w:val="0"/>
        <w:jc w:val="left"/>
      </w:pPr>
    </w:p>
    <w:p w:rsidR="00F74565" w:rsidRDefault="00F83E91" w:rsidP="00F74565">
      <w:pPr>
        <w:widowControl w:val="0"/>
        <w:jc w:val="left"/>
      </w:pPr>
      <w:hyperlink r:id="rId10" w:history="1">
        <w:r w:rsidR="00F74565">
          <w:rPr>
            <w:rStyle w:val="Hyperlink"/>
          </w:rPr>
          <w:t>1/24/2019</w:t>
        </w:r>
      </w:hyperlink>
    </w:p>
    <w:p w:rsidR="00F74565" w:rsidRDefault="00F74565" w:rsidP="00F74565"/>
    <w:p w:rsidR="00F74565" w:rsidRDefault="00F74565" w:rsidP="00F74565">
      <w:pPr>
        <w:sectPr w:rsidR="00F74565" w:rsidSect="00F74565">
          <w:pgSz w:w="12240" w:h="15840" w:code="1"/>
          <w:pgMar w:top="1080" w:right="1440" w:bottom="1080" w:left="1440" w:header="720" w:footer="720" w:gutter="0"/>
          <w:cols w:space="720"/>
          <w:noEndnote/>
          <w:docGrid w:linePitch="360"/>
        </w:sectPr>
      </w:pPr>
    </w:p>
    <w:p w:rsidR="00557860" w:rsidRDefault="00557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6C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A88" w:rsidRPr="00A87E09" w:rsidRDefault="00F75A88" w:rsidP="00F7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87E09">
        <w:rPr>
          <w:color w:val="000000" w:themeColor="text1"/>
          <w:u w:color="000000" w:themeColor="text1"/>
        </w:rPr>
        <w:t>TO AMEND THE CODE OF LAWS OF SOUTH CAROLINA, 1976, BY ADDING SECTION 13</w:t>
      </w:r>
      <w:r w:rsidR="000D2761">
        <w:rPr>
          <w:color w:val="000000" w:themeColor="text1"/>
          <w:u w:color="000000" w:themeColor="text1"/>
        </w:rPr>
        <w:noBreakHyphen/>
      </w:r>
      <w:r w:rsidRPr="00A87E09">
        <w:rPr>
          <w:color w:val="000000" w:themeColor="text1"/>
          <w:u w:color="000000" w:themeColor="text1"/>
        </w:rPr>
        <w:t>7</w:t>
      </w:r>
      <w:r w:rsidR="000D2761">
        <w:rPr>
          <w:color w:val="000000" w:themeColor="text1"/>
          <w:u w:color="000000" w:themeColor="text1"/>
        </w:rPr>
        <w:noBreakHyphen/>
      </w:r>
      <w:r w:rsidRPr="00A87E09">
        <w:rPr>
          <w:color w:val="000000" w:themeColor="text1"/>
          <w:u w:color="000000" w:themeColor="text1"/>
        </w:rPr>
        <w:t xml:space="preserve">47 SO AS TO PROHIBIT MINORS FROM USING SOURCES OF NONIONIZED RADIATION WHICH </w:t>
      </w:r>
      <w:r w:rsidR="00811BE9">
        <w:rPr>
          <w:color w:val="000000" w:themeColor="text1"/>
          <w:u w:color="000000" w:themeColor="text1"/>
        </w:rPr>
        <w:t>ARE</w:t>
      </w:r>
      <w:r w:rsidRPr="00A87E09">
        <w:rPr>
          <w:color w:val="000000" w:themeColor="text1"/>
          <w:u w:color="000000" w:themeColor="text1"/>
        </w:rPr>
        <w:t xml:space="preserve"> USED IN COMMERCIAL ESTABLISHMENTS FOR THE TANNING OF HUMAN SKIN, TO REQUIRE IDENTIFICATION OF AGE FOR CUSTOMERS WHO UTILIZE TANNING DEVICES, TO REQUIRE POSTING AND WRITTEN STATEMENTS OF WARNING INFORMATION REGARDING THE HEALTH RISKS AND EFFECTS OF TANNING, AND TO ESTABLISH A CIVIL PENALTY FOR REGISTRANTS WHO FAIL TO ADHERE TO THESE PROVISIONS.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6CFE" w:rsidRDefault="00416C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6CFE" w:rsidRDefault="00416C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A88" w:rsidRPr="00A87E09" w:rsidRDefault="00416CFE" w:rsidP="00F7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75A88" w:rsidRPr="00A87E09">
        <w:rPr>
          <w:color w:val="000000" w:themeColor="text1"/>
          <w:u w:color="000000" w:themeColor="text1"/>
        </w:rPr>
        <w:t>Article 1, Chapter 7, Title 13 of the 1976 Code is amended by adding:</w:t>
      </w:r>
    </w:p>
    <w:p w:rsidR="00F75A88" w:rsidRPr="00A87E09" w:rsidRDefault="00F75A88" w:rsidP="00F7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5A88" w:rsidRPr="00A87E09" w:rsidRDefault="00F75A88" w:rsidP="00F7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E09">
        <w:rPr>
          <w:color w:val="000000" w:themeColor="text1"/>
          <w:u w:color="000000" w:themeColor="text1"/>
        </w:rPr>
        <w:tab/>
        <w:t>“Section 13</w:t>
      </w:r>
      <w:r w:rsidR="000D2761">
        <w:rPr>
          <w:color w:val="000000" w:themeColor="text1"/>
          <w:u w:color="000000" w:themeColor="text1"/>
        </w:rPr>
        <w:noBreakHyphen/>
      </w:r>
      <w:r w:rsidRPr="00A87E09">
        <w:rPr>
          <w:color w:val="000000" w:themeColor="text1"/>
          <w:u w:color="000000" w:themeColor="text1"/>
        </w:rPr>
        <w:t>7</w:t>
      </w:r>
      <w:r w:rsidR="000D2761">
        <w:rPr>
          <w:color w:val="000000" w:themeColor="text1"/>
          <w:u w:color="000000" w:themeColor="text1"/>
        </w:rPr>
        <w:noBreakHyphen/>
      </w:r>
      <w:r w:rsidRPr="00A87E09">
        <w:rPr>
          <w:color w:val="000000" w:themeColor="text1"/>
          <w:u w:color="000000" w:themeColor="text1"/>
        </w:rPr>
        <w:t>47.</w:t>
      </w:r>
      <w:r w:rsidRPr="00A87E09">
        <w:rPr>
          <w:color w:val="000000" w:themeColor="text1"/>
          <w:u w:color="000000" w:themeColor="text1"/>
        </w:rPr>
        <w:tab/>
        <w:t>(A)</w:t>
      </w:r>
      <w:r w:rsidRPr="00A87E09">
        <w:rPr>
          <w:color w:val="000000" w:themeColor="text1"/>
          <w:u w:color="000000" w:themeColor="text1"/>
        </w:rPr>
        <w:tab/>
        <w:t>A tanning facility may not allow an individual less than eighteen</w:t>
      </w:r>
      <w:r w:rsidR="000D2761">
        <w:rPr>
          <w:color w:val="000000" w:themeColor="text1"/>
          <w:u w:color="000000" w:themeColor="text1"/>
        </w:rPr>
        <w:t xml:space="preserve"> years of age to use</w:t>
      </w:r>
      <w:r w:rsidRPr="00A87E09">
        <w:rPr>
          <w:color w:val="000000" w:themeColor="text1"/>
          <w:u w:color="000000" w:themeColor="text1"/>
        </w:rPr>
        <w:t xml:space="preserve"> nonionizing radiation equipment for tanning.</w:t>
      </w:r>
    </w:p>
    <w:p w:rsidR="00F75A88" w:rsidRPr="00A87E09" w:rsidRDefault="00F75A88" w:rsidP="00F7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E09">
        <w:rPr>
          <w:color w:val="000000" w:themeColor="text1"/>
          <w:u w:color="000000" w:themeColor="text1"/>
        </w:rPr>
        <w:tab/>
        <w:t>(B)</w:t>
      </w:r>
      <w:r w:rsidRPr="00A87E09">
        <w:rPr>
          <w:color w:val="000000" w:themeColor="text1"/>
          <w:u w:color="000000" w:themeColor="text1"/>
        </w:rPr>
        <w:tab/>
        <w:t>The tanning facility shall require each person using nonionizing radiation equipment for tanning to provide a driver</w:t>
      </w:r>
      <w:r w:rsidR="000D2761" w:rsidRPr="000D2761">
        <w:rPr>
          <w:color w:val="000000" w:themeColor="text1"/>
          <w:u w:color="000000" w:themeColor="text1"/>
        </w:rPr>
        <w:t>’</w:t>
      </w:r>
      <w:r w:rsidRPr="00A87E09">
        <w:rPr>
          <w:color w:val="000000" w:themeColor="text1"/>
          <w:u w:color="000000" w:themeColor="text1"/>
        </w:rPr>
        <w:t>s license or other photo</w:t>
      </w:r>
      <w:r w:rsidR="000D2761">
        <w:rPr>
          <w:color w:val="000000" w:themeColor="text1"/>
          <w:u w:color="000000" w:themeColor="text1"/>
        </w:rPr>
        <w:t>graphic</w:t>
      </w:r>
      <w:r w:rsidRPr="00A87E09">
        <w:rPr>
          <w:color w:val="000000" w:themeColor="text1"/>
          <w:u w:color="000000" w:themeColor="text1"/>
        </w:rPr>
        <w:t xml:space="preserve"> identification issued by a government</w:t>
      </w:r>
      <w:r w:rsidR="000D2761">
        <w:rPr>
          <w:color w:val="000000" w:themeColor="text1"/>
          <w:u w:color="000000" w:themeColor="text1"/>
        </w:rPr>
        <w:t>al</w:t>
      </w:r>
      <w:r w:rsidRPr="00A87E09">
        <w:rPr>
          <w:color w:val="000000" w:themeColor="text1"/>
          <w:u w:color="000000" w:themeColor="text1"/>
        </w:rPr>
        <w:t xml:space="preserve"> entity or educational institution indicating that the person is at least eighteen years of age.</w:t>
      </w:r>
    </w:p>
    <w:p w:rsidR="00F75A88" w:rsidRPr="00A87E09" w:rsidRDefault="00F75A88" w:rsidP="00F7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E09">
        <w:rPr>
          <w:color w:val="000000" w:themeColor="text1"/>
          <w:u w:color="000000" w:themeColor="text1"/>
        </w:rPr>
        <w:tab/>
        <w:t>(C)</w:t>
      </w:r>
      <w:r w:rsidRPr="00A87E09">
        <w:rPr>
          <w:color w:val="000000" w:themeColor="text1"/>
          <w:u w:color="000000" w:themeColor="text1"/>
        </w:rPr>
        <w:tab/>
        <w:t>Each tanning facility shall post in a conspicuous place in the facility a notice developed by the Department of Health and Environmental Control and shall require each tanning facility customer to sign a written statement before initial use</w:t>
      </w:r>
      <w:r>
        <w:rPr>
          <w:color w:val="000000" w:themeColor="text1"/>
          <w:u w:color="000000" w:themeColor="text1"/>
        </w:rPr>
        <w:t>,</w:t>
      </w:r>
      <w:r w:rsidRPr="00A87E09">
        <w:rPr>
          <w:color w:val="000000" w:themeColor="text1"/>
          <w:u w:color="000000" w:themeColor="text1"/>
        </w:rPr>
        <w:t xml:space="preserve"> and annually, with the following information: </w:t>
      </w:r>
    </w:p>
    <w:p w:rsidR="00F75A88" w:rsidRPr="00A87E09" w:rsidRDefault="00F75A88" w:rsidP="00F7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87E09">
        <w:rPr>
          <w:color w:val="000000" w:themeColor="text1"/>
          <w:u w:color="000000" w:themeColor="text1"/>
        </w:rPr>
        <w:t>(1)</w:t>
      </w:r>
      <w:r w:rsidRPr="00A87E09">
        <w:rPr>
          <w:color w:val="000000" w:themeColor="text1"/>
          <w:u w:color="000000" w:themeColor="text1"/>
        </w:rPr>
        <w:tab/>
        <w:t>that it is unlawful for a tanning facility to allow a person under the age of eighteen to use any nonionizing radiation equipment for tanning;</w:t>
      </w:r>
    </w:p>
    <w:p w:rsidR="00F75A88" w:rsidRPr="00A87E09" w:rsidRDefault="00F75A88" w:rsidP="00F7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87E09">
        <w:rPr>
          <w:color w:val="000000" w:themeColor="text1"/>
          <w:u w:color="000000" w:themeColor="text1"/>
        </w:rPr>
        <w:t>(2)</w:t>
      </w:r>
      <w:r w:rsidRPr="00A87E09">
        <w:rPr>
          <w:color w:val="000000" w:themeColor="text1"/>
          <w:u w:color="000000" w:themeColor="text1"/>
        </w:rPr>
        <w:tab/>
        <w:t xml:space="preserve">that a tanning facility that violates the provisions of this section is subject to a civil penalty by the department; </w:t>
      </w:r>
    </w:p>
    <w:p w:rsidR="00F75A88" w:rsidRPr="00A87E09" w:rsidRDefault="00F75A88" w:rsidP="00F7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87E09">
        <w:rPr>
          <w:color w:val="000000" w:themeColor="text1"/>
          <w:u w:color="000000" w:themeColor="text1"/>
        </w:rPr>
        <w:t>(3)</w:t>
      </w:r>
      <w:r w:rsidRPr="00A87E09">
        <w:rPr>
          <w:color w:val="000000" w:themeColor="text1"/>
          <w:u w:color="000000" w:themeColor="text1"/>
        </w:rPr>
        <w:tab/>
        <w:t xml:space="preserve">that an individual may report a violation of the provisions of this section to the department; and </w:t>
      </w:r>
    </w:p>
    <w:p w:rsidR="00F75A88" w:rsidRPr="00A87E09" w:rsidRDefault="00F75A88" w:rsidP="00F7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87E09">
        <w:rPr>
          <w:color w:val="000000" w:themeColor="text1"/>
          <w:u w:color="000000" w:themeColor="text1"/>
        </w:rPr>
        <w:t>(4)</w:t>
      </w:r>
      <w:r w:rsidRPr="00A87E09">
        <w:rPr>
          <w:color w:val="000000" w:themeColor="text1"/>
          <w:u w:color="000000" w:themeColor="text1"/>
        </w:rPr>
        <w:tab/>
        <w:t>the health risks associated with nonionizing radiation equipment for tanning including, but not limited to, skin cancer, premature aging of skin, burns to the skin, and adverse reactions to certain medications, foods, and cosmetics.</w:t>
      </w:r>
    </w:p>
    <w:p w:rsidR="00F75A88" w:rsidRPr="00A87E09" w:rsidRDefault="00F75A88" w:rsidP="00F7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E09">
        <w:rPr>
          <w:color w:val="000000" w:themeColor="text1"/>
          <w:u w:color="000000" w:themeColor="text1"/>
        </w:rPr>
        <w:tab/>
        <w:t>(D)</w:t>
      </w:r>
      <w:r w:rsidRPr="00A87E09">
        <w:rPr>
          <w:color w:val="000000" w:themeColor="text1"/>
          <w:u w:color="000000" w:themeColor="text1"/>
        </w:rPr>
        <w:tab/>
        <w:t>Any person or facility who violates any provisions of this section is subject to a monetary penalty, or denial, suspension, or revocation of a registration to operate a tanning facility, or both, by the department. The department may retain all monetary penalties collected pursuant to this section to be used for the administration of the program.”</w:t>
      </w:r>
    </w:p>
    <w:p w:rsidR="00416CFE" w:rsidRDefault="00416C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CFE" w:rsidRDefault="00416C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5A88">
        <w:t>2</w:t>
      </w:r>
      <w:r>
        <w:t>.</w:t>
      </w:r>
      <w:r>
        <w:tab/>
        <w:t>This act takes effect upon approval by the Governor.</w:t>
      </w:r>
    </w:p>
    <w:p w:rsidR="00EA398C" w:rsidRDefault="000D2761" w:rsidP="0081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4565" w:rsidRDefault="00F74565" w:rsidP="00F74565">
      <w:pPr>
        <w:suppressAutoHyphens/>
      </w:pPr>
    </w:p>
    <w:sectPr w:rsidR="00F74565" w:rsidSect="00F7456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CFE" w:rsidRDefault="00416CFE" w:rsidP="009F0C77">
      <w:r>
        <w:separator/>
      </w:r>
    </w:p>
  </w:endnote>
  <w:endnote w:type="continuationSeparator" w:id="0">
    <w:p w:rsidR="00416CFE" w:rsidRDefault="00416C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0A1257-78DA-49FD-91AA-A3C3B136DBF3}"/>
    <w:embedBold r:id="rId2" w:fontKey="{780DA9B5-C979-41C8-B3CC-40F27C85364E}"/>
  </w:font>
  <w:font w:name="Calibri">
    <w:panose1 w:val="020F0502020204030204"/>
    <w:charset w:val="00"/>
    <w:family w:val="swiss"/>
    <w:pitch w:val="variable"/>
    <w:sig w:usb0="E00002FF" w:usb1="4000ACFF" w:usb2="00000001" w:usb3="00000000" w:csb0="0000019F" w:csb1="00000000"/>
    <w:embedRegular r:id="rId3" w:fontKey="{5659C886-29F4-48BC-9E71-26578A01D513}"/>
  </w:font>
  <w:font w:name="Cambria">
    <w:panose1 w:val="02040503050406030204"/>
    <w:charset w:val="00"/>
    <w:family w:val="roman"/>
    <w:pitch w:val="variable"/>
    <w:sig w:usb0="E00002FF" w:usb1="400004FF" w:usb2="00000000" w:usb3="00000000" w:csb0="0000019F" w:csb1="00000000"/>
    <w:embedRegular r:id="rId4" w:fontKey="{90E361C7-8C97-4FBF-9C9A-4C3A5E9300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565" w:rsidRPr="00557860" w:rsidRDefault="00F74565" w:rsidP="00557860">
    <w:pPr>
      <w:pStyle w:val="Footer"/>
      <w:tabs>
        <w:tab w:val="clear" w:pos="4680"/>
        <w:tab w:val="clear" w:pos="9360"/>
        <w:tab w:val="center" w:pos="2995"/>
      </w:tabs>
      <w:spacing w:before="120"/>
    </w:pPr>
    <w:r>
      <w:t>[432]</w:t>
    </w:r>
    <w:r>
      <w:tab/>
    </w:r>
    <w:r>
      <w:fldChar w:fldCharType="begin"/>
    </w:r>
    <w:r>
      <w:instrText xml:space="preserve"> PAGE  \* MERGEFORMAT </w:instrText>
    </w:r>
    <w:r>
      <w:fldChar w:fldCharType="separate"/>
    </w:r>
    <w:r w:rsidR="001F64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CFE" w:rsidRDefault="00416CFE" w:rsidP="009F0C77">
      <w:r>
        <w:separator/>
      </w:r>
    </w:p>
  </w:footnote>
  <w:footnote w:type="continuationSeparator" w:id="0">
    <w:p w:rsidR="00416CFE" w:rsidRDefault="00416C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59SA19"/>
    <w:docVar w:name="CoverBillType" w:val="b"/>
    <w:docVar w:name="DocPath" w:val="L:\Council\bills\RT\17559SA19.DOCX"/>
    <w:docVar w:name="dvBillNumber" w:val="432"/>
    <w:docVar w:name="dvBillNumberPrefix" w:val="S. "/>
    <w:docVar w:name="dvOriginalBody" w:val="Senate"/>
    <w:docVar w:name="dvSteno" w:val="RT"/>
    <w:docVar w:name="NameofBody" w:val="s"/>
    <w:docVar w:name="vGroup2" w:val="Council"/>
  </w:docVars>
  <w:rsids>
    <w:rsidRoot w:val="00416CFE"/>
    <w:rsid w:val="000263D9"/>
    <w:rsid w:val="00026C9A"/>
    <w:rsid w:val="000965A1"/>
    <w:rsid w:val="000C487D"/>
    <w:rsid w:val="000D2761"/>
    <w:rsid w:val="000E1785"/>
    <w:rsid w:val="000F39F2"/>
    <w:rsid w:val="001023A4"/>
    <w:rsid w:val="0010776B"/>
    <w:rsid w:val="00133E66"/>
    <w:rsid w:val="00134ACF"/>
    <w:rsid w:val="00144E15"/>
    <w:rsid w:val="001A4A62"/>
    <w:rsid w:val="001A681E"/>
    <w:rsid w:val="001D08F2"/>
    <w:rsid w:val="001F64E5"/>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6CFE"/>
    <w:rsid w:val="0041760A"/>
    <w:rsid w:val="004203D7"/>
    <w:rsid w:val="004809EE"/>
    <w:rsid w:val="004851AE"/>
    <w:rsid w:val="004B2A8B"/>
    <w:rsid w:val="00511EE9"/>
    <w:rsid w:val="00521E00"/>
    <w:rsid w:val="0055786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6E19"/>
    <w:rsid w:val="00771EEC"/>
    <w:rsid w:val="00786819"/>
    <w:rsid w:val="007A325A"/>
    <w:rsid w:val="007C3099"/>
    <w:rsid w:val="007E72BE"/>
    <w:rsid w:val="007F1523"/>
    <w:rsid w:val="007F509E"/>
    <w:rsid w:val="007F5799"/>
    <w:rsid w:val="007F6947"/>
    <w:rsid w:val="00811BE9"/>
    <w:rsid w:val="00834A12"/>
    <w:rsid w:val="00872729"/>
    <w:rsid w:val="008F4429"/>
    <w:rsid w:val="008F4771"/>
    <w:rsid w:val="00932670"/>
    <w:rsid w:val="009352BB"/>
    <w:rsid w:val="00982FCB"/>
    <w:rsid w:val="00990668"/>
    <w:rsid w:val="009B397B"/>
    <w:rsid w:val="009F0C77"/>
    <w:rsid w:val="009F4DD1"/>
    <w:rsid w:val="00A64E80"/>
    <w:rsid w:val="00A741D9"/>
    <w:rsid w:val="00A85589"/>
    <w:rsid w:val="00A9741D"/>
    <w:rsid w:val="00AA7519"/>
    <w:rsid w:val="00AB0576"/>
    <w:rsid w:val="00AD4B17"/>
    <w:rsid w:val="00B26FA6"/>
    <w:rsid w:val="00B741CB"/>
    <w:rsid w:val="00B85EF1"/>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68F1"/>
    <w:rsid w:val="00D6260D"/>
    <w:rsid w:val="00D6662B"/>
    <w:rsid w:val="00D95E2F"/>
    <w:rsid w:val="00D970A9"/>
    <w:rsid w:val="00DB3AC0"/>
    <w:rsid w:val="00DB7FE7"/>
    <w:rsid w:val="00DC6813"/>
    <w:rsid w:val="00DE68F0"/>
    <w:rsid w:val="00DF3845"/>
    <w:rsid w:val="00DF7E17"/>
    <w:rsid w:val="00EA398C"/>
    <w:rsid w:val="00EB00A2"/>
    <w:rsid w:val="00EB1BF3"/>
    <w:rsid w:val="00EF3EEE"/>
    <w:rsid w:val="00F149A7"/>
    <w:rsid w:val="00F50BAF"/>
    <w:rsid w:val="00F52C10"/>
    <w:rsid w:val="00F74565"/>
    <w:rsid w:val="00F75A8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2EA3DB-BC86-4A0E-87B0-E25622D5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745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2_2019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E0672-8C6D-45AD-9674-DCEB952E6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A249E4ED.dotm</Template>
  <TotalTime>0</TotalTime>
  <Pages>3</Pages>
  <Words>538</Words>
  <Characters>2869</Characters>
  <Application>Microsoft Office Word</Application>
  <DocSecurity>0</DocSecurity>
  <Lines>84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432: Tanning beds - South Carolina Legislature Online</dc:title>
  <dc:subject/>
  <dc:creator>Rebecca Turner</dc:creator>
  <cp:keywords/>
  <dc:description/>
  <cp:lastModifiedBy>S Volk</cp:lastModifiedBy>
  <cp:revision>2</cp:revision>
  <dcterms:created xsi:type="dcterms:W3CDTF">2019-02-05T21:56:00Z</dcterms:created>
  <dcterms:modified xsi:type="dcterms:W3CDTF">2019-02-05T21:56:00Z</dcterms:modified>
</cp:coreProperties>
</file>