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130" w:rsidRDefault="00027130" w:rsidP="00027130">
      <w:pPr>
        <w:widowControl w:val="0"/>
        <w:jc w:val="center"/>
      </w:pPr>
      <w:r w:rsidRPr="00027130">
        <w:rPr>
          <w:b/>
        </w:rPr>
        <w:t>South Carolina General Assembly</w:t>
      </w:r>
    </w:p>
    <w:p w:rsidR="00027130" w:rsidRDefault="00027130" w:rsidP="00027130">
      <w:pPr>
        <w:widowControl w:val="0"/>
        <w:jc w:val="center"/>
      </w:pPr>
      <w:r>
        <w:t>123rd Session, 2019-2020</w:t>
      </w:r>
    </w:p>
    <w:p w:rsidR="00027130" w:rsidRDefault="00027130" w:rsidP="00027130">
      <w:pPr>
        <w:widowControl w:val="0"/>
        <w:jc w:val="left"/>
      </w:pPr>
    </w:p>
    <w:p w:rsidR="00027130" w:rsidRDefault="00027130" w:rsidP="00027130">
      <w:pPr>
        <w:widowControl w:val="0"/>
        <w:jc w:val="left"/>
        <w:rPr>
          <w:b/>
        </w:rPr>
      </w:pPr>
      <w:r w:rsidRPr="00027130">
        <w:rPr>
          <w:b/>
        </w:rPr>
        <w:t>H. 4357</w:t>
      </w:r>
    </w:p>
    <w:p w:rsidR="00027130" w:rsidRDefault="00027130" w:rsidP="00027130">
      <w:pPr>
        <w:widowControl w:val="0"/>
        <w:jc w:val="left"/>
        <w:rPr>
          <w:b/>
        </w:rPr>
      </w:pPr>
    </w:p>
    <w:p w:rsidR="00027130" w:rsidRDefault="00027130" w:rsidP="00027130">
      <w:pPr>
        <w:widowControl w:val="0"/>
        <w:jc w:val="left"/>
      </w:pPr>
      <w:r w:rsidRPr="00027130">
        <w:rPr>
          <w:b/>
        </w:rPr>
        <w:t>STATUS INFORMATION</w:t>
      </w:r>
    </w:p>
    <w:p w:rsidR="00027130" w:rsidRDefault="00027130" w:rsidP="00027130">
      <w:pPr>
        <w:widowControl w:val="0"/>
        <w:jc w:val="left"/>
      </w:pPr>
    </w:p>
    <w:p w:rsidR="00027130" w:rsidRDefault="00027130" w:rsidP="00027130">
      <w:pPr>
        <w:widowControl w:val="0"/>
        <w:jc w:val="left"/>
      </w:pPr>
      <w:r>
        <w:t>Joint Resolution</w:t>
      </w:r>
    </w:p>
    <w:p w:rsidR="00027130" w:rsidRDefault="00027130" w:rsidP="00027130">
      <w:pPr>
        <w:widowControl w:val="0"/>
        <w:jc w:val="left"/>
      </w:pPr>
      <w:r>
        <w:t>Sponsors: Regulations and Administrative Procedures Committee</w:t>
      </w:r>
    </w:p>
    <w:p w:rsidR="00027130" w:rsidRDefault="00027130" w:rsidP="00027130">
      <w:pPr>
        <w:widowControl w:val="0"/>
        <w:jc w:val="left"/>
      </w:pPr>
      <w:r>
        <w:t>Document Path: l:\council\bills\dbs\31553cz19.docx</w:t>
      </w:r>
    </w:p>
    <w:p w:rsidR="00027130" w:rsidRDefault="00027130" w:rsidP="00027130">
      <w:pPr>
        <w:widowControl w:val="0"/>
        <w:jc w:val="left"/>
      </w:pPr>
    </w:p>
    <w:p w:rsidR="00926E95" w:rsidRDefault="00926E95" w:rsidP="00027130">
      <w:pPr>
        <w:widowControl w:val="0"/>
        <w:jc w:val="left"/>
      </w:pPr>
      <w:r>
        <w:t>Introduced in the House on March 28, 2019</w:t>
      </w:r>
    </w:p>
    <w:p w:rsidR="00926E95" w:rsidRDefault="00926E95" w:rsidP="00027130">
      <w:pPr>
        <w:widowControl w:val="0"/>
        <w:jc w:val="left"/>
      </w:pPr>
      <w:r>
        <w:t>Introduced in the Senate on April 17, 2019</w:t>
      </w:r>
    </w:p>
    <w:p w:rsidR="00926E95" w:rsidRPr="00926E95" w:rsidRDefault="00926E95" w:rsidP="00027130">
      <w:pPr>
        <w:widowControl w:val="0"/>
        <w:jc w:val="left"/>
      </w:pPr>
      <w:r>
        <w:t xml:space="preserve">Currently residing in the Senate Committee on </w:t>
      </w:r>
      <w:r w:rsidRPr="00926E95">
        <w:rPr>
          <w:b/>
        </w:rPr>
        <w:t>Labor, Commerce and Industry</w:t>
      </w:r>
    </w:p>
    <w:p w:rsidR="00926E95" w:rsidRDefault="00926E95" w:rsidP="00027130">
      <w:pPr>
        <w:widowControl w:val="0"/>
        <w:jc w:val="left"/>
      </w:pPr>
    </w:p>
    <w:p w:rsidR="00027130" w:rsidRDefault="00027130" w:rsidP="00027130">
      <w:pPr>
        <w:widowControl w:val="0"/>
        <w:jc w:val="left"/>
      </w:pPr>
      <w:r>
        <w:t xml:space="preserve">Summary: </w:t>
      </w:r>
      <w:r w:rsidR="00C20118">
        <w:t>International Residential Code (D. No. 4868)</w:t>
      </w:r>
    </w:p>
    <w:p w:rsidR="00027130" w:rsidRDefault="00027130" w:rsidP="00027130">
      <w:pPr>
        <w:widowControl w:val="0"/>
        <w:jc w:val="left"/>
      </w:pPr>
    </w:p>
    <w:p w:rsidR="00027130" w:rsidRDefault="00027130" w:rsidP="00027130">
      <w:pPr>
        <w:widowControl w:val="0"/>
        <w:jc w:val="left"/>
      </w:pPr>
    </w:p>
    <w:p w:rsidR="00027130" w:rsidRDefault="00027130" w:rsidP="000271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7130">
        <w:rPr>
          <w:b/>
        </w:rPr>
        <w:t>HISTORY OF LEGISLATIVE ACTIONS</w:t>
      </w:r>
    </w:p>
    <w:p w:rsidR="00027130" w:rsidRDefault="00027130" w:rsidP="000271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7130" w:rsidRPr="00027130" w:rsidRDefault="00027130" w:rsidP="000271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7130">
        <w:rPr>
          <w:u w:val="single"/>
        </w:rPr>
        <w:tab/>
        <w:t>Date</w:t>
      </w:r>
      <w:r w:rsidRPr="00027130">
        <w:rPr>
          <w:u w:val="single"/>
        </w:rPr>
        <w:tab/>
        <w:t>Body</w:t>
      </w:r>
      <w:r w:rsidRPr="00027130">
        <w:rPr>
          <w:u w:val="single"/>
        </w:rPr>
        <w:tab/>
        <w:t>Action Description with journal page number</w:t>
      </w:r>
      <w:r w:rsidRPr="00027130">
        <w:rPr>
          <w:u w:val="single"/>
        </w:rPr>
        <w:tab/>
      </w:r>
    </w:p>
    <w:p w:rsidR="00EC7BA5" w:rsidRDefault="00EC7BA5" w:rsidP="00EC7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E8608C">
        <w:t>Introduced, read</w:t>
      </w:r>
      <w:r>
        <w:t xml:space="preserve"> first time, placed on calendar </w:t>
      </w:r>
      <w:r w:rsidRPr="00E8608C">
        <w:t>without reference (</w:t>
      </w:r>
      <w:hyperlink r:id="rId7" w:history="1">
        <w:r w:rsidRPr="00E8608C">
          <w:rPr>
            <w:rStyle w:val="Hyperlink"/>
          </w:rPr>
          <w:t>House Journal</w:t>
        </w:r>
        <w:r w:rsidRPr="00E8608C">
          <w:rPr>
            <w:rStyle w:val="Hyperlink"/>
          </w:rPr>
          <w:noBreakHyphen/>
          <w:t>page 50</w:t>
        </w:r>
      </w:hyperlink>
      <w:r w:rsidRPr="00E8608C">
        <w:t>)</w:t>
      </w:r>
    </w:p>
    <w:p w:rsidR="00EC7BA5" w:rsidRDefault="00EC7BA5" w:rsidP="00EC7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E8608C">
        <w:t>Debate</w:t>
      </w:r>
      <w:r>
        <w:t xml:space="preserve"> adjourned until  Wed., 4</w:t>
      </w:r>
      <w:r>
        <w:noBreakHyphen/>
        <w:t>10</w:t>
      </w:r>
      <w:r>
        <w:noBreakHyphen/>
        <w:t xml:space="preserve">19 </w:t>
      </w:r>
      <w:r w:rsidRPr="00E8608C">
        <w:t>(</w:t>
      </w:r>
      <w:hyperlink r:id="rId8" w:history="1">
        <w:r w:rsidRPr="00E8608C">
          <w:rPr>
            <w:rStyle w:val="Hyperlink"/>
          </w:rPr>
          <w:t>House Journal</w:t>
        </w:r>
        <w:r w:rsidRPr="00E8608C">
          <w:rPr>
            <w:rStyle w:val="Hyperlink"/>
          </w:rPr>
          <w:noBreakHyphen/>
          <w:t>page 110</w:t>
        </w:r>
      </w:hyperlink>
      <w:r w:rsidRPr="00E8608C">
        <w:t>)</w:t>
      </w:r>
    </w:p>
    <w:p w:rsidR="00EC7BA5" w:rsidRDefault="00EC7BA5" w:rsidP="00EC7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4/10/2019</w:t>
      </w:r>
      <w:r>
        <w:tab/>
        <w:t>House</w:t>
      </w:r>
      <w:r>
        <w:tab/>
      </w:r>
      <w:r w:rsidRPr="00E8608C">
        <w:t>Read second time (</w:t>
      </w:r>
      <w:hyperlink r:id="rId9" w:history="1">
        <w:r w:rsidRPr="00E8608C">
          <w:rPr>
            <w:rStyle w:val="Hyperlink"/>
          </w:rPr>
          <w:t>House Journal</w:t>
        </w:r>
        <w:r w:rsidRPr="00E8608C">
          <w:rPr>
            <w:rStyle w:val="Hyperlink"/>
          </w:rPr>
          <w:noBreakHyphen/>
          <w:t>page 17</w:t>
        </w:r>
      </w:hyperlink>
      <w:r w:rsidRPr="00E8608C">
        <w:t>)</w:t>
      </w:r>
    </w:p>
    <w:p w:rsidR="00EC7BA5" w:rsidRDefault="00EC7BA5" w:rsidP="00EC7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4/10/2019</w:t>
      </w:r>
      <w:r>
        <w:tab/>
        <w:t>House</w:t>
      </w:r>
      <w:r>
        <w:tab/>
      </w:r>
      <w:r w:rsidRPr="00E8608C">
        <w:t>Roll call Yeas</w:t>
      </w:r>
      <w:r>
        <w:noBreakHyphen/>
      </w:r>
      <w:r w:rsidRPr="00E8608C">
        <w:t>92  Nays</w:t>
      </w:r>
      <w:r>
        <w:noBreakHyphen/>
      </w:r>
      <w:r w:rsidRPr="00E8608C">
        <w:t>7 (</w:t>
      </w:r>
      <w:hyperlink r:id="rId10" w:history="1">
        <w:r w:rsidRPr="00E8608C">
          <w:rPr>
            <w:rStyle w:val="Hyperlink"/>
          </w:rPr>
          <w:t>House Journal</w:t>
        </w:r>
        <w:r w:rsidRPr="00E8608C">
          <w:rPr>
            <w:rStyle w:val="Hyperlink"/>
          </w:rPr>
          <w:noBreakHyphen/>
          <w:t>page 18</w:t>
        </w:r>
      </w:hyperlink>
      <w:r w:rsidRPr="00E8608C">
        <w:t>)</w:t>
      </w:r>
    </w:p>
    <w:p w:rsidR="00EC7BA5" w:rsidRDefault="00EC7BA5" w:rsidP="00EC7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House</w:t>
      </w:r>
      <w:r>
        <w:tab/>
      </w:r>
      <w:r w:rsidRPr="00E8608C">
        <w:t xml:space="preserve">Read third time and </w:t>
      </w:r>
      <w:r>
        <w:t xml:space="preserve">sent to Senate </w:t>
      </w:r>
      <w:r w:rsidRPr="00E8608C">
        <w:t>(</w:t>
      </w:r>
      <w:hyperlink r:id="rId11" w:history="1">
        <w:r w:rsidRPr="00E8608C">
          <w:rPr>
            <w:rStyle w:val="Hyperlink"/>
          </w:rPr>
          <w:t>House Journal</w:t>
        </w:r>
        <w:r w:rsidRPr="00E8608C">
          <w:rPr>
            <w:rStyle w:val="Hyperlink"/>
          </w:rPr>
          <w:noBreakHyphen/>
          <w:t>page 65</w:t>
        </w:r>
      </w:hyperlink>
      <w:r w:rsidRPr="00E8608C">
        <w:t>)</w:t>
      </w:r>
    </w:p>
    <w:p w:rsidR="00EC7BA5" w:rsidRDefault="00EC7BA5" w:rsidP="00EC7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4/17/2019</w:t>
      </w:r>
      <w:r>
        <w:tab/>
        <w:t>Senate</w:t>
      </w:r>
      <w:r>
        <w:tab/>
      </w:r>
      <w:r w:rsidRPr="00E8608C">
        <w:t>Introduced and read first time (</w:t>
      </w:r>
      <w:hyperlink r:id="rId12" w:history="1">
        <w:r w:rsidRPr="00E8608C">
          <w:rPr>
            <w:rStyle w:val="Hyperlink"/>
          </w:rPr>
          <w:t>Senate Journal</w:t>
        </w:r>
        <w:r w:rsidRPr="00E8608C">
          <w:rPr>
            <w:rStyle w:val="Hyperlink"/>
          </w:rPr>
          <w:noBreakHyphen/>
          <w:t>page 5</w:t>
        </w:r>
      </w:hyperlink>
      <w:r w:rsidRPr="00E8608C">
        <w:t>)</w:t>
      </w:r>
    </w:p>
    <w:p w:rsidR="00EC7BA5" w:rsidRDefault="00EC7BA5" w:rsidP="00EC7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4/17/2019</w:t>
      </w:r>
      <w:r>
        <w:tab/>
        <w:t>Senate</w:t>
      </w:r>
      <w:r>
        <w:tab/>
      </w:r>
      <w:r w:rsidRPr="00E8608C">
        <w:t>Referred to C</w:t>
      </w:r>
      <w:r>
        <w:t xml:space="preserve">ommittee on </w:t>
      </w:r>
      <w:r w:rsidRPr="00E8608C">
        <w:rPr>
          <w:b/>
        </w:rPr>
        <w:t>Labor, Commerce and Industry</w:t>
      </w:r>
      <w:r w:rsidRPr="00E8608C">
        <w:t xml:space="preserve"> (</w:t>
      </w:r>
      <w:hyperlink r:id="rId13" w:history="1">
        <w:r w:rsidRPr="00E8608C">
          <w:rPr>
            <w:rStyle w:val="Hyperlink"/>
          </w:rPr>
          <w:t>Senate Journal</w:t>
        </w:r>
        <w:r w:rsidRPr="00E8608C">
          <w:rPr>
            <w:rStyle w:val="Hyperlink"/>
          </w:rPr>
          <w:noBreakHyphen/>
          <w:t>page 5</w:t>
        </w:r>
      </w:hyperlink>
      <w:r w:rsidRPr="00E8608C">
        <w:t>)</w:t>
      </w:r>
    </w:p>
    <w:p w:rsidR="00EC7BA5" w:rsidRDefault="00EC7BA5" w:rsidP="00EC7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27130" w:rsidRDefault="00027130" w:rsidP="000271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4" w:history="1">
        <w:r w:rsidRPr="00027130">
          <w:rPr>
            <w:rStyle w:val="Hyperlink"/>
          </w:rPr>
          <w:t>legislative information</w:t>
        </w:r>
      </w:hyperlink>
      <w:r>
        <w:t xml:space="preserve"> at the website</w:t>
      </w:r>
    </w:p>
    <w:p w:rsidR="00027130" w:rsidRDefault="00027130" w:rsidP="000271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7130" w:rsidRPr="00027130" w:rsidRDefault="00027130" w:rsidP="000271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7130" w:rsidRDefault="00027130" w:rsidP="00027130">
      <w:r w:rsidRPr="00027130">
        <w:rPr>
          <w:b/>
        </w:rPr>
        <w:t>VERSIONS OF THIS BILL</w:t>
      </w:r>
    </w:p>
    <w:p w:rsidR="00027130" w:rsidRDefault="00027130" w:rsidP="00027130"/>
    <w:p w:rsidR="00027130" w:rsidRDefault="00C95D3C" w:rsidP="00027130">
      <w:hyperlink r:id="rId15" w:history="1">
        <w:r w:rsidR="00027130">
          <w:rPr>
            <w:rStyle w:val="Hyperlink"/>
          </w:rPr>
          <w:t>3/28/2019</w:t>
        </w:r>
      </w:hyperlink>
    </w:p>
    <w:p w:rsidR="00046CEA" w:rsidRDefault="00C95D3C" w:rsidP="00027130">
      <w:hyperlink r:id="rId16" w:history="1">
        <w:r w:rsidR="00415210" w:rsidRPr="00415210">
          <w:rPr>
            <w:rStyle w:val="Hyperlink"/>
          </w:rPr>
          <w:t>3/28/2019-A</w:t>
        </w:r>
      </w:hyperlink>
    </w:p>
    <w:p w:rsidR="00415210" w:rsidRDefault="00415210" w:rsidP="00027130"/>
    <w:p w:rsidR="00027130" w:rsidRDefault="00027130" w:rsidP="00027130">
      <w:pPr>
        <w:sectPr w:rsidR="00027130" w:rsidSect="000271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5210" w:rsidRDefault="004152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415210" w:rsidRDefault="004152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28, 2019</w:t>
      </w:r>
    </w:p>
    <w:p w:rsidR="00415210" w:rsidRDefault="004152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210" w:rsidRPr="005F0869" w:rsidRDefault="00415210" w:rsidP="005F086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4357</w:t>
      </w:r>
    </w:p>
    <w:p w:rsidR="00415210" w:rsidRDefault="004152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210" w:rsidRDefault="004152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FC7AD2">
        <w:t>Regulations and Administrative Procedures Committee</w:t>
      </w:r>
    </w:p>
    <w:p w:rsidR="00415210" w:rsidRDefault="004152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210" w:rsidRDefault="004152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3/28/19--H.</w:t>
      </w:r>
    </w:p>
    <w:p w:rsidR="00415210" w:rsidRDefault="004152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28, 2019.</w:t>
      </w:r>
    </w:p>
    <w:p w:rsidR="00415210" w:rsidRPr="00FF5E20" w:rsidRDefault="00415210" w:rsidP="00FF5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15210" w:rsidRDefault="004152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210" w:rsidRDefault="004152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15210" w:rsidSect="00FF5E20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15210" w:rsidRDefault="004152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210" w:rsidRDefault="004152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210" w:rsidRDefault="004152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210" w:rsidRDefault="004152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210" w:rsidRDefault="004152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210" w:rsidRDefault="004152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210" w:rsidRDefault="004152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210" w:rsidRDefault="004152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210" w:rsidRPr="00325348" w:rsidRDefault="00415210" w:rsidP="000B2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415210" w:rsidRDefault="0041521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210" w:rsidRDefault="00415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BUILDING CODES COUNCIL, RELATING TO INTERNATIONAL RESIDENTIAL CODE, DESIGNATED AS REGULATION DOCUMENT NUMBER 4868, PURSUANT TO THE PROVISIONS OF ARTICLE 1, CHAPTER 23, TITLE 1 OF THE 1976 CODE.</w:t>
      </w:r>
    </w:p>
    <w:p w:rsidR="00415210" w:rsidRDefault="00415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210" w:rsidRDefault="00415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15210" w:rsidRDefault="00415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210" w:rsidRDefault="00415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Building Codes Council, relating to International Residential Code, designated as Regulation Document Number 4868, and submitted to the General Assembly pursuant to the provisions of Article 1, Chapter 23, Title 1 of the 1976 Code, are approved.</w:t>
      </w:r>
    </w:p>
    <w:p w:rsidR="00415210" w:rsidRDefault="00415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210" w:rsidRDefault="00415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415210" w:rsidRDefault="00415210" w:rsidP="0095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15210" w:rsidRDefault="00415210" w:rsidP="0095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15210" w:rsidRDefault="00415210" w:rsidP="0095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415210" w:rsidRDefault="00415210" w:rsidP="0095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415210" w:rsidRPr="00515339" w:rsidRDefault="00415210" w:rsidP="0095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15339">
        <w:t xml:space="preserve">The South Carolina Building Codes Council proposes to amend Chapter 8, Article 12, of the Code of Regulations to incorporate modifications to the International Residential Code. </w:t>
      </w:r>
    </w:p>
    <w:p w:rsidR="00415210" w:rsidRPr="00515339" w:rsidRDefault="00415210" w:rsidP="0095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5210" w:rsidRPr="00515339" w:rsidRDefault="00415210" w:rsidP="0095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15339">
        <w:t xml:space="preserve">A Notice of Drafting was published in the </w:t>
      </w:r>
      <w:r w:rsidRPr="00515339">
        <w:rPr>
          <w:i/>
        </w:rPr>
        <w:t>State Register</w:t>
      </w:r>
      <w:r w:rsidRPr="00515339">
        <w:t xml:space="preserve"> on October 26, 2018.</w:t>
      </w:r>
    </w:p>
    <w:p w:rsidR="00415210" w:rsidRDefault="004152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27130" w:rsidRDefault="00027130" w:rsidP="00415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027130" w:rsidSect="00FF5E20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99F" w:rsidRDefault="0095499F" w:rsidP="009F0C77">
      <w:r>
        <w:separator/>
      </w:r>
    </w:p>
  </w:endnote>
  <w:endnote w:type="continuationSeparator" w:id="0">
    <w:p w:rsidR="0095499F" w:rsidRDefault="009549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38C0943-3FA7-4399-AF4B-7806FD491662}"/>
    <w:embedBold r:id="rId2" w:fontKey="{D69AD0DF-CF7D-42C2-912C-5A1FF036FC0A}"/>
    <w:embedItalic r:id="rId3" w:fontKey="{BD0AC6C7-64A7-41E7-9C94-0FB5A52D2B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2BD646A-623A-4EEC-ADD0-784A814B30C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D6E4FD6-DFD3-4A68-8762-9B10B0E33E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54583D8-12E5-4731-A464-54DC945520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210" w:rsidRPr="000B2E60" w:rsidRDefault="00415210" w:rsidP="000B2E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[4357-</w:t>
    </w:r>
    <w:r>
      <w:fldChar w:fldCharType="begin"/>
    </w:r>
    <w:r>
      <w:instrText xml:space="preserve"> PAGE  \* MERGEFORMAT </w:instrText>
    </w:r>
    <w:r>
      <w:fldChar w:fldCharType="separate"/>
    </w:r>
    <w:r w:rsidR="00EC7BA5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E20" w:rsidRPr="000B2E60" w:rsidRDefault="00415210" w:rsidP="000B2E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3D3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99F" w:rsidRDefault="0095499F" w:rsidP="009F0C77">
      <w:r>
        <w:separator/>
      </w:r>
    </w:p>
  </w:footnote>
  <w:footnote w:type="continuationSeparator" w:id="0">
    <w:p w:rsidR="0095499F" w:rsidRDefault="009549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53CZ19"/>
    <w:docVar w:name="CoverBillType" w:val="a"/>
    <w:docVar w:name="DocPath" w:val="L:\Council\bills\DBS\31553CZ19.DOCX"/>
    <w:docVar w:name="dvBillNumber" w:val="4357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95499F"/>
    <w:rsid w:val="00011869"/>
    <w:rsid w:val="00015CD6"/>
    <w:rsid w:val="00027130"/>
    <w:rsid w:val="00046CEA"/>
    <w:rsid w:val="000B2E6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0B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5210"/>
    <w:rsid w:val="0041760A"/>
    <w:rsid w:val="00417C01"/>
    <w:rsid w:val="004403BD"/>
    <w:rsid w:val="00461441"/>
    <w:rsid w:val="004809EE"/>
    <w:rsid w:val="004B764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123A"/>
    <w:rsid w:val="00752C80"/>
    <w:rsid w:val="007A70AE"/>
    <w:rsid w:val="008171EB"/>
    <w:rsid w:val="008362E8"/>
    <w:rsid w:val="0085786E"/>
    <w:rsid w:val="00891CEE"/>
    <w:rsid w:val="008A1768"/>
    <w:rsid w:val="008A489F"/>
    <w:rsid w:val="008F0F33"/>
    <w:rsid w:val="008F4429"/>
    <w:rsid w:val="00926E95"/>
    <w:rsid w:val="0094021A"/>
    <w:rsid w:val="0095499F"/>
    <w:rsid w:val="00963D3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5241"/>
    <w:rsid w:val="00AD1C9A"/>
    <w:rsid w:val="00AD4B17"/>
    <w:rsid w:val="00B412D4"/>
    <w:rsid w:val="00BE3C22"/>
    <w:rsid w:val="00C0345E"/>
    <w:rsid w:val="00C20118"/>
    <w:rsid w:val="00C31C95"/>
    <w:rsid w:val="00C3483A"/>
    <w:rsid w:val="00C74E9D"/>
    <w:rsid w:val="00C826DD"/>
    <w:rsid w:val="00C82FD3"/>
    <w:rsid w:val="00C92819"/>
    <w:rsid w:val="00CC6B7B"/>
    <w:rsid w:val="00CD2089"/>
    <w:rsid w:val="00D60900"/>
    <w:rsid w:val="00D73A67"/>
    <w:rsid w:val="00D970A9"/>
    <w:rsid w:val="00DF3845"/>
    <w:rsid w:val="00E41911"/>
    <w:rsid w:val="00E44B57"/>
    <w:rsid w:val="00E66692"/>
    <w:rsid w:val="00E92EEF"/>
    <w:rsid w:val="00EC7BA5"/>
    <w:rsid w:val="00EF2368"/>
    <w:rsid w:val="00F24442"/>
    <w:rsid w:val="00F50AE3"/>
    <w:rsid w:val="00F655B7"/>
    <w:rsid w:val="00F656BA"/>
    <w:rsid w:val="00F65BEB"/>
    <w:rsid w:val="00F67CF1"/>
    <w:rsid w:val="00F728AA"/>
    <w:rsid w:val="00F82858"/>
    <w:rsid w:val="00F840F0"/>
    <w:rsid w:val="00FB0D0D"/>
    <w:rsid w:val="00FB43B4"/>
    <w:rsid w:val="00FB6B0B"/>
    <w:rsid w:val="00FD23A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2E85B3-FA73-49ED-911A-500717D53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C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CE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71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409.docx" TargetMode="External"/><Relationship Id="rId13" Type="http://schemas.openxmlformats.org/officeDocument/2006/relationships/hyperlink" Target="file:///h:\sj\20190417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\20190328.docx" TargetMode="External"/><Relationship Id="rId12" Type="http://schemas.openxmlformats.org/officeDocument/2006/relationships/hyperlink" Target="file:///h:\sj\20190417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9-20\4357_20190328A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9041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9-20\4357_20190328.docx" TargetMode="External"/><Relationship Id="rId10" Type="http://schemas.openxmlformats.org/officeDocument/2006/relationships/hyperlink" Target="file:///h:\hj\20190410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\20190410.docx" TargetMode="External"/><Relationship Id="rId14" Type="http://schemas.openxmlformats.org/officeDocument/2006/relationships/hyperlink" Target="http://www.scstatehouse.gov/billsearch.php?billnumbers=435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F5FDD-886B-47C6-8BEE-6B7915654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999055E6.dotm</Template>
  <TotalTime>0</TotalTime>
  <Pages>3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4357: Subject not yet available - South Carolina Legislature Online</vt:lpstr>
    </vt:vector>
  </TitlesOfParts>
  <Company>LPITS</Company>
  <LinksUpToDate>false</LinksUpToDate>
  <CharactersWithSpaces>2965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4357: International Residential Code (D. No. 4868) - South Carolina Legislature Online</dc:title>
  <dc:creator>Deirdre Brevard-Smith</dc:creator>
  <cp:lastModifiedBy>S Volk</cp:lastModifiedBy>
  <cp:revision>2</cp:revision>
  <cp:lastPrinted>2019-03-26T19:53:00Z</cp:lastPrinted>
  <dcterms:created xsi:type="dcterms:W3CDTF">2019-04-18T12:33:00Z</dcterms:created>
  <dcterms:modified xsi:type="dcterms:W3CDTF">2019-04-18T12:33:00Z</dcterms:modified>
</cp:coreProperties>
</file>