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007" w:rsidRDefault="00790007" w:rsidP="00790007">
      <w:pPr>
        <w:widowControl w:val="0"/>
        <w:jc w:val="center"/>
      </w:pPr>
      <w:r w:rsidRPr="00790007">
        <w:rPr>
          <w:b/>
        </w:rPr>
        <w:t>South Carolina General Assembly</w:t>
      </w:r>
    </w:p>
    <w:p w:rsidR="00790007" w:rsidRDefault="00790007" w:rsidP="00790007">
      <w:pPr>
        <w:widowControl w:val="0"/>
        <w:jc w:val="center"/>
      </w:pPr>
      <w:r>
        <w:t>123rd Session, 2019-2020</w:t>
      </w:r>
    </w:p>
    <w:p w:rsidR="00790007" w:rsidRDefault="00790007" w:rsidP="00790007">
      <w:pPr>
        <w:widowControl w:val="0"/>
        <w:jc w:val="left"/>
      </w:pPr>
    </w:p>
    <w:p w:rsidR="00790007" w:rsidRDefault="00790007" w:rsidP="00790007">
      <w:pPr>
        <w:widowControl w:val="0"/>
        <w:jc w:val="left"/>
        <w:rPr>
          <w:b/>
        </w:rPr>
      </w:pPr>
      <w:r w:rsidRPr="00790007">
        <w:rPr>
          <w:b/>
        </w:rPr>
        <w:t>H. 4621</w:t>
      </w:r>
    </w:p>
    <w:p w:rsidR="00790007" w:rsidRDefault="00790007" w:rsidP="00790007">
      <w:pPr>
        <w:widowControl w:val="0"/>
        <w:jc w:val="left"/>
        <w:rPr>
          <w:b/>
        </w:rPr>
      </w:pPr>
    </w:p>
    <w:p w:rsidR="00790007" w:rsidRDefault="00790007" w:rsidP="00790007">
      <w:pPr>
        <w:widowControl w:val="0"/>
        <w:jc w:val="left"/>
      </w:pPr>
      <w:r w:rsidRPr="00790007">
        <w:rPr>
          <w:b/>
        </w:rPr>
        <w:t>STATUS INFORMATION</w:t>
      </w:r>
    </w:p>
    <w:p w:rsidR="00790007" w:rsidRDefault="00790007" w:rsidP="00790007">
      <w:pPr>
        <w:widowControl w:val="0"/>
        <w:jc w:val="left"/>
      </w:pPr>
    </w:p>
    <w:p w:rsidR="00790007" w:rsidRDefault="00790007" w:rsidP="00790007">
      <w:pPr>
        <w:widowControl w:val="0"/>
        <w:jc w:val="left"/>
      </w:pPr>
      <w:r>
        <w:t>House Resolution</w:t>
      </w:r>
    </w:p>
    <w:p w:rsidR="00790007" w:rsidRDefault="00F60B88" w:rsidP="00790007">
      <w:pPr>
        <w:widowControl w:val="0"/>
        <w:jc w:val="left"/>
      </w:pPr>
      <w:r>
        <w:t>Sponsors: Reps. Bernstein, Finlay, Alexander, Allison, Anderson, Atkinson, Bailey, Bales, Ballentine, Bamberg, Bannister, Bennett,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 and Yow</w:t>
      </w:r>
    </w:p>
    <w:p w:rsidR="00790007" w:rsidRDefault="00790007" w:rsidP="00790007">
      <w:pPr>
        <w:widowControl w:val="0"/>
        <w:jc w:val="left"/>
      </w:pPr>
      <w:r>
        <w:t>Document Path: l:\council\bills\cc\15604zw19.docx</w:t>
      </w:r>
    </w:p>
    <w:p w:rsidR="00790007" w:rsidRDefault="00790007" w:rsidP="00790007">
      <w:pPr>
        <w:widowControl w:val="0"/>
        <w:jc w:val="left"/>
      </w:pPr>
    </w:p>
    <w:p w:rsidR="00790007" w:rsidRDefault="00790007" w:rsidP="00790007">
      <w:pPr>
        <w:widowControl w:val="0"/>
        <w:jc w:val="left"/>
      </w:pPr>
      <w:r>
        <w:t>Introduced in the House on May 20, 2019</w:t>
      </w:r>
    </w:p>
    <w:p w:rsidR="00790007" w:rsidRDefault="00790007" w:rsidP="00790007">
      <w:pPr>
        <w:widowControl w:val="0"/>
        <w:jc w:val="left"/>
      </w:pPr>
      <w:r>
        <w:t>Adopted by the House on May 20, 2019</w:t>
      </w:r>
    </w:p>
    <w:p w:rsidR="00790007" w:rsidRDefault="00790007" w:rsidP="00790007">
      <w:pPr>
        <w:widowControl w:val="0"/>
        <w:jc w:val="left"/>
      </w:pPr>
    </w:p>
    <w:p w:rsidR="00790007" w:rsidRDefault="00790007" w:rsidP="00790007">
      <w:pPr>
        <w:widowControl w:val="0"/>
        <w:jc w:val="left"/>
      </w:pPr>
      <w:r>
        <w:t xml:space="preserve">Summary: </w:t>
      </w:r>
      <w:r w:rsidR="00894866">
        <w:t>Hammond Skyhawks Varsity Baseball Team</w:t>
      </w:r>
    </w:p>
    <w:p w:rsidR="00790007" w:rsidRDefault="00790007" w:rsidP="00790007">
      <w:pPr>
        <w:widowControl w:val="0"/>
        <w:jc w:val="left"/>
      </w:pPr>
    </w:p>
    <w:p w:rsidR="00790007" w:rsidRDefault="00790007" w:rsidP="00790007">
      <w:pPr>
        <w:widowControl w:val="0"/>
        <w:jc w:val="left"/>
      </w:pPr>
    </w:p>
    <w:p w:rsidR="00790007" w:rsidRDefault="00790007" w:rsidP="007900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0007">
        <w:rPr>
          <w:b/>
        </w:rPr>
        <w:t>HISTORY OF LEGISLATIVE ACTIONS</w:t>
      </w:r>
    </w:p>
    <w:p w:rsidR="00790007" w:rsidRDefault="00790007" w:rsidP="007900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0007" w:rsidRPr="00790007" w:rsidRDefault="00790007" w:rsidP="007900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0007">
        <w:rPr>
          <w:u w:val="single"/>
        </w:rPr>
        <w:tab/>
        <w:t>Date</w:t>
      </w:r>
      <w:r w:rsidRPr="00790007">
        <w:rPr>
          <w:u w:val="single"/>
        </w:rPr>
        <w:tab/>
        <w:t>Body</w:t>
      </w:r>
      <w:r w:rsidRPr="00790007">
        <w:rPr>
          <w:u w:val="single"/>
        </w:rPr>
        <w:tab/>
        <w:t>Action Description with journal page number</w:t>
      </w:r>
      <w:r w:rsidRPr="00790007">
        <w:rPr>
          <w:u w:val="single"/>
        </w:rPr>
        <w:tab/>
      </w:r>
    </w:p>
    <w:p w:rsidR="00256BCC" w:rsidRDefault="00256BCC" w:rsidP="00256B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5/20/2019</w:t>
      </w:r>
      <w:r>
        <w:tab/>
        <w:t>House</w:t>
      </w:r>
      <w:r>
        <w:tab/>
      </w:r>
      <w:r w:rsidRPr="00B6786B">
        <w:t>Introduced and adopted (</w:t>
      </w:r>
      <w:hyperlink r:id="rId7" w:history="1">
        <w:r w:rsidRPr="00B6786B">
          <w:rPr>
            <w:rStyle w:val="Hyperlink"/>
          </w:rPr>
          <w:t>House Journal</w:t>
        </w:r>
        <w:r w:rsidRPr="00B6786B">
          <w:rPr>
            <w:rStyle w:val="Hyperlink"/>
          </w:rPr>
          <w:noBreakHyphen/>
          <w:t>page 18</w:t>
        </w:r>
      </w:hyperlink>
      <w:r w:rsidRPr="00B6786B">
        <w:t>)</w:t>
      </w:r>
    </w:p>
    <w:p w:rsidR="00256BCC" w:rsidRDefault="00256BCC" w:rsidP="00256B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90007" w:rsidRDefault="00790007" w:rsidP="007900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90007">
          <w:rPr>
            <w:rStyle w:val="Hyperlink"/>
          </w:rPr>
          <w:t>legislative information</w:t>
        </w:r>
      </w:hyperlink>
      <w:r>
        <w:t xml:space="preserve"> at the website</w:t>
      </w:r>
    </w:p>
    <w:p w:rsidR="00790007" w:rsidRDefault="00790007" w:rsidP="007900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0007" w:rsidRPr="00790007" w:rsidRDefault="00790007" w:rsidP="007900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0007" w:rsidRDefault="00790007" w:rsidP="00790007">
      <w:r w:rsidRPr="00790007">
        <w:rPr>
          <w:b/>
        </w:rPr>
        <w:t>VERSIONS OF THIS BILL</w:t>
      </w:r>
    </w:p>
    <w:p w:rsidR="00790007" w:rsidRDefault="00790007" w:rsidP="00790007"/>
    <w:p w:rsidR="00790007" w:rsidRDefault="00BB5BA8" w:rsidP="00790007">
      <w:hyperlink r:id="rId9" w:history="1">
        <w:r w:rsidR="00790007">
          <w:rPr>
            <w:rStyle w:val="Hyperlink"/>
          </w:rPr>
          <w:t>5/20/2019</w:t>
        </w:r>
      </w:hyperlink>
    </w:p>
    <w:p w:rsidR="00790007" w:rsidRDefault="00790007" w:rsidP="00790007"/>
    <w:p w:rsidR="00790007" w:rsidRDefault="00790007" w:rsidP="00790007">
      <w:pPr>
        <w:sectPr w:rsidR="00790007" w:rsidSect="007900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A5698" w:rsidRDefault="008A56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5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3ED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61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Pr="00D73B98">
        <w:t xml:space="preserve"> THE </w:t>
      </w:r>
      <w:r>
        <w:t>HAMMOND SKYHAWKS VARSITY BASEBALL</w:t>
      </w:r>
      <w:r w:rsidRPr="00D73B98">
        <w:t xml:space="preserve"> TEAM, COACH</w:t>
      </w:r>
      <w:r>
        <w:t>ES</w:t>
      </w:r>
      <w:r w:rsidRPr="00D73B98">
        <w:t xml:space="preserve">, AND SCHOOL OFFICIALS FOR AN OUTSTANDING SEASON AND TO CONGRATULATE THEM ON </w:t>
      </w:r>
      <w:r>
        <w:t>CAPTURING</w:t>
      </w:r>
      <w:r w:rsidRPr="00D73B98">
        <w:t xml:space="preserve"> THE 201</w:t>
      </w:r>
      <w:r>
        <w:t>9 SOUTH CAROLINA INDEPENDENT SCHOOL ASSOCIATION</w:t>
      </w:r>
      <w:r w:rsidRPr="00D73B98">
        <w:t xml:space="preserve"> CLAS</w:t>
      </w:r>
      <w:r>
        <w:t>S 3A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61A3" w:rsidRDefault="006D3EDC" w:rsidP="001B61A3">
      <w:pPr>
        <w:pStyle w:val="BillDots"/>
      </w:pPr>
      <w:r>
        <w:t xml:space="preserve">Whereas, </w:t>
      </w:r>
      <w:r w:rsidR="001B61A3" w:rsidRPr="00000B8A">
        <w:t>fully prepared for the challenge</w:t>
      </w:r>
      <w:r w:rsidR="001B61A3">
        <w:t xml:space="preserve"> that awaited them</w:t>
      </w:r>
      <w:r w:rsidR="001B61A3" w:rsidRPr="00000B8A">
        <w:t xml:space="preserve">, the Hammond Skyhawks varsity baseball team </w:t>
      </w:r>
      <w:r w:rsidR="001B61A3">
        <w:t>erased an early five</w:t>
      </w:r>
      <w:r w:rsidR="001B61A3">
        <w:noBreakHyphen/>
        <w:t xml:space="preserve">run deficit and </w:t>
      </w:r>
      <w:r w:rsidR="001B61A3" w:rsidRPr="00000B8A">
        <w:t>crowned a spectacular season by capturing the 201</w:t>
      </w:r>
      <w:r w:rsidR="001B61A3">
        <w:t>9</w:t>
      </w:r>
      <w:r w:rsidR="001B61A3" w:rsidRPr="00000B8A">
        <w:t xml:space="preserve"> </w:t>
      </w:r>
      <w:r w:rsidR="001B61A3">
        <w:t xml:space="preserve">SCISA </w:t>
      </w:r>
      <w:r w:rsidR="001B61A3" w:rsidRPr="00000B8A">
        <w:t xml:space="preserve">Class 3A State Championship title, defeating </w:t>
      </w:r>
      <w:r w:rsidR="001B61A3">
        <w:t>Ben Lippen</w:t>
      </w:r>
      <w:r w:rsidR="001B61A3" w:rsidRPr="00000B8A">
        <w:t xml:space="preserve"> </w:t>
      </w:r>
      <w:r w:rsidR="001B61A3">
        <w:t>11</w:t>
      </w:r>
      <w:r w:rsidR="001B61A3">
        <w:noBreakHyphen/>
        <w:t>7</w:t>
      </w:r>
      <w:r w:rsidR="001B61A3" w:rsidRPr="00000B8A">
        <w:t xml:space="preserve"> on Thursday, May 16, at </w:t>
      </w:r>
      <w:r w:rsidR="001B61A3">
        <w:t>Lexington County Blowfish Stadium</w:t>
      </w:r>
      <w:r w:rsidR="001B61A3" w:rsidRPr="00000B8A">
        <w:t xml:space="preserve">; and </w:t>
      </w:r>
    </w:p>
    <w:p w:rsidR="001B61A3" w:rsidRDefault="001B61A3" w:rsidP="001B61A3">
      <w:pPr>
        <w:pStyle w:val="BillDots"/>
      </w:pPr>
    </w:p>
    <w:p w:rsidR="001B61A3" w:rsidRDefault="001B61A3" w:rsidP="001B61A3">
      <w:pPr>
        <w:pStyle w:val="BillDots"/>
      </w:pPr>
      <w:r>
        <w:t>Whereas, t</w:t>
      </w:r>
      <w:r w:rsidRPr="00567D72">
        <w:t>he Skyhawks dropped the opening game of the series but won the next two for the program</w:t>
      </w:r>
      <w:r w:rsidRPr="00882F32">
        <w:t>’</w:t>
      </w:r>
      <w:r w:rsidRPr="00567D72">
        <w:t>s first state title since 2013</w:t>
      </w:r>
      <w:r>
        <w:t xml:space="preserve">; </w:t>
      </w:r>
      <w:r w:rsidRPr="00BE6C48">
        <w:t>and</w:t>
      </w:r>
    </w:p>
    <w:p w:rsidR="001B61A3" w:rsidRDefault="001B61A3" w:rsidP="001B61A3">
      <w:pPr>
        <w:pStyle w:val="BillDots"/>
      </w:pPr>
    </w:p>
    <w:p w:rsidR="001B61A3" w:rsidRDefault="001B61A3" w:rsidP="001B61A3">
      <w:pPr>
        <w:pStyle w:val="BillDots"/>
      </w:pPr>
      <w:r>
        <w:t>Whereas, calling on his own extensive post</w:t>
      </w:r>
      <w:r>
        <w:noBreakHyphen/>
        <w:t xml:space="preserve">season experience with perennial powerhouse A.C. Flora, this title comes in </w:t>
      </w:r>
      <w:r w:rsidRPr="00BE6C48">
        <w:t>Coach</w:t>
      </w:r>
      <w:r>
        <w:t xml:space="preserve"> </w:t>
      </w:r>
      <w:r w:rsidRPr="00BE6C48">
        <w:t>Chris Braciszewski</w:t>
      </w:r>
      <w:r w:rsidRPr="00882F32">
        <w:t>’</w:t>
      </w:r>
      <w:r>
        <w:t>s inaugural season as head coach of the Skyhawks</w:t>
      </w:r>
      <w:r w:rsidRPr="00BE6C48">
        <w:t>; and</w:t>
      </w:r>
    </w:p>
    <w:p w:rsidR="001B61A3" w:rsidRPr="00000B8A" w:rsidRDefault="001B61A3" w:rsidP="001B61A3">
      <w:pPr>
        <w:pStyle w:val="BillDots"/>
      </w:pPr>
    </w:p>
    <w:p w:rsidR="001B61A3" w:rsidRDefault="001B61A3" w:rsidP="001B61A3">
      <w:pPr>
        <w:pStyle w:val="BillDots"/>
      </w:pPr>
      <w:r w:rsidRPr="00000B8A">
        <w:t>Whereas,</w:t>
      </w:r>
      <w:r>
        <w:t xml:space="preserve"> t</w:t>
      </w:r>
      <w:r w:rsidRPr="00693883">
        <w:t xml:space="preserve">he Skyhawks </w:t>
      </w:r>
      <w:r>
        <w:t xml:space="preserve">got a big lift from </w:t>
      </w:r>
      <w:r w:rsidRPr="00693883">
        <w:t>freshman Jack Weston, who entered the game in the second inning after the first two Hammond pitchers struggled</w:t>
      </w:r>
      <w:r>
        <w:t>;</w:t>
      </w:r>
      <w:r w:rsidRPr="00000B8A">
        <w:t xml:space="preserve"> and </w:t>
      </w:r>
    </w:p>
    <w:p w:rsidR="001B61A3" w:rsidRDefault="001B61A3" w:rsidP="001B61A3">
      <w:pPr>
        <w:pStyle w:val="BillDots"/>
      </w:pPr>
    </w:p>
    <w:p w:rsidR="001B61A3" w:rsidRDefault="001B61A3" w:rsidP="001B61A3">
      <w:pPr>
        <w:pStyle w:val="BillDots"/>
      </w:pPr>
      <w:r>
        <w:t xml:space="preserve">Whereas, </w:t>
      </w:r>
      <w:r w:rsidRPr="00693883">
        <w:t>the right</w:t>
      </w:r>
      <w:r>
        <w:noBreakHyphen/>
      </w:r>
      <w:r w:rsidRPr="00693883">
        <w:t xml:space="preserve">hander </w:t>
      </w:r>
      <w:r>
        <w:t>dominated</w:t>
      </w:r>
      <w:r w:rsidRPr="00693883">
        <w:t xml:space="preserve"> in his </w:t>
      </w:r>
      <w:r>
        <w:t>six and two</w:t>
      </w:r>
      <w:r>
        <w:noBreakHyphen/>
        <w:t>thirds</w:t>
      </w:r>
      <w:r w:rsidRPr="00693883">
        <w:t xml:space="preserve"> innings of scoreless relief</w:t>
      </w:r>
      <w:r>
        <w:t xml:space="preserve">, giving </w:t>
      </w:r>
      <w:r w:rsidRPr="00693883">
        <w:t>up just four hits, walk</w:t>
      </w:r>
      <w:r>
        <w:t>ing</w:t>
      </w:r>
      <w:r w:rsidRPr="00693883">
        <w:t xml:space="preserve"> one and str</w:t>
      </w:r>
      <w:r>
        <w:t xml:space="preserve">iking </w:t>
      </w:r>
      <w:r w:rsidRPr="00693883">
        <w:t>out nine</w:t>
      </w:r>
      <w:r>
        <w:t>; and</w:t>
      </w:r>
    </w:p>
    <w:p w:rsidR="001B61A3" w:rsidRDefault="001B61A3" w:rsidP="001B61A3">
      <w:pPr>
        <w:pStyle w:val="BillDots"/>
      </w:pPr>
    </w:p>
    <w:p w:rsidR="001B61A3" w:rsidRPr="00000B8A" w:rsidRDefault="001B61A3" w:rsidP="001B61A3">
      <w:pPr>
        <w:pStyle w:val="BillDots"/>
      </w:pPr>
      <w:r>
        <w:lastRenderedPageBreak/>
        <w:t xml:space="preserve">Whereas, another Skyhawks championship appeared far from certain early on, as </w:t>
      </w:r>
      <w:r w:rsidRPr="00693883">
        <w:t xml:space="preserve">Ben Lippen </w:t>
      </w:r>
      <w:r>
        <w:t>accumulated ten</w:t>
      </w:r>
      <w:r w:rsidRPr="00693883">
        <w:t xml:space="preserve"> hits in the first two innings </w:t>
      </w:r>
      <w:r>
        <w:t>and enjoyed a 7</w:t>
      </w:r>
      <w:r>
        <w:noBreakHyphen/>
        <w:t>2 lead going into the fourth inning; and</w:t>
      </w:r>
    </w:p>
    <w:p w:rsidR="001B61A3" w:rsidRPr="00000B8A" w:rsidRDefault="001B61A3" w:rsidP="001B61A3">
      <w:pPr>
        <w:pStyle w:val="BillDots"/>
      </w:pPr>
    </w:p>
    <w:p w:rsidR="001B61A3" w:rsidRDefault="001B61A3" w:rsidP="001B61A3">
      <w:pPr>
        <w:pStyle w:val="BillDots"/>
      </w:pPr>
      <w:r w:rsidRPr="00000B8A">
        <w:t xml:space="preserve">Whereas, Hammond </w:t>
      </w:r>
      <w:r>
        <w:t>cut the lead to 7</w:t>
      </w:r>
      <w:r>
        <w:noBreakHyphen/>
        <w:t>3 on Reece Holbrook</w:t>
      </w:r>
      <w:r w:rsidRPr="00882F32">
        <w:t>’</w:t>
      </w:r>
      <w:r>
        <w:t>s RBI single, but failed to cut further into the lead when Tucker Toman lined out to first with bases loaded to end the inning; and</w:t>
      </w:r>
    </w:p>
    <w:p w:rsidR="001B61A3" w:rsidRDefault="001B61A3" w:rsidP="001B61A3">
      <w:pPr>
        <w:pStyle w:val="BillDots"/>
      </w:pPr>
    </w:p>
    <w:p w:rsidR="001B61A3" w:rsidRDefault="001B61A3" w:rsidP="001B61A3">
      <w:pPr>
        <w:pStyle w:val="BillDots"/>
      </w:pPr>
      <w:r>
        <w:t xml:space="preserve">Whereas, the Skyhawks </w:t>
      </w:r>
      <w:r w:rsidRPr="00000B8A">
        <w:t xml:space="preserve">demonstrated grit and determination in </w:t>
      </w:r>
      <w:r w:rsidRPr="009D6FF2">
        <w:t>the fifth</w:t>
      </w:r>
      <w:r>
        <w:t xml:space="preserve"> inning</w:t>
      </w:r>
      <w:r w:rsidRPr="009D6FF2">
        <w:t>, scor</w:t>
      </w:r>
      <w:r>
        <w:t>ing</w:t>
      </w:r>
      <w:r w:rsidRPr="009D6FF2">
        <w:t xml:space="preserve"> four runs to tie it at 7</w:t>
      </w:r>
      <w:r>
        <w:noBreakHyphen/>
      </w:r>
      <w:r w:rsidRPr="009D6FF2">
        <w:t xml:space="preserve">7 without </w:t>
      </w:r>
      <w:r>
        <w:t xml:space="preserve">the benefit of even a single </w:t>
      </w:r>
      <w:r w:rsidRPr="009D6FF2">
        <w:t>hit</w:t>
      </w:r>
      <w:r>
        <w:t>; and</w:t>
      </w:r>
    </w:p>
    <w:p w:rsidR="001B61A3" w:rsidRDefault="001B61A3" w:rsidP="001B61A3">
      <w:pPr>
        <w:pStyle w:val="BillDots"/>
      </w:pPr>
    </w:p>
    <w:p w:rsidR="001B61A3" w:rsidRPr="007E5252" w:rsidRDefault="001B61A3" w:rsidP="001B61A3">
      <w:pPr>
        <w:pStyle w:val="BillDots"/>
      </w:pPr>
      <w:r>
        <w:t>Whereas, t</w:t>
      </w:r>
      <w:r w:rsidRPr="007E5252">
        <w:t xml:space="preserve">he score </w:t>
      </w:r>
      <w:r>
        <w:t>remained tied going</w:t>
      </w:r>
      <w:r w:rsidRPr="007E5252">
        <w:t xml:space="preserve"> into the ninth</w:t>
      </w:r>
      <w:r>
        <w:t xml:space="preserve">, but </w:t>
      </w:r>
      <w:r w:rsidRPr="007E5252">
        <w:t xml:space="preserve">Harris Jackson </w:t>
      </w:r>
      <w:r>
        <w:t>was</w:t>
      </w:r>
      <w:r w:rsidRPr="007E5252">
        <w:t xml:space="preserve"> hit by a pitch to lead off the inning and moved to second on </w:t>
      </w:r>
      <w:r>
        <w:t xml:space="preserve">a </w:t>
      </w:r>
      <w:r w:rsidRPr="007E5252">
        <w:t xml:space="preserve">bunt. The Skyhawks loaded the bases after </w:t>
      </w:r>
      <w:r>
        <w:t xml:space="preserve">a </w:t>
      </w:r>
      <w:r w:rsidRPr="007E5252">
        <w:t>pair of intentional walks and a fielder</w:t>
      </w:r>
      <w:r w:rsidRPr="00882F32">
        <w:t>’</w:t>
      </w:r>
      <w:r w:rsidRPr="007E5252">
        <w:t>s choice.</w:t>
      </w:r>
      <w:r>
        <w:t xml:space="preserve"> </w:t>
      </w:r>
      <w:r w:rsidRPr="007E5252">
        <w:t xml:space="preserve">Then, </w:t>
      </w:r>
      <w:r>
        <w:t xml:space="preserve">to the delight of the Hammond fans, players, and coaches, Brig </w:t>
      </w:r>
      <w:r w:rsidRPr="007E5252">
        <w:t xml:space="preserve">Brannon delivered </w:t>
      </w:r>
      <w:r>
        <w:t>the crucial go</w:t>
      </w:r>
      <w:r>
        <w:noBreakHyphen/>
        <w:t>ahead</w:t>
      </w:r>
      <w:r w:rsidRPr="007E5252">
        <w:t xml:space="preserve"> single to left to score Jackson and Graham Wilson to make </w:t>
      </w:r>
      <w:r>
        <w:t>the score</w:t>
      </w:r>
      <w:r w:rsidRPr="007E5252">
        <w:t xml:space="preserve"> 9</w:t>
      </w:r>
      <w:r>
        <w:noBreakHyphen/>
      </w:r>
      <w:r w:rsidRPr="007E5252">
        <w:t>7</w:t>
      </w:r>
      <w:r>
        <w:t xml:space="preserve">, and </w:t>
      </w:r>
      <w:r w:rsidRPr="007E5252">
        <w:t xml:space="preserve">Hammond </w:t>
      </w:r>
      <w:r>
        <w:t>would go on to plate</w:t>
      </w:r>
      <w:r w:rsidRPr="007E5252">
        <w:t xml:space="preserve"> two more runs</w:t>
      </w:r>
      <w:r>
        <w:t xml:space="preserve"> to close out </w:t>
      </w:r>
      <w:r w:rsidRPr="007E5252">
        <w:t>the inning</w:t>
      </w:r>
      <w:r>
        <w:t>; and</w:t>
      </w:r>
    </w:p>
    <w:p w:rsidR="001B61A3" w:rsidRPr="00000B8A" w:rsidRDefault="001B61A3" w:rsidP="001B61A3">
      <w:pPr>
        <w:pStyle w:val="BillDots"/>
      </w:pPr>
    </w:p>
    <w:p w:rsidR="006D3EDC" w:rsidRDefault="001B61A3" w:rsidP="001B6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00B8A">
        <w:t xml:space="preserve">Whereas, the journey to winning the state title required discipline, dedication, and team work, qualities that will serve these young men well off the </w:t>
      </w:r>
      <w:r>
        <w:t>diamond</w:t>
      </w:r>
      <w:r w:rsidRPr="00000B8A">
        <w:t xml:space="preserve"> and provide a foundation for success in all of life</w:t>
      </w:r>
      <w:r w:rsidRPr="00882F32">
        <w:t>’</w:t>
      </w:r>
      <w:r w:rsidRPr="00000B8A">
        <w:t>s challenges</w:t>
      </w:r>
      <w:r w:rsidR="006D3EDC">
        <w:t>.  Now, therefore,</w:t>
      </w:r>
    </w:p>
    <w:p w:rsidR="006D3EDC" w:rsidRDefault="006D3E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EDC" w:rsidRDefault="006D3E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3EDC" w:rsidRDefault="006D3E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1A3" w:rsidRPr="00000B8A" w:rsidRDefault="006D3EDC" w:rsidP="001B61A3">
      <w:pPr>
        <w:pStyle w:val="BillDots"/>
      </w:pPr>
      <w:r>
        <w:t>That</w:t>
      </w:r>
      <w:r w:rsidR="001B61A3">
        <w:t xml:space="preserve"> </w:t>
      </w:r>
      <w:r w:rsidR="001B61A3" w:rsidRPr="00000B8A">
        <w:rPr>
          <w:color w:val="000000" w:themeColor="text1"/>
        </w:rPr>
        <w:t xml:space="preserve">the members of the South Carolina House of Representatives, by this resolution, </w:t>
      </w:r>
      <w:r w:rsidR="001B61A3">
        <w:rPr>
          <w:color w:val="000000" w:themeColor="text1"/>
        </w:rPr>
        <w:t xml:space="preserve">recognize </w:t>
      </w:r>
      <w:r w:rsidR="001B61A3" w:rsidRPr="00000B8A">
        <w:t>and honor the Hammond Skyhawks varsity baseball team, coaches, and school officials for an outstanding season and congratulate them on capturing the 20</w:t>
      </w:r>
      <w:r w:rsidR="001B61A3">
        <w:t>19</w:t>
      </w:r>
      <w:r w:rsidR="001B61A3" w:rsidRPr="00000B8A">
        <w:t xml:space="preserve"> Class 3A S</w:t>
      </w:r>
      <w:r w:rsidR="001B61A3">
        <w:t>chool Carolina Independent School Association</w:t>
      </w:r>
      <w:r w:rsidR="001B61A3" w:rsidRPr="00000B8A">
        <w:t xml:space="preserve"> State Championship title.</w:t>
      </w:r>
    </w:p>
    <w:p w:rsidR="001B61A3" w:rsidRPr="00000B8A" w:rsidRDefault="001B61A3" w:rsidP="001B61A3">
      <w:pPr>
        <w:pStyle w:val="BillDots"/>
      </w:pPr>
    </w:p>
    <w:p w:rsidR="006D3EDC" w:rsidRDefault="001B61A3" w:rsidP="001B6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00B8A">
        <w:t xml:space="preserve">Be it further resolved that a copy of this resolution be presented to Headmaster </w:t>
      </w:r>
      <w:r w:rsidRPr="001B61A3">
        <w:rPr>
          <w:rStyle w:val="Strong"/>
          <w:b w:val="0"/>
          <w:color w:val="000000"/>
        </w:rPr>
        <w:t>Chris Angel</w:t>
      </w:r>
      <w:r w:rsidRPr="001951A5">
        <w:t xml:space="preserve"> </w:t>
      </w:r>
      <w:r w:rsidRPr="00000B8A">
        <w:t xml:space="preserve">and Coach </w:t>
      </w:r>
      <w:r w:rsidRPr="00BE6C48">
        <w:t>Chris Braciszewski</w:t>
      </w:r>
      <w:r w:rsidRPr="00000B8A">
        <w:t xml:space="preserve"> of Hammond School.</w:t>
      </w:r>
    </w:p>
    <w:p w:rsidR="006447B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90007" w:rsidRDefault="00790007" w:rsidP="00790007">
      <w:pPr>
        <w:suppressAutoHyphens/>
      </w:pPr>
    </w:p>
    <w:sectPr w:rsidR="00790007" w:rsidSect="0079000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EDC" w:rsidRDefault="006D3EDC" w:rsidP="009F0C77">
      <w:r>
        <w:separator/>
      </w:r>
    </w:p>
  </w:endnote>
  <w:endnote w:type="continuationSeparator" w:id="0">
    <w:p w:rsidR="006D3EDC" w:rsidRDefault="006D3E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D153BF-A0A1-4770-8BD4-E58CD3DBE700}"/>
    <w:embedBold r:id="rId2" w:fontKey="{7560841E-D054-4DBE-A013-068321B269D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16E262B-A306-4A46-95C4-430AA22B98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4CABD84-ACE9-4925-90FF-C060ADEFBC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0007" w:rsidRPr="008A5698" w:rsidRDefault="00790007" w:rsidP="008A56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60B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EDC" w:rsidRDefault="006D3EDC" w:rsidP="009F0C77">
      <w:r>
        <w:separator/>
      </w:r>
    </w:p>
  </w:footnote>
  <w:footnote w:type="continuationSeparator" w:id="0">
    <w:p w:rsidR="006D3EDC" w:rsidRDefault="006D3E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04ZW19"/>
    <w:docVar w:name="CoverBillType" w:val="r"/>
    <w:docVar w:name="DocPath" w:val="L:\Council\bills\CC\15604ZW19.DOCX"/>
    <w:docVar w:name="dvBillNumber" w:val="462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6D3ED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51A5"/>
    <w:rsid w:val="001B61A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BCC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6EA7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47B4"/>
    <w:rsid w:val="006913C9"/>
    <w:rsid w:val="0069470D"/>
    <w:rsid w:val="006D3EDC"/>
    <w:rsid w:val="006D58AA"/>
    <w:rsid w:val="00734F00"/>
    <w:rsid w:val="00790007"/>
    <w:rsid w:val="007A70AE"/>
    <w:rsid w:val="008362E8"/>
    <w:rsid w:val="0085786E"/>
    <w:rsid w:val="00894866"/>
    <w:rsid w:val="008A1768"/>
    <w:rsid w:val="008A489F"/>
    <w:rsid w:val="008A5698"/>
    <w:rsid w:val="008F0F33"/>
    <w:rsid w:val="008F4429"/>
    <w:rsid w:val="0094021A"/>
    <w:rsid w:val="009B44AF"/>
    <w:rsid w:val="009C6A0B"/>
    <w:rsid w:val="009E1E40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0B8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0F70F6-292F-432B-BFCE-1DD63B5A0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Strong">
    <w:name w:val="Strong"/>
    <w:basedOn w:val="DefaultParagraphFont"/>
    <w:uiPriority w:val="22"/>
    <w:qFormat/>
    <w:rsid w:val="001B61A3"/>
    <w:rPr>
      <w:b/>
      <w:bCs/>
    </w:rPr>
  </w:style>
  <w:style w:type="character" w:styleId="Hyperlink">
    <w:name w:val="Hyperlink"/>
    <w:basedOn w:val="DefaultParagraphFont"/>
    <w:uiPriority w:val="99"/>
    <w:unhideWhenUsed/>
    <w:rsid w:val="007900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2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21_201905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252B4-5A1D-437B-8A7F-198B749CD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730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4621: Hammond Skyhawks Varsity Baseball Team - South Carolina Legislature Online</dc:title>
  <dc:creator>Chris Charlton</dc:creator>
  <cp:lastModifiedBy>S Wilson</cp:lastModifiedBy>
  <cp:revision>2</cp:revision>
  <dcterms:created xsi:type="dcterms:W3CDTF">2020-03-09T22:13:00Z</dcterms:created>
  <dcterms:modified xsi:type="dcterms:W3CDTF">2020-03-09T22:13:00Z</dcterms:modified>
</cp:coreProperties>
</file>