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4D52" w:rsidRDefault="00C04D52" w:rsidP="00C04D52">
      <w:pPr>
        <w:widowControl w:val="0"/>
        <w:jc w:val="center"/>
      </w:pPr>
      <w:r w:rsidRPr="00C04D52">
        <w:rPr>
          <w:b/>
        </w:rPr>
        <w:t>South Carolina General Assembly</w:t>
      </w:r>
    </w:p>
    <w:p w:rsidR="00C04D52" w:rsidRDefault="00C04D52" w:rsidP="00C04D52">
      <w:pPr>
        <w:widowControl w:val="0"/>
        <w:jc w:val="center"/>
      </w:pPr>
      <w:r>
        <w:t>123rd Session, 2019-2020</w:t>
      </w:r>
    </w:p>
    <w:p w:rsidR="00C04D52" w:rsidRDefault="00C04D52" w:rsidP="00C04D52">
      <w:pPr>
        <w:widowControl w:val="0"/>
        <w:jc w:val="left"/>
      </w:pPr>
    </w:p>
    <w:p w:rsidR="00C04D52" w:rsidRDefault="00C04D52" w:rsidP="00C04D52">
      <w:pPr>
        <w:widowControl w:val="0"/>
        <w:jc w:val="left"/>
        <w:rPr>
          <w:b/>
        </w:rPr>
      </w:pPr>
      <w:r w:rsidRPr="00C04D52">
        <w:rPr>
          <w:b/>
        </w:rPr>
        <w:t>H. 4685</w:t>
      </w:r>
    </w:p>
    <w:p w:rsidR="00C04D52" w:rsidRDefault="00C04D52" w:rsidP="00C04D52">
      <w:pPr>
        <w:widowControl w:val="0"/>
        <w:jc w:val="left"/>
        <w:rPr>
          <w:b/>
        </w:rPr>
      </w:pPr>
    </w:p>
    <w:p w:rsidR="00C04D52" w:rsidRDefault="00C04D52" w:rsidP="00C04D52">
      <w:pPr>
        <w:widowControl w:val="0"/>
        <w:jc w:val="left"/>
      </w:pPr>
      <w:r w:rsidRPr="00C04D52">
        <w:rPr>
          <w:b/>
        </w:rPr>
        <w:t>STATUS INFORMATION</w:t>
      </w:r>
    </w:p>
    <w:p w:rsidR="00C04D52" w:rsidRDefault="00C04D52" w:rsidP="00C04D52">
      <w:pPr>
        <w:widowControl w:val="0"/>
        <w:jc w:val="left"/>
      </w:pPr>
    </w:p>
    <w:p w:rsidR="00C04D52" w:rsidRDefault="00C04D52" w:rsidP="00C04D52">
      <w:pPr>
        <w:widowControl w:val="0"/>
        <w:jc w:val="left"/>
      </w:pPr>
      <w:r>
        <w:t>General Bill</w:t>
      </w:r>
    </w:p>
    <w:p w:rsidR="00C04D52" w:rsidRDefault="00C805FC" w:rsidP="00C04D52">
      <w:pPr>
        <w:widowControl w:val="0"/>
        <w:jc w:val="left"/>
      </w:pPr>
      <w:r>
        <w:t>Sponsors: Reps. Johnson and McCravy</w:t>
      </w:r>
    </w:p>
    <w:p w:rsidR="00C04D52" w:rsidRDefault="00C04D52" w:rsidP="00C04D52">
      <w:pPr>
        <w:widowControl w:val="0"/>
        <w:jc w:val="left"/>
      </w:pPr>
      <w:r>
        <w:t>Document Path: l:\council\bills\bh\7223ahb20.docx</w:t>
      </w:r>
    </w:p>
    <w:p w:rsidR="00C04D52" w:rsidRDefault="00C04D52" w:rsidP="00C04D52">
      <w:pPr>
        <w:widowControl w:val="0"/>
        <w:jc w:val="left"/>
      </w:pPr>
    </w:p>
    <w:p w:rsidR="002E06DF" w:rsidRDefault="002E06DF" w:rsidP="00C04D52">
      <w:pPr>
        <w:widowControl w:val="0"/>
        <w:jc w:val="left"/>
      </w:pPr>
      <w:r>
        <w:t>Introduced in the House on January 14, 2020</w:t>
      </w:r>
    </w:p>
    <w:p w:rsidR="002E06DF" w:rsidRPr="002E06DF" w:rsidRDefault="002E06DF" w:rsidP="00C04D52">
      <w:pPr>
        <w:widowControl w:val="0"/>
        <w:jc w:val="left"/>
      </w:pPr>
      <w:r>
        <w:t xml:space="preserve">Currently residing in the House Committee on </w:t>
      </w:r>
      <w:r w:rsidRPr="002E06DF">
        <w:rPr>
          <w:b/>
        </w:rPr>
        <w:t>Judiciary</w:t>
      </w:r>
    </w:p>
    <w:p w:rsidR="002E06DF" w:rsidRDefault="002E06DF" w:rsidP="00C04D52">
      <w:pPr>
        <w:widowControl w:val="0"/>
        <w:jc w:val="left"/>
      </w:pPr>
    </w:p>
    <w:p w:rsidR="00C04D52" w:rsidRDefault="00D115D6" w:rsidP="00C04D52">
      <w:pPr>
        <w:widowControl w:val="0"/>
        <w:jc w:val="left"/>
      </w:pPr>
      <w:r>
        <w:t>Summary: Compelling witness attendance</w:t>
      </w:r>
    </w:p>
    <w:p w:rsidR="00C04D52" w:rsidRDefault="00C04D52" w:rsidP="00C04D52">
      <w:pPr>
        <w:widowControl w:val="0"/>
        <w:jc w:val="left"/>
      </w:pPr>
    </w:p>
    <w:p w:rsidR="00C04D52" w:rsidRDefault="00C04D52" w:rsidP="00C04D52">
      <w:pPr>
        <w:widowControl w:val="0"/>
        <w:jc w:val="left"/>
      </w:pPr>
    </w:p>
    <w:p w:rsidR="00C04D52" w:rsidRDefault="00C04D52" w:rsidP="00C04D5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04D52">
        <w:rPr>
          <w:b/>
        </w:rPr>
        <w:t>HISTORY OF LEGISLATIVE ACTIONS</w:t>
      </w:r>
    </w:p>
    <w:p w:rsidR="00C04D52" w:rsidRDefault="00C04D52" w:rsidP="00C04D5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04D52" w:rsidRPr="00C04D52" w:rsidRDefault="00C04D52" w:rsidP="00C04D5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04D52">
        <w:rPr>
          <w:u w:val="single"/>
        </w:rPr>
        <w:tab/>
        <w:t>Date</w:t>
      </w:r>
      <w:r w:rsidRPr="00C04D52">
        <w:rPr>
          <w:u w:val="single"/>
        </w:rPr>
        <w:tab/>
        <w:t>Body</w:t>
      </w:r>
      <w:r w:rsidRPr="00C04D52">
        <w:rPr>
          <w:u w:val="single"/>
        </w:rPr>
        <w:tab/>
        <w:t>Action Description with journal page number</w:t>
      </w:r>
      <w:r w:rsidRPr="00C04D52">
        <w:rPr>
          <w:u w:val="single"/>
        </w:rPr>
        <w:tab/>
      </w:r>
    </w:p>
    <w:p w:rsidR="003B5CF5" w:rsidRDefault="003B5CF5" w:rsidP="003B5C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11/20/2019</w:t>
      </w:r>
      <w:r>
        <w:tab/>
        <w:t>House</w:t>
      </w:r>
      <w:r>
        <w:tab/>
        <w:t>Prefiled</w:t>
      </w:r>
    </w:p>
    <w:p w:rsidR="003B5CF5" w:rsidRDefault="003B5CF5" w:rsidP="003B5C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11/20/2019</w:t>
      </w:r>
      <w:r>
        <w:tab/>
        <w:t>House</w:t>
      </w:r>
      <w:r>
        <w:tab/>
        <w:t xml:space="preserve">Referred to Committee on </w:t>
      </w:r>
      <w:r w:rsidRPr="00306F12">
        <w:rPr>
          <w:b/>
        </w:rPr>
        <w:t>Judiciary</w:t>
      </w:r>
    </w:p>
    <w:p w:rsidR="003B5CF5" w:rsidRDefault="003B5CF5" w:rsidP="003B5C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House</w:t>
      </w:r>
      <w:r>
        <w:tab/>
        <w:t>Introduced and read first time (</w:t>
      </w:r>
      <w:hyperlink r:id="rId7" w:history="1">
        <w:r w:rsidRPr="00306F12">
          <w:rPr>
            <w:rStyle w:val="Hyperlink"/>
          </w:rPr>
          <w:t>House Journal</w:t>
        </w:r>
        <w:r w:rsidRPr="00306F12">
          <w:rPr>
            <w:rStyle w:val="Hyperlink"/>
          </w:rPr>
          <w:noBreakHyphen/>
          <w:t>page 67</w:t>
        </w:r>
      </w:hyperlink>
      <w:r>
        <w:t>)</w:t>
      </w:r>
    </w:p>
    <w:p w:rsidR="003B5CF5" w:rsidRDefault="003B5CF5" w:rsidP="003B5C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House</w:t>
      </w:r>
      <w:r>
        <w:tab/>
        <w:t xml:space="preserve">Referred to Committee on </w:t>
      </w:r>
      <w:r w:rsidRPr="00306F12">
        <w:rPr>
          <w:b/>
        </w:rPr>
        <w:t>Judiciary</w:t>
      </w:r>
      <w:r>
        <w:t xml:space="preserve"> (</w:t>
      </w:r>
      <w:hyperlink r:id="rId8" w:history="1">
        <w:r w:rsidRPr="00306F12">
          <w:rPr>
            <w:rStyle w:val="Hyperlink"/>
          </w:rPr>
          <w:t>House Journal</w:t>
        </w:r>
        <w:r w:rsidRPr="00306F12">
          <w:rPr>
            <w:rStyle w:val="Hyperlink"/>
          </w:rPr>
          <w:noBreakHyphen/>
          <w:t>page 67</w:t>
        </w:r>
      </w:hyperlink>
      <w:r>
        <w:t>)</w:t>
      </w:r>
    </w:p>
    <w:p w:rsidR="003B5CF5" w:rsidRDefault="003B5CF5" w:rsidP="003B5C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04D52" w:rsidRDefault="00C04D52" w:rsidP="00C04D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C04D52">
          <w:rPr>
            <w:rStyle w:val="Hyperlink"/>
          </w:rPr>
          <w:t>legislative information</w:t>
        </w:r>
      </w:hyperlink>
      <w:r>
        <w:t xml:space="preserve"> at the website</w:t>
      </w:r>
    </w:p>
    <w:p w:rsidR="00C04D52" w:rsidRDefault="00C04D52" w:rsidP="00C04D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04D52" w:rsidRPr="00C04D52" w:rsidRDefault="00C04D52" w:rsidP="00C04D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04D52" w:rsidRDefault="00C04D52" w:rsidP="00C04D52">
      <w:pPr>
        <w:widowControl w:val="0"/>
        <w:jc w:val="left"/>
      </w:pPr>
      <w:r w:rsidRPr="00C04D52">
        <w:rPr>
          <w:b/>
        </w:rPr>
        <w:t>VERSIONS OF THIS BILL</w:t>
      </w:r>
    </w:p>
    <w:p w:rsidR="00C04D52" w:rsidRDefault="00C04D52" w:rsidP="00C04D52">
      <w:pPr>
        <w:widowControl w:val="0"/>
        <w:jc w:val="left"/>
      </w:pPr>
    </w:p>
    <w:p w:rsidR="00C04D52" w:rsidRDefault="00583071" w:rsidP="00C04D52">
      <w:pPr>
        <w:widowControl w:val="0"/>
        <w:jc w:val="left"/>
      </w:pPr>
      <w:hyperlink r:id="rId10" w:history="1">
        <w:r w:rsidR="00C04D52">
          <w:rPr>
            <w:rStyle w:val="Hyperlink"/>
          </w:rPr>
          <w:t>11/20/2019</w:t>
        </w:r>
      </w:hyperlink>
    </w:p>
    <w:p w:rsidR="00C04D52" w:rsidRDefault="00C04D52" w:rsidP="00C04D52"/>
    <w:p w:rsidR="00C04D52" w:rsidRDefault="00C04D52" w:rsidP="00C04D52">
      <w:pPr>
        <w:sectPr w:rsidR="00C04D52" w:rsidSect="00C04D5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F7D59" w:rsidRDefault="000F7D59" w:rsidP="00444A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4ADF" w:rsidRDefault="00444ADF" w:rsidP="00444A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4ADF" w:rsidRDefault="00444ADF" w:rsidP="00444A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4ADF" w:rsidRDefault="00444ADF" w:rsidP="00444A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4ADF" w:rsidRDefault="00444ADF" w:rsidP="00444A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4ADF" w:rsidRDefault="00444ADF" w:rsidP="00444A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4ADF" w:rsidRDefault="00444ADF" w:rsidP="00444A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F7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64F8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4E33" w:rsidRPr="001E3813" w:rsidRDefault="000B4E33" w:rsidP="000B4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1E3813">
        <w:rPr>
          <w:color w:val="000000" w:themeColor="text1"/>
          <w:u w:color="000000" w:themeColor="text1"/>
        </w:rPr>
        <w:t>TO AMEND SECTION 19</w:t>
      </w:r>
      <w:r w:rsidR="006638FC">
        <w:rPr>
          <w:color w:val="000000" w:themeColor="text1"/>
          <w:u w:color="000000" w:themeColor="text1"/>
        </w:rPr>
        <w:noBreakHyphen/>
      </w:r>
      <w:r w:rsidRPr="001E3813">
        <w:rPr>
          <w:color w:val="000000" w:themeColor="text1"/>
          <w:u w:color="000000" w:themeColor="text1"/>
        </w:rPr>
        <w:t>7</w:t>
      </w:r>
      <w:r w:rsidR="006638FC">
        <w:rPr>
          <w:color w:val="000000" w:themeColor="text1"/>
          <w:u w:color="000000" w:themeColor="text1"/>
        </w:rPr>
        <w:noBreakHyphen/>
      </w:r>
      <w:r w:rsidRPr="001E3813">
        <w:rPr>
          <w:color w:val="000000" w:themeColor="text1"/>
          <w:u w:color="000000" w:themeColor="text1"/>
        </w:rPr>
        <w:t>60, CODE OF LAWS OF SOUTH CAROLINA, 1976, RELATING TO COMPELLING ATTENDANCE OF WITNESSES IN CRIMINAL PROSECUTIONS, SO AS TO CLARIFY THAT THE PROVISIONS OF THE STATUTE APPLY TO THE DEFENDANT</w:t>
      </w:r>
      <w:r w:rsidR="006638FC" w:rsidRPr="006638FC">
        <w:rPr>
          <w:color w:val="000000" w:themeColor="text1"/>
          <w:u w:color="000000" w:themeColor="text1"/>
        </w:rPr>
        <w:t>’</w:t>
      </w:r>
      <w:r w:rsidRPr="001E3813">
        <w:rPr>
          <w:color w:val="000000" w:themeColor="text1"/>
          <w:u w:color="000000" w:themeColor="text1"/>
        </w:rPr>
        <w:t>S AND THE STATE</w:t>
      </w:r>
      <w:r w:rsidR="006638FC" w:rsidRPr="006638FC">
        <w:rPr>
          <w:color w:val="000000" w:themeColor="text1"/>
          <w:u w:color="000000" w:themeColor="text1"/>
        </w:rPr>
        <w:t>’</w:t>
      </w:r>
      <w:r w:rsidRPr="001E3813">
        <w:rPr>
          <w:color w:val="000000" w:themeColor="text1"/>
          <w:u w:color="000000" w:themeColor="text1"/>
        </w:rPr>
        <w:t>S WITNESSES AND DO</w:t>
      </w:r>
      <w:r w:rsidR="003A0D47">
        <w:rPr>
          <w:color w:val="000000" w:themeColor="text1"/>
          <w:u w:color="000000" w:themeColor="text1"/>
        </w:rPr>
        <w:t xml:space="preserve"> </w:t>
      </w:r>
      <w:r w:rsidRPr="001E3813">
        <w:rPr>
          <w:color w:val="000000" w:themeColor="text1"/>
          <w:u w:color="000000" w:themeColor="text1"/>
        </w:rPr>
        <w:t>NOT APPLY ONLY TO COMPULSORY PROCESS INVOLVING MISDEMEANOR OFFENSES.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64F80" w:rsidRDefault="00E64F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64F80" w:rsidRDefault="00E64F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4E33" w:rsidRDefault="000B4E33" w:rsidP="000B4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E3813">
        <w:rPr>
          <w:color w:val="000000" w:themeColor="text1"/>
          <w:u w:color="000000" w:themeColor="text1"/>
        </w:rPr>
        <w:t>SECTION</w:t>
      </w:r>
      <w:r w:rsidRPr="001E3813">
        <w:rPr>
          <w:color w:val="000000" w:themeColor="text1"/>
          <w:u w:color="000000" w:themeColor="text1"/>
        </w:rPr>
        <w:tab/>
        <w:t>1.</w:t>
      </w:r>
      <w:r w:rsidRPr="001E3813">
        <w:rPr>
          <w:color w:val="000000" w:themeColor="text1"/>
          <w:u w:color="000000" w:themeColor="text1"/>
        </w:rPr>
        <w:tab/>
        <w:t>Section 19</w:t>
      </w:r>
      <w:r w:rsidR="006638FC">
        <w:rPr>
          <w:color w:val="000000" w:themeColor="text1"/>
          <w:u w:color="000000" w:themeColor="text1"/>
        </w:rPr>
        <w:noBreakHyphen/>
      </w:r>
      <w:r w:rsidRPr="001E3813">
        <w:rPr>
          <w:color w:val="000000" w:themeColor="text1"/>
          <w:u w:color="000000" w:themeColor="text1"/>
        </w:rPr>
        <w:t>7</w:t>
      </w:r>
      <w:r w:rsidR="006638FC">
        <w:rPr>
          <w:color w:val="000000" w:themeColor="text1"/>
          <w:u w:color="000000" w:themeColor="text1"/>
        </w:rPr>
        <w:noBreakHyphen/>
      </w:r>
      <w:r w:rsidRPr="001E3813">
        <w:rPr>
          <w:color w:val="000000" w:themeColor="text1"/>
          <w:u w:color="000000" w:themeColor="text1"/>
        </w:rPr>
        <w:t>60 of the 1976 Code is amended to read:</w:t>
      </w:r>
    </w:p>
    <w:p w:rsidR="000B4E33" w:rsidRDefault="000B4E33" w:rsidP="000B4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4E33" w:rsidRDefault="000B4E33" w:rsidP="000B4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ab/>
        <w:t>“Section 19</w:t>
      </w:r>
      <w:r w:rsidR="006638F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</w:t>
      </w:r>
      <w:r w:rsidR="006638F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60. </w:t>
      </w:r>
      <w:r w:rsidRPr="005572BD">
        <w:t>In all criminal prosecutions</w:t>
      </w:r>
      <w:r w:rsidR="006638FC">
        <w:rPr>
          <w:u w:val="single"/>
        </w:rPr>
        <w:t>, both</w:t>
      </w:r>
      <w:r w:rsidR="006638FC">
        <w:t xml:space="preserve"> </w:t>
      </w:r>
      <w:r w:rsidRPr="005572BD">
        <w:t xml:space="preserve">the </w:t>
      </w:r>
      <w:r w:rsidRPr="006638FC">
        <w:rPr>
          <w:strike/>
        </w:rPr>
        <w:t>accused</w:t>
      </w:r>
      <w:r w:rsidR="006638FC">
        <w:t xml:space="preserve"> </w:t>
      </w:r>
      <w:r w:rsidR="006638FC">
        <w:rPr>
          <w:u w:val="single"/>
        </w:rPr>
        <w:t>defense and the State</w:t>
      </w:r>
      <w:r w:rsidR="006638FC">
        <w:t xml:space="preserve"> </w:t>
      </w:r>
      <w:r w:rsidRPr="005572BD">
        <w:t xml:space="preserve">shall have compulsory process for obtaining witnesses in his favor. The compulsory process shall be </w:t>
      </w:r>
      <w:r w:rsidRPr="006638FC">
        <w:rPr>
          <w:strike/>
        </w:rPr>
        <w:t>in misdemeanors</w:t>
      </w:r>
      <w:r w:rsidRPr="005572BD">
        <w:t xml:space="preserve"> a subpoena under the official signature of the clerk of the court or other judicial officer. Such subpoena or a copy </w:t>
      </w:r>
      <w:r w:rsidRPr="006638FC">
        <w:rPr>
          <w:strike/>
        </w:rPr>
        <w:t>thereof</w:t>
      </w:r>
      <w:r w:rsidRPr="005572BD">
        <w:t xml:space="preserve"> </w:t>
      </w:r>
      <w:r w:rsidR="006638FC">
        <w:rPr>
          <w:u w:val="single"/>
        </w:rPr>
        <w:t>of the subpoena</w:t>
      </w:r>
      <w:r w:rsidR="006638FC">
        <w:t xml:space="preserve"> </w:t>
      </w:r>
      <w:r w:rsidRPr="005572BD">
        <w:t xml:space="preserve">shall be served upon the witness a reasonable time before </w:t>
      </w:r>
      <w:r w:rsidRPr="006638FC">
        <w:rPr>
          <w:strike/>
        </w:rPr>
        <w:t>such</w:t>
      </w:r>
      <w:r w:rsidRPr="005572BD">
        <w:t xml:space="preserve"> </w:t>
      </w:r>
      <w:r w:rsidR="006638FC">
        <w:rPr>
          <w:u w:val="single"/>
        </w:rPr>
        <w:t>the</w:t>
      </w:r>
      <w:r w:rsidR="006638FC">
        <w:t xml:space="preserve"> </w:t>
      </w:r>
      <w:r w:rsidRPr="005572BD">
        <w:t xml:space="preserve">witness is required to attend court. For any disobedience to </w:t>
      </w:r>
      <w:r w:rsidRPr="006638FC">
        <w:rPr>
          <w:strike/>
        </w:rPr>
        <w:t>such</w:t>
      </w:r>
      <w:r w:rsidRPr="005572BD">
        <w:t xml:space="preserve"> </w:t>
      </w:r>
      <w:r w:rsidR="006638FC">
        <w:rPr>
          <w:u w:val="single"/>
        </w:rPr>
        <w:t>a</w:t>
      </w:r>
      <w:r w:rsidR="006638FC">
        <w:t xml:space="preserve"> </w:t>
      </w:r>
      <w:r w:rsidRPr="005572BD">
        <w:t>subpoena</w:t>
      </w:r>
      <w:r w:rsidR="006638FC">
        <w:rPr>
          <w:u w:val="single"/>
        </w:rPr>
        <w:t>,</w:t>
      </w:r>
      <w:r w:rsidRPr="005572BD">
        <w:t xml:space="preserve"> the court may punish for contempt.</w:t>
      </w:r>
      <w:r>
        <w:t>”</w:t>
      </w:r>
    </w:p>
    <w:p w:rsidR="000B4E33" w:rsidRDefault="000B4E33" w:rsidP="000B4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64F80" w:rsidRDefault="00E64F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B4E33">
        <w:t>2</w:t>
      </w:r>
      <w:r>
        <w:t>.</w:t>
      </w:r>
      <w:r>
        <w:tab/>
        <w:t>This act takes effect upon approval by the Governor.</w:t>
      </w:r>
    </w:p>
    <w:p w:rsidR="006B5FF1" w:rsidRDefault="006638F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04D52" w:rsidRDefault="00C04D52" w:rsidP="00C04D52">
      <w:pPr>
        <w:suppressAutoHyphens/>
      </w:pPr>
    </w:p>
    <w:sectPr w:rsidR="00C04D52" w:rsidSect="00C04D52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4F80" w:rsidRDefault="00E64F80" w:rsidP="009F0C77">
      <w:r>
        <w:separator/>
      </w:r>
    </w:p>
  </w:endnote>
  <w:endnote w:type="continuationSeparator" w:id="0">
    <w:p w:rsidR="00E64F80" w:rsidRDefault="00E64F8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75D2E2F-A5F9-40C5-87ED-86CBD56F764C}"/>
    <w:embedBold r:id="rId2" w:fontKey="{046C8F44-B974-43F5-93EC-4E2C9DE2BC2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A6FFA55-DBF7-47E9-92FA-48913FE3A34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480AA58-23E0-48E4-9CF2-C2DCC0A8A73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C365BDB-57C8-49C5-8635-C8348D247C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D52" w:rsidRPr="000F7D59" w:rsidRDefault="00C04D52" w:rsidP="000F7D5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[4685]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115D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4F80" w:rsidRDefault="00E64F80" w:rsidP="009F0C77">
      <w:r>
        <w:separator/>
      </w:r>
    </w:p>
  </w:footnote>
  <w:footnote w:type="continuationSeparator" w:id="0">
    <w:p w:rsidR="00E64F80" w:rsidRDefault="00E64F8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223AHB20"/>
    <w:docVar w:name="CoverBillType" w:val="b"/>
    <w:docVar w:name="DocPath" w:val="L:\Council\bills\BH\7223AHB20.DOCX"/>
    <w:docVar w:name="dvBillNumber" w:val="4685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E64F80"/>
    <w:rsid w:val="00011869"/>
    <w:rsid w:val="00015CD6"/>
    <w:rsid w:val="000B4E33"/>
    <w:rsid w:val="000E0100"/>
    <w:rsid w:val="000E1785"/>
    <w:rsid w:val="000F40FA"/>
    <w:rsid w:val="000F7D59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06DF"/>
    <w:rsid w:val="002E5912"/>
    <w:rsid w:val="00301B21"/>
    <w:rsid w:val="00325348"/>
    <w:rsid w:val="0032732C"/>
    <w:rsid w:val="00336AD0"/>
    <w:rsid w:val="0037079A"/>
    <w:rsid w:val="003A0D47"/>
    <w:rsid w:val="003B5CF5"/>
    <w:rsid w:val="003C4DAB"/>
    <w:rsid w:val="003D01E8"/>
    <w:rsid w:val="003E5288"/>
    <w:rsid w:val="003F6D79"/>
    <w:rsid w:val="0041760A"/>
    <w:rsid w:val="00417C01"/>
    <w:rsid w:val="004403BD"/>
    <w:rsid w:val="00444ADF"/>
    <w:rsid w:val="00461441"/>
    <w:rsid w:val="004809EE"/>
    <w:rsid w:val="004E7D54"/>
    <w:rsid w:val="0051045B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7F6B"/>
    <w:rsid w:val="006215AA"/>
    <w:rsid w:val="006638FC"/>
    <w:rsid w:val="006913C9"/>
    <w:rsid w:val="0069470D"/>
    <w:rsid w:val="006B5FF1"/>
    <w:rsid w:val="006D58AA"/>
    <w:rsid w:val="00717E9F"/>
    <w:rsid w:val="00734F00"/>
    <w:rsid w:val="007A70AE"/>
    <w:rsid w:val="008362E8"/>
    <w:rsid w:val="0085786E"/>
    <w:rsid w:val="0089562A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9F508C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04D52"/>
    <w:rsid w:val="00C31C95"/>
    <w:rsid w:val="00C3483A"/>
    <w:rsid w:val="00C74E9D"/>
    <w:rsid w:val="00C805FC"/>
    <w:rsid w:val="00C826DD"/>
    <w:rsid w:val="00C82FD3"/>
    <w:rsid w:val="00C92819"/>
    <w:rsid w:val="00CC6B7B"/>
    <w:rsid w:val="00CD2089"/>
    <w:rsid w:val="00D115D6"/>
    <w:rsid w:val="00D73A67"/>
    <w:rsid w:val="00D970A9"/>
    <w:rsid w:val="00DF3845"/>
    <w:rsid w:val="00E41911"/>
    <w:rsid w:val="00E44B57"/>
    <w:rsid w:val="00E64F80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E17C781-B796-4D5B-9533-F1EF0B0A6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7F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7F6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04D5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00114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0011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685_2019112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685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96470D-C1FD-46CD-B117-415C2B288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87596B85</Template>
  <TotalTime>0</TotalTime>
  <Pages>2</Pages>
  <Words>336</Words>
  <Characters>1729</Characters>
  <Application>Microsoft Office Word</Application>
  <DocSecurity>0</DocSecurity>
  <Lines>57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4685: Subject not yet available - South Carolina Legislature Online</dc:title>
  <dc:creator>Bonnie Huth</dc:creator>
  <cp:lastModifiedBy>S Wilson</cp:lastModifiedBy>
  <cp:revision>2</cp:revision>
  <cp:lastPrinted>2019-11-05T19:57:00Z</cp:lastPrinted>
  <dcterms:created xsi:type="dcterms:W3CDTF">2020-01-15T18:21:00Z</dcterms:created>
  <dcterms:modified xsi:type="dcterms:W3CDTF">2020-01-15T18:21:00Z</dcterms:modified>
</cp:coreProperties>
</file>