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551" w:rsidRDefault="00E57551" w:rsidP="00E57551">
      <w:pPr>
        <w:widowControl w:val="0"/>
        <w:jc w:val="center"/>
      </w:pPr>
      <w:r w:rsidRPr="00E57551">
        <w:rPr>
          <w:b/>
        </w:rPr>
        <w:t>South Carolina General Assembly</w:t>
      </w:r>
    </w:p>
    <w:p w:rsidR="00E57551" w:rsidRDefault="00E57551" w:rsidP="00E57551">
      <w:pPr>
        <w:widowControl w:val="0"/>
        <w:jc w:val="center"/>
      </w:pPr>
      <w:r>
        <w:t>123rd Session, 2019-2020</w:t>
      </w:r>
    </w:p>
    <w:p w:rsidR="00E57551" w:rsidRDefault="00E57551" w:rsidP="00E57551">
      <w:pPr>
        <w:widowControl w:val="0"/>
        <w:jc w:val="left"/>
      </w:pPr>
    </w:p>
    <w:p w:rsidR="00E57551" w:rsidRDefault="00E57551" w:rsidP="00E57551">
      <w:pPr>
        <w:widowControl w:val="0"/>
        <w:jc w:val="left"/>
        <w:rPr>
          <w:b/>
        </w:rPr>
      </w:pPr>
      <w:r w:rsidRPr="00E57551">
        <w:rPr>
          <w:b/>
        </w:rPr>
        <w:t>H. 4782</w:t>
      </w:r>
    </w:p>
    <w:p w:rsidR="00E57551" w:rsidRDefault="00E57551" w:rsidP="00E57551">
      <w:pPr>
        <w:widowControl w:val="0"/>
        <w:jc w:val="left"/>
        <w:rPr>
          <w:b/>
        </w:rPr>
      </w:pPr>
    </w:p>
    <w:p w:rsidR="00E57551" w:rsidRDefault="00E57551" w:rsidP="00E57551">
      <w:pPr>
        <w:widowControl w:val="0"/>
        <w:jc w:val="left"/>
      </w:pPr>
      <w:r w:rsidRPr="00E57551">
        <w:rPr>
          <w:b/>
        </w:rPr>
        <w:t>STATUS INFORMATION</w:t>
      </w:r>
    </w:p>
    <w:p w:rsidR="00E57551" w:rsidRDefault="00E57551" w:rsidP="00E57551">
      <w:pPr>
        <w:widowControl w:val="0"/>
        <w:jc w:val="left"/>
      </w:pPr>
    </w:p>
    <w:p w:rsidR="00E57551" w:rsidRDefault="00E57551" w:rsidP="00E57551">
      <w:pPr>
        <w:widowControl w:val="0"/>
        <w:jc w:val="left"/>
      </w:pPr>
      <w:r>
        <w:t>General Bill</w:t>
      </w:r>
    </w:p>
    <w:p w:rsidR="00E57551" w:rsidRDefault="00751322" w:rsidP="00E57551">
      <w:pPr>
        <w:widowControl w:val="0"/>
        <w:jc w:val="left"/>
      </w:pPr>
      <w:r>
        <w:t>Sponsors: Reps. Robinson, Brawley, Jefferson and R. Williams</w:t>
      </w:r>
    </w:p>
    <w:p w:rsidR="00E57551" w:rsidRDefault="00E57551" w:rsidP="00E57551">
      <w:pPr>
        <w:widowControl w:val="0"/>
        <w:jc w:val="left"/>
      </w:pPr>
      <w:r>
        <w:t>Document Path: l:\council\bills\rt\17668sa20.docx</w:t>
      </w:r>
    </w:p>
    <w:p w:rsidR="00E57551" w:rsidRDefault="00E57551" w:rsidP="00E57551">
      <w:pPr>
        <w:widowControl w:val="0"/>
        <w:jc w:val="left"/>
      </w:pPr>
    </w:p>
    <w:p w:rsidR="00BD15A2" w:rsidRDefault="00BD15A2" w:rsidP="00E57551">
      <w:pPr>
        <w:widowControl w:val="0"/>
        <w:jc w:val="left"/>
      </w:pPr>
      <w:r>
        <w:t>Introduced in the House on January 14, 2020</w:t>
      </w:r>
    </w:p>
    <w:p w:rsidR="00BD15A2" w:rsidRPr="00BD15A2" w:rsidRDefault="00BD15A2" w:rsidP="00E57551">
      <w:pPr>
        <w:widowControl w:val="0"/>
        <w:jc w:val="left"/>
      </w:pPr>
      <w:r>
        <w:t xml:space="preserve">Currently residing in the House Committee on </w:t>
      </w:r>
      <w:r w:rsidRPr="00BD15A2">
        <w:rPr>
          <w:b/>
        </w:rPr>
        <w:t>Ways and Means</w:t>
      </w:r>
    </w:p>
    <w:p w:rsidR="00BD15A2" w:rsidRDefault="00BD15A2" w:rsidP="00E57551">
      <w:pPr>
        <w:widowControl w:val="0"/>
        <w:jc w:val="left"/>
      </w:pPr>
    </w:p>
    <w:p w:rsidR="00E57551" w:rsidRDefault="007836D6" w:rsidP="00E57551">
      <w:pPr>
        <w:widowControl w:val="0"/>
        <w:jc w:val="left"/>
      </w:pPr>
      <w:r>
        <w:t>Summary: Property tax exemption</w:t>
      </w:r>
    </w:p>
    <w:p w:rsidR="00E57551" w:rsidRDefault="00E57551" w:rsidP="00E57551">
      <w:pPr>
        <w:widowControl w:val="0"/>
        <w:jc w:val="left"/>
      </w:pPr>
    </w:p>
    <w:p w:rsidR="00E57551" w:rsidRDefault="00E57551" w:rsidP="00E57551">
      <w:pPr>
        <w:widowControl w:val="0"/>
        <w:jc w:val="left"/>
      </w:pPr>
    </w:p>
    <w:p w:rsidR="00E57551" w:rsidRDefault="00E57551" w:rsidP="00E5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551">
        <w:rPr>
          <w:b/>
        </w:rPr>
        <w:t>HISTORY OF LEGISLATIVE ACTIONS</w:t>
      </w:r>
    </w:p>
    <w:p w:rsidR="00E57551" w:rsidRDefault="00E57551" w:rsidP="00E5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551" w:rsidRPr="00E57551" w:rsidRDefault="00E57551" w:rsidP="00E5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551">
        <w:rPr>
          <w:u w:val="single"/>
        </w:rPr>
        <w:tab/>
        <w:t>Date</w:t>
      </w:r>
      <w:r w:rsidRPr="00E57551">
        <w:rPr>
          <w:u w:val="single"/>
        </w:rPr>
        <w:tab/>
        <w:t>Body</w:t>
      </w:r>
      <w:r w:rsidRPr="00E57551">
        <w:rPr>
          <w:u w:val="single"/>
        </w:rPr>
        <w:tab/>
        <w:t>Action Description with journal page number</w:t>
      </w:r>
      <w:r w:rsidRPr="00E57551">
        <w:rPr>
          <w:u w:val="single"/>
        </w:rPr>
        <w:tab/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2C2F61">
        <w:rPr>
          <w:b/>
        </w:rPr>
        <w:t>Ways and Means</w:t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2C2F61">
          <w:rPr>
            <w:rStyle w:val="Hyperlink"/>
          </w:rPr>
          <w:t>House Journal</w:t>
        </w:r>
        <w:r w:rsidRPr="002C2F61">
          <w:rPr>
            <w:rStyle w:val="Hyperlink"/>
          </w:rPr>
          <w:noBreakHyphen/>
          <w:t>page 103</w:t>
        </w:r>
      </w:hyperlink>
      <w:r>
        <w:t>)</w:t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2C2F61">
        <w:rPr>
          <w:b/>
        </w:rPr>
        <w:t>Ways and Means</w:t>
      </w:r>
      <w:r>
        <w:t xml:space="preserve"> (</w:t>
      </w:r>
      <w:hyperlink r:id="rId8" w:history="1">
        <w:r w:rsidRPr="002C2F61">
          <w:rPr>
            <w:rStyle w:val="Hyperlink"/>
          </w:rPr>
          <w:t>House Journal</w:t>
        </w:r>
        <w:r w:rsidRPr="002C2F61">
          <w:rPr>
            <w:rStyle w:val="Hyperlink"/>
          </w:rPr>
          <w:noBreakHyphen/>
          <w:t>page 103</w:t>
        </w:r>
      </w:hyperlink>
      <w:r>
        <w:t>)</w:t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Member(s) request name added as sponsor: Brawley, Jefferson, R.Williams</w:t>
      </w:r>
    </w:p>
    <w:p w:rsidR="00751322" w:rsidRDefault="00751322" w:rsidP="0075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7551" w:rsidRDefault="00E57551" w:rsidP="00E5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7551">
          <w:rPr>
            <w:rStyle w:val="Hyperlink"/>
          </w:rPr>
          <w:t>legislative information</w:t>
        </w:r>
      </w:hyperlink>
      <w:r>
        <w:t xml:space="preserve"> at the website</w:t>
      </w:r>
    </w:p>
    <w:p w:rsidR="00E57551" w:rsidRDefault="00E57551" w:rsidP="00E5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551" w:rsidRPr="00E57551" w:rsidRDefault="00E57551" w:rsidP="00E5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551" w:rsidRDefault="00E57551" w:rsidP="00E57551">
      <w:pPr>
        <w:widowControl w:val="0"/>
        <w:jc w:val="left"/>
      </w:pPr>
      <w:r w:rsidRPr="00E57551">
        <w:rPr>
          <w:b/>
        </w:rPr>
        <w:t>VERSIONS OF THIS BILL</w:t>
      </w:r>
    </w:p>
    <w:p w:rsidR="00E57551" w:rsidRDefault="00E57551" w:rsidP="00E57551">
      <w:pPr>
        <w:widowControl w:val="0"/>
        <w:jc w:val="left"/>
      </w:pPr>
    </w:p>
    <w:p w:rsidR="00E57551" w:rsidRDefault="005B717C" w:rsidP="00E57551">
      <w:pPr>
        <w:widowControl w:val="0"/>
        <w:jc w:val="left"/>
      </w:pPr>
      <w:hyperlink r:id="rId10" w:history="1">
        <w:r w:rsidR="00E57551">
          <w:rPr>
            <w:rStyle w:val="Hyperlink"/>
          </w:rPr>
          <w:t>12/11/2019</w:t>
        </w:r>
      </w:hyperlink>
    </w:p>
    <w:p w:rsidR="00E57551" w:rsidRDefault="00E57551" w:rsidP="00E57551"/>
    <w:p w:rsidR="00E57551" w:rsidRDefault="00E57551" w:rsidP="00E57551">
      <w:pPr>
        <w:sectPr w:rsidR="00E57551" w:rsidSect="00E575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77D7" w:rsidRDefault="004C77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8D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63EE">
        <w:rPr>
          <w:color w:val="000000" w:themeColor="text1"/>
          <w:u w:color="000000" w:themeColor="text1"/>
        </w:rPr>
        <w:t>TO AMEND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 xml:space="preserve">220, </w:t>
      </w:r>
      <w:r w:rsidR="001B4649">
        <w:rPr>
          <w:color w:val="000000" w:themeColor="text1"/>
          <w:u w:color="000000" w:themeColor="text1"/>
        </w:rPr>
        <w:t xml:space="preserve">CODE OF LAWS OF SOUTH CAROLINA, 1976, </w:t>
      </w:r>
      <w:r w:rsidRPr="006F63EE">
        <w:rPr>
          <w:color w:val="000000" w:themeColor="text1"/>
          <w:u w:color="000000" w:themeColor="text1"/>
        </w:rPr>
        <w:t xml:space="preserve">RELATING TO PROPERTY TAX EXEMPTIONS, SO AS TO PROVIDE A PROPERTY TAX EXEMPTION FOR ANY AMOUNT OF VALUE ADDED AS A RESULT OF A COUNTYWIDE APPRAISAL AND EQUALIZATION PROGRAM FOR CERTAIN RESIDENTS.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8D3" w:rsidRDefault="006A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08D3" w:rsidRDefault="006A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02" w:rsidRPr="006F63EE" w:rsidRDefault="006A08D3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5C02" w:rsidRPr="006F63EE">
        <w:rPr>
          <w:color w:val="000000" w:themeColor="text1"/>
          <w:u w:color="000000" w:themeColor="text1"/>
        </w:rPr>
        <w:t>Section 12</w:t>
      </w:r>
      <w:r w:rsidR="001B4649">
        <w:rPr>
          <w:color w:val="000000" w:themeColor="text1"/>
          <w:u w:color="000000" w:themeColor="text1"/>
        </w:rPr>
        <w:noBreakHyphen/>
      </w:r>
      <w:r w:rsidR="00045C02"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="00045C02" w:rsidRPr="006F63EE">
        <w:rPr>
          <w:color w:val="000000" w:themeColor="text1"/>
          <w:u w:color="000000" w:themeColor="text1"/>
        </w:rPr>
        <w:t xml:space="preserve">220(B) of the 1976 Code is amended by adding an appropriately numbered item </w:t>
      </w:r>
      <w:r w:rsidR="001B4649">
        <w:rPr>
          <w:color w:val="000000" w:themeColor="text1"/>
          <w:u w:color="000000" w:themeColor="text1"/>
        </w:rPr>
        <w:t xml:space="preserve">at the end </w:t>
      </w:r>
      <w:r w:rsidR="00045C02" w:rsidRPr="006F63EE">
        <w:rPr>
          <w:color w:val="000000" w:themeColor="text1"/>
          <w:u w:color="000000" w:themeColor="text1"/>
        </w:rPr>
        <w:t>to read:</w:t>
      </w: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ab/>
        <w:t>“(  )</w:t>
      </w:r>
      <w:r w:rsidRPr="006F63EE">
        <w:rPr>
          <w:color w:val="000000" w:themeColor="text1"/>
          <w:u w:color="000000" w:themeColor="text1"/>
        </w:rPr>
        <w:tab/>
        <w:t>any amount of value added as a result of the countywide appraisal and equalization program pursuant to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43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217 on the primary residence of an individual who is eligible for the homestead exemption pursuant to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250 or has an annual income of less than fifty thousand dollars, and who</w:t>
      </w:r>
      <w:r>
        <w:rPr>
          <w:color w:val="000000" w:themeColor="text1"/>
          <w:u w:color="000000" w:themeColor="text1"/>
        </w:rPr>
        <w:t>se</w:t>
      </w:r>
      <w:r w:rsidRPr="006F63EE">
        <w:rPr>
          <w:color w:val="000000" w:themeColor="text1"/>
          <w:u w:color="000000" w:themeColor="text1"/>
        </w:rPr>
        <w:t xml:space="preserve"> property value increased due to the increase in value of surrounding properties.”</w:t>
      </w: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>SECTION</w:t>
      </w:r>
      <w:r w:rsidRPr="006F63EE">
        <w:rPr>
          <w:color w:val="000000" w:themeColor="text1"/>
          <w:u w:color="000000" w:themeColor="text1"/>
        </w:rPr>
        <w:tab/>
        <w:t>2.</w:t>
      </w:r>
      <w:r w:rsidRPr="006F63EE">
        <w:rPr>
          <w:color w:val="000000" w:themeColor="text1"/>
          <w:u w:color="000000" w:themeColor="text1"/>
        </w:rPr>
        <w:tab/>
        <w:t>This act takes effect beginning in property tax years after 2019.</w:t>
      </w:r>
    </w:p>
    <w:p w:rsidR="00AF5D9D" w:rsidRDefault="001B46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7551" w:rsidRDefault="00E57551" w:rsidP="00E57551">
      <w:pPr>
        <w:suppressAutoHyphens/>
      </w:pPr>
    </w:p>
    <w:sectPr w:rsidR="00E57551" w:rsidSect="00E5755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8D3" w:rsidRDefault="006A08D3" w:rsidP="009F0C77">
      <w:r>
        <w:separator/>
      </w:r>
    </w:p>
  </w:endnote>
  <w:endnote w:type="continuationSeparator" w:id="0">
    <w:p w:rsidR="006A08D3" w:rsidRDefault="006A0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F0F75A-55AB-469F-B58B-4EEAB3253073}"/>
    <w:embedBold r:id="rId2" w:fontKey="{21332E07-89BB-4B6C-9DB8-5DFCC40059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8E2014-C2A9-42E4-B8E2-ADDDA4C66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9E3C0A-5153-4C02-80DE-712579386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551" w:rsidRPr="004C77D7" w:rsidRDefault="00E57551" w:rsidP="004C77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13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8D3" w:rsidRDefault="006A08D3" w:rsidP="009F0C77">
      <w:r>
        <w:separator/>
      </w:r>
    </w:p>
  </w:footnote>
  <w:footnote w:type="continuationSeparator" w:id="0">
    <w:p w:rsidR="006A08D3" w:rsidRDefault="006A0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68SA20"/>
    <w:docVar w:name="CoverBillType" w:val="b"/>
    <w:docVar w:name="DocPath" w:val="L:\Council\bills\RT\17668SA20.DOCX"/>
    <w:docVar w:name="dvBillNumber" w:val="478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A08D3"/>
    <w:rsid w:val="00011869"/>
    <w:rsid w:val="00015CD6"/>
    <w:rsid w:val="00045C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64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984"/>
    <w:rsid w:val="00461441"/>
    <w:rsid w:val="004809EE"/>
    <w:rsid w:val="004C77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08D3"/>
    <w:rsid w:val="006D58AA"/>
    <w:rsid w:val="00734F00"/>
    <w:rsid w:val="00736959"/>
    <w:rsid w:val="00751322"/>
    <w:rsid w:val="007836D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D9D"/>
    <w:rsid w:val="00B412D4"/>
    <w:rsid w:val="00B64FFF"/>
    <w:rsid w:val="00BD15A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44F"/>
    <w:rsid w:val="00CA2675"/>
    <w:rsid w:val="00CC6B7B"/>
    <w:rsid w:val="00CD2089"/>
    <w:rsid w:val="00D73A67"/>
    <w:rsid w:val="00D970A9"/>
    <w:rsid w:val="00DF3845"/>
    <w:rsid w:val="00E41911"/>
    <w:rsid w:val="00E44B57"/>
    <w:rsid w:val="00E5755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6EF1E-DB5B-40BC-8174-8680B316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7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82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8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2AD0E-53FF-4EAD-933A-B607B931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2B33AC46</Template>
  <TotalTime>0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4782: Subject not yet available - South Carolina Legislature Online</dc:title>
  <dc:creator>Rebecca Turner</dc:creator>
  <cp:lastModifiedBy>S Wilson</cp:lastModifiedBy>
  <cp:revision>2</cp:revision>
  <dcterms:created xsi:type="dcterms:W3CDTF">2020-02-04T18:36:00Z</dcterms:created>
  <dcterms:modified xsi:type="dcterms:W3CDTF">2020-02-04T18:36:00Z</dcterms:modified>
</cp:coreProperties>
</file>