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1CD" w:rsidRDefault="006C51CD" w:rsidP="006C51CD">
      <w:pPr>
        <w:widowControl w:val="0"/>
        <w:jc w:val="center"/>
      </w:pPr>
      <w:r w:rsidRPr="006C51CD">
        <w:rPr>
          <w:b/>
        </w:rPr>
        <w:t>South Carolina General Assembly</w:t>
      </w:r>
    </w:p>
    <w:p w:rsidR="006C51CD" w:rsidRDefault="006C51CD" w:rsidP="006C51CD">
      <w:pPr>
        <w:widowControl w:val="0"/>
        <w:jc w:val="center"/>
      </w:pPr>
      <w:r>
        <w:t>123rd Session, 2019-2020</w:t>
      </w:r>
    </w:p>
    <w:p w:rsidR="006C51CD" w:rsidRDefault="006C51CD" w:rsidP="006C51CD">
      <w:pPr>
        <w:widowControl w:val="0"/>
        <w:jc w:val="left"/>
      </w:pPr>
    </w:p>
    <w:p w:rsidR="006C51CD" w:rsidRDefault="006C51CD" w:rsidP="006C51CD">
      <w:pPr>
        <w:widowControl w:val="0"/>
        <w:jc w:val="left"/>
        <w:rPr>
          <w:b/>
        </w:rPr>
      </w:pPr>
      <w:r w:rsidRPr="006C51CD">
        <w:rPr>
          <w:b/>
        </w:rPr>
        <w:t>S.</w:t>
      </w:r>
      <w:r>
        <w:rPr>
          <w:b/>
        </w:rPr>
        <w:t xml:space="preserve"> </w:t>
      </w:r>
      <w:r w:rsidRPr="006C51CD">
        <w:rPr>
          <w:b/>
        </w:rPr>
        <w:t>543</w:t>
      </w:r>
    </w:p>
    <w:p w:rsidR="006C51CD" w:rsidRDefault="006C51CD" w:rsidP="006C51CD">
      <w:pPr>
        <w:widowControl w:val="0"/>
        <w:jc w:val="left"/>
        <w:rPr>
          <w:b/>
        </w:rPr>
      </w:pPr>
    </w:p>
    <w:p w:rsidR="006C51CD" w:rsidRDefault="006C51CD" w:rsidP="006C51CD">
      <w:pPr>
        <w:widowControl w:val="0"/>
        <w:jc w:val="left"/>
      </w:pPr>
      <w:r w:rsidRPr="006C51CD">
        <w:rPr>
          <w:b/>
        </w:rPr>
        <w:t>STATUS INFORMATION</w:t>
      </w:r>
    </w:p>
    <w:p w:rsidR="006C51CD" w:rsidRDefault="006C51CD" w:rsidP="006C51CD">
      <w:pPr>
        <w:widowControl w:val="0"/>
        <w:jc w:val="left"/>
      </w:pPr>
    </w:p>
    <w:p w:rsidR="006C51CD" w:rsidRDefault="006C51CD" w:rsidP="006C51CD">
      <w:pPr>
        <w:widowControl w:val="0"/>
        <w:jc w:val="left"/>
      </w:pPr>
      <w:r>
        <w:t>Joint Resolution</w:t>
      </w:r>
    </w:p>
    <w:p w:rsidR="006C51CD" w:rsidRDefault="006C51CD" w:rsidP="006C51CD">
      <w:pPr>
        <w:widowControl w:val="0"/>
        <w:jc w:val="left"/>
      </w:pPr>
      <w:r>
        <w:t>Sponsors: Labor, Commerce and Industry Committee</w:t>
      </w:r>
    </w:p>
    <w:p w:rsidR="006C51CD" w:rsidRDefault="006C51CD" w:rsidP="006C51CD">
      <w:pPr>
        <w:widowControl w:val="0"/>
        <w:jc w:val="left"/>
      </w:pPr>
      <w:r>
        <w:t>Document Path: l:\council\bills\dbs\31519cz19.docx</w:t>
      </w:r>
    </w:p>
    <w:p w:rsidR="00EE2E8F" w:rsidRDefault="00EE2E8F" w:rsidP="006C51CD">
      <w:pPr>
        <w:widowControl w:val="0"/>
        <w:jc w:val="left"/>
      </w:pPr>
      <w:r>
        <w:t>Companion/Similar bill(s): 4360</w:t>
      </w:r>
    </w:p>
    <w:p w:rsidR="006C51CD" w:rsidRDefault="006C51CD" w:rsidP="006C51CD">
      <w:pPr>
        <w:widowControl w:val="0"/>
        <w:jc w:val="left"/>
      </w:pPr>
    </w:p>
    <w:p w:rsidR="00CF1288" w:rsidRDefault="00CF1288" w:rsidP="006C51CD">
      <w:pPr>
        <w:widowControl w:val="0"/>
        <w:jc w:val="left"/>
      </w:pPr>
      <w:r>
        <w:t>Introduced in the Senate on February 20, 2019</w:t>
      </w:r>
    </w:p>
    <w:p w:rsidR="00CF1288" w:rsidRPr="00CF1288" w:rsidRDefault="00CF1288" w:rsidP="006C51CD">
      <w:pPr>
        <w:widowControl w:val="0"/>
        <w:jc w:val="left"/>
      </w:pPr>
      <w:r>
        <w:t xml:space="preserve">Currently residing in the Senate Committee on </w:t>
      </w:r>
      <w:r w:rsidRPr="00CF1288">
        <w:rPr>
          <w:b/>
        </w:rPr>
        <w:t>Labor, Commerce and Industry</w:t>
      </w:r>
    </w:p>
    <w:p w:rsidR="00CF1288" w:rsidRDefault="00CF1288" w:rsidP="006C51CD">
      <w:pPr>
        <w:widowControl w:val="0"/>
        <w:jc w:val="left"/>
      </w:pPr>
    </w:p>
    <w:p w:rsidR="006C51CD" w:rsidRDefault="006C51CD" w:rsidP="006C51CD">
      <w:pPr>
        <w:widowControl w:val="0"/>
        <w:jc w:val="left"/>
      </w:pPr>
      <w:r>
        <w:t xml:space="preserve">Summary: </w:t>
      </w:r>
      <w:r w:rsidR="00D10C58">
        <w:t>Real Estate Appraisers Board</w:t>
      </w:r>
    </w:p>
    <w:p w:rsidR="006C51CD" w:rsidRDefault="006C51CD" w:rsidP="006C51CD">
      <w:pPr>
        <w:widowControl w:val="0"/>
        <w:jc w:val="left"/>
      </w:pPr>
    </w:p>
    <w:p w:rsidR="006C51CD" w:rsidRDefault="006C51CD" w:rsidP="006C51CD">
      <w:pPr>
        <w:widowControl w:val="0"/>
        <w:jc w:val="left"/>
      </w:pPr>
    </w:p>
    <w:p w:rsidR="006C51CD" w:rsidRDefault="006C51CD" w:rsidP="006C5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51CD">
        <w:rPr>
          <w:b/>
        </w:rPr>
        <w:t>HISTORY OF LEGISLATIVE ACTIONS</w:t>
      </w:r>
    </w:p>
    <w:p w:rsidR="006C51CD" w:rsidRDefault="006C51CD" w:rsidP="006C5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51CD" w:rsidRPr="006C51CD" w:rsidRDefault="006C51CD" w:rsidP="006C5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51CD">
        <w:rPr>
          <w:u w:val="single"/>
        </w:rPr>
        <w:tab/>
        <w:t>Date</w:t>
      </w:r>
      <w:r w:rsidRPr="006C51CD">
        <w:rPr>
          <w:u w:val="single"/>
        </w:rPr>
        <w:tab/>
        <w:t>Body</w:t>
      </w:r>
      <w:r w:rsidRPr="006C51CD">
        <w:rPr>
          <w:u w:val="single"/>
        </w:rPr>
        <w:tab/>
        <w:t>Action Description with journal page number</w:t>
      </w:r>
      <w:r w:rsidRPr="006C51CD">
        <w:rPr>
          <w:u w:val="single"/>
        </w:rPr>
        <w:tab/>
      </w:r>
    </w:p>
    <w:p w:rsidR="00CF1288" w:rsidRDefault="00CF1288" w:rsidP="00CF1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2/20/2019</w:t>
      </w:r>
      <w:r>
        <w:tab/>
        <w:t>Senate</w:t>
      </w:r>
      <w:r>
        <w:tab/>
      </w:r>
      <w:r w:rsidRPr="00F30C2B">
        <w:t>Introduced, read</w:t>
      </w:r>
      <w:r>
        <w:t xml:space="preserve"> first time, placed on calendar </w:t>
      </w:r>
      <w:r w:rsidRPr="00F30C2B">
        <w:t>without reference (</w:t>
      </w:r>
      <w:hyperlink r:id="rId7" w:history="1">
        <w:r w:rsidRPr="00F30C2B">
          <w:rPr>
            <w:rStyle w:val="Hyperlink"/>
          </w:rPr>
          <w:t>Senate Journal</w:t>
        </w:r>
        <w:r w:rsidRPr="00F30C2B">
          <w:rPr>
            <w:rStyle w:val="Hyperlink"/>
          </w:rPr>
          <w:noBreakHyphen/>
          <w:t>page 6</w:t>
        </w:r>
      </w:hyperlink>
      <w:r w:rsidRPr="00F30C2B">
        <w:t>)</w:t>
      </w:r>
    </w:p>
    <w:p w:rsidR="00CF1288" w:rsidRDefault="00CF1288" w:rsidP="00CF1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Senate</w:t>
      </w:r>
      <w:r>
        <w:tab/>
      </w:r>
      <w:r w:rsidRPr="00F30C2B">
        <w:t>Recommitted to C</w:t>
      </w:r>
      <w:r>
        <w:t xml:space="preserve">ommittee on </w:t>
      </w:r>
      <w:r w:rsidRPr="00F30C2B">
        <w:rPr>
          <w:b/>
        </w:rPr>
        <w:t>Labor, Commerce and Industry</w:t>
      </w:r>
      <w:r w:rsidRPr="00F30C2B">
        <w:t xml:space="preserve"> (</w:t>
      </w:r>
      <w:hyperlink r:id="rId8" w:history="1">
        <w:r w:rsidRPr="00F30C2B">
          <w:rPr>
            <w:rStyle w:val="Hyperlink"/>
          </w:rPr>
          <w:t>Senate Journal</w:t>
        </w:r>
        <w:r w:rsidRPr="00F30C2B">
          <w:rPr>
            <w:rStyle w:val="Hyperlink"/>
          </w:rPr>
          <w:noBreakHyphen/>
          <w:t>page 4</w:t>
        </w:r>
      </w:hyperlink>
      <w:r w:rsidRPr="00F30C2B">
        <w:t>)</w:t>
      </w:r>
    </w:p>
    <w:p w:rsidR="00CF1288" w:rsidRDefault="00CF1288" w:rsidP="00CF1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51CD" w:rsidRDefault="006C51CD" w:rsidP="006C5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C51CD">
          <w:rPr>
            <w:rStyle w:val="Hyperlink"/>
          </w:rPr>
          <w:t>legislative information</w:t>
        </w:r>
      </w:hyperlink>
      <w:r>
        <w:t xml:space="preserve"> at the website</w:t>
      </w:r>
    </w:p>
    <w:p w:rsidR="006C51CD" w:rsidRDefault="006C51CD" w:rsidP="006C5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51CD" w:rsidRPr="006C51CD" w:rsidRDefault="006C51CD" w:rsidP="006C5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51CD" w:rsidRDefault="006C51CD" w:rsidP="006C51CD">
      <w:r w:rsidRPr="006C51CD">
        <w:rPr>
          <w:b/>
        </w:rPr>
        <w:t>VERSIONS OF THIS BILL</w:t>
      </w:r>
    </w:p>
    <w:p w:rsidR="006C51CD" w:rsidRDefault="006C51CD" w:rsidP="006C51CD"/>
    <w:p w:rsidR="006C51CD" w:rsidRDefault="003227A1" w:rsidP="006C51CD">
      <w:hyperlink r:id="rId10" w:history="1">
        <w:r w:rsidR="006C51CD">
          <w:rPr>
            <w:rStyle w:val="Hyperlink"/>
          </w:rPr>
          <w:t>2/20/2019</w:t>
        </w:r>
      </w:hyperlink>
    </w:p>
    <w:p w:rsidR="006C51CD" w:rsidRDefault="003227A1" w:rsidP="006C51CD">
      <w:hyperlink r:id="rId11" w:history="1">
        <w:r w:rsidR="00075AD5" w:rsidRPr="00075AD5">
          <w:rPr>
            <w:rStyle w:val="Hyperlink"/>
          </w:rPr>
          <w:t>2/20/2019-A</w:t>
        </w:r>
      </w:hyperlink>
    </w:p>
    <w:p w:rsidR="00075AD5" w:rsidRDefault="00075AD5" w:rsidP="006C51CD"/>
    <w:p w:rsidR="006C51CD" w:rsidRDefault="006C51CD" w:rsidP="006C51CD">
      <w:pPr>
        <w:sectPr w:rsidR="006C51CD" w:rsidSect="006C5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20, 2019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Pr="003B3D56" w:rsidRDefault="00075AD5" w:rsidP="003B3D5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543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3B3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6196">
        <w:t>Labor, Commerce and Industry Committee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2/20/19--S.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20, 2019.</w:t>
      </w:r>
    </w:p>
    <w:p w:rsidR="00075AD5" w:rsidRPr="003B3D56" w:rsidRDefault="00075AD5" w:rsidP="003B3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75AD5" w:rsidSect="003B3D56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Pr="00325348" w:rsidRDefault="00075AD5" w:rsidP="005C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75AD5" w:rsidRDefault="00075A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APPRAISERS BOARD, RELATING TO EDUCATION AND EXPERIENCE REQUIREMENTS FOR LICENSURE; AND MINOR CORRECTIONS, DESIGNATED AS REGULATION DOCUMENT NUMBER 4857, PURSUANT TO THE PROVISIONS OF ARTICLE 1, CHAPTER 23, TITLE 1 OF THE 1976 CODE.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Appraisers Board, relating to Education and Experience Requirements for Licensure; and Minor Corrections, designated as Regulation Document Number 4857, and submitted to the General Assembly pursuant to the provisions of Article 1, Chapter 23, Title 1 of the 1976 Code, are approved.</w:t>
      </w: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AD5" w:rsidRDefault="00075A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75AD5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75AD5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75AD5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75AD5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75AD5" w:rsidRPr="00A51DEE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DEE">
        <w:t>The South Carolina Real Estate Appraisers Board proposes to amend Chapter 137 to amend the education and experience requirements for licensure in R.137</w:t>
      </w:r>
      <w:r w:rsidRPr="00A51DEE">
        <w:noBreakHyphen/>
        <w:t>100.02 and make minor corrections in R.137</w:t>
      </w:r>
      <w:r w:rsidRPr="00A51DEE">
        <w:noBreakHyphen/>
        <w:t>200.02, R.137</w:t>
      </w:r>
      <w:r w:rsidRPr="00A51DEE">
        <w:noBreakHyphen/>
        <w:t>500.01 and R.137</w:t>
      </w:r>
      <w:r w:rsidRPr="00A51DEE">
        <w:noBreakHyphen/>
        <w:t xml:space="preserve">800.05. </w:t>
      </w:r>
    </w:p>
    <w:p w:rsidR="00075AD5" w:rsidRPr="00A51DEE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AD5" w:rsidRPr="00A51DEE" w:rsidRDefault="00075AD5" w:rsidP="00D13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DEE">
        <w:t xml:space="preserve">A Notice of Drafting was published in the </w:t>
      </w:r>
      <w:r w:rsidRPr="00A51DEE">
        <w:rPr>
          <w:i/>
        </w:rPr>
        <w:t>State Register</w:t>
      </w:r>
      <w:r w:rsidRPr="00A51DEE">
        <w:t xml:space="preserve"> on August 24, 2018.</w:t>
      </w:r>
    </w:p>
    <w:p w:rsidR="00075AD5" w:rsidRDefault="00075AD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51CD" w:rsidRDefault="006C51CD" w:rsidP="00075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C51CD" w:rsidSect="003B3D56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084" w:rsidRDefault="00D13084" w:rsidP="009F0C77">
      <w:r>
        <w:separator/>
      </w:r>
    </w:p>
  </w:endnote>
  <w:endnote w:type="continuationSeparator" w:id="0">
    <w:p w:rsidR="00D13084" w:rsidRDefault="00D130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A498A2-28C9-4EB7-A60D-44D985261EE8}"/>
    <w:embedBold r:id="rId2" w:fontKey="{352E5D0C-AAEE-4866-8810-33A811DDB08E}"/>
    <w:embedItalic r:id="rId3" w:fontKey="{1DBF7749-90F1-412E-90D0-9B95BCC55B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0355313-3997-49C2-911E-7488073236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B162AA1-7EF1-4D8A-90DE-F6A26D3448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2B1DD5-A1E2-446D-A8A5-7E80CBFB71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AD5" w:rsidRPr="005C4461" w:rsidRDefault="00075AD5" w:rsidP="005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[543-</w:t>
    </w:r>
    <w:r>
      <w:fldChar w:fldCharType="begin"/>
    </w:r>
    <w:r>
      <w:instrText xml:space="preserve"> PAGE  \* MERGEFORMAT </w:instrText>
    </w:r>
    <w:r>
      <w:fldChar w:fldCharType="separate"/>
    </w:r>
    <w:r w:rsidR="00EE2E8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D56" w:rsidRPr="005C4461" w:rsidRDefault="00075AD5" w:rsidP="005C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084" w:rsidRDefault="00D13084" w:rsidP="009F0C77">
      <w:r>
        <w:separator/>
      </w:r>
    </w:p>
  </w:footnote>
  <w:footnote w:type="continuationSeparator" w:id="0">
    <w:p w:rsidR="00D13084" w:rsidRDefault="00D130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9CZ19"/>
    <w:docVar w:name="CoverBillType" w:val="a"/>
    <w:docVar w:name="DocPath" w:val="L:\Council\bills\DBS\31519CZ19.DOCX"/>
    <w:docVar w:name="dvBillNumber" w:val="54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D13084"/>
    <w:rsid w:val="000263D9"/>
    <w:rsid w:val="00026C9A"/>
    <w:rsid w:val="00075AD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A778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551C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4461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51CD"/>
    <w:rsid w:val="006C6A93"/>
    <w:rsid w:val="006E02F9"/>
    <w:rsid w:val="006F3F76"/>
    <w:rsid w:val="00753C04"/>
    <w:rsid w:val="00756946"/>
    <w:rsid w:val="00757F80"/>
    <w:rsid w:val="00771EEC"/>
    <w:rsid w:val="00786819"/>
    <w:rsid w:val="007A1B12"/>
    <w:rsid w:val="007A325A"/>
    <w:rsid w:val="007C3099"/>
    <w:rsid w:val="007E72BE"/>
    <w:rsid w:val="007F1523"/>
    <w:rsid w:val="007F509E"/>
    <w:rsid w:val="007F5799"/>
    <w:rsid w:val="007F6947"/>
    <w:rsid w:val="00816C55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487A"/>
    <w:rsid w:val="00C038D8"/>
    <w:rsid w:val="00C045DD"/>
    <w:rsid w:val="00C3136F"/>
    <w:rsid w:val="00C3483A"/>
    <w:rsid w:val="00C74E9D"/>
    <w:rsid w:val="00C82FD3"/>
    <w:rsid w:val="00CC6B7B"/>
    <w:rsid w:val="00CD3619"/>
    <w:rsid w:val="00CF1288"/>
    <w:rsid w:val="00CF4447"/>
    <w:rsid w:val="00D10C58"/>
    <w:rsid w:val="00D1308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2E8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B4F989-EE7B-44C3-A873-D133A988A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6C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C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07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9022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543_20190220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543_201902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3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A7964-D525-4BFA-92E9-9D0FD0F76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543: Real Estate Appraisers Board - South Carolina Legislature Online</dc:title>
  <dc:subject/>
  <dc:creator>Deirdre Brevard-Smith</dc:creator>
  <cp:keywords/>
  <dc:description/>
  <cp:lastModifiedBy>S Volk</cp:lastModifiedBy>
  <cp:revision>2</cp:revision>
  <cp:lastPrinted>2019-02-14T18:11:00Z</cp:lastPrinted>
  <dcterms:created xsi:type="dcterms:W3CDTF">2019-03-29T13:24:00Z</dcterms:created>
  <dcterms:modified xsi:type="dcterms:W3CDTF">2019-03-29T13:24:00Z</dcterms:modified>
</cp:coreProperties>
</file>