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86F" w:rsidRDefault="0063586F" w:rsidP="0063586F">
      <w:pPr>
        <w:widowControl w:val="0"/>
        <w:jc w:val="center"/>
      </w:pPr>
      <w:r w:rsidRPr="0063586F">
        <w:rPr>
          <w:b/>
        </w:rPr>
        <w:t>South Carolina General Assembly</w:t>
      </w:r>
    </w:p>
    <w:p w:rsidR="0063586F" w:rsidRDefault="0063586F" w:rsidP="0063586F">
      <w:pPr>
        <w:widowControl w:val="0"/>
        <w:jc w:val="center"/>
      </w:pPr>
      <w:r>
        <w:t>123rd Session, 2019-2020</w:t>
      </w:r>
    </w:p>
    <w:p w:rsidR="0063586F" w:rsidRDefault="0063586F" w:rsidP="0063586F">
      <w:pPr>
        <w:widowControl w:val="0"/>
      </w:pPr>
    </w:p>
    <w:p w:rsidR="0063586F" w:rsidRDefault="0063586F" w:rsidP="0063586F">
      <w:pPr>
        <w:widowControl w:val="0"/>
        <w:rPr>
          <w:b/>
        </w:rPr>
      </w:pPr>
      <w:r w:rsidRPr="0063586F">
        <w:rPr>
          <w:b/>
        </w:rPr>
        <w:t>S.</w:t>
      </w:r>
      <w:r>
        <w:rPr>
          <w:b/>
        </w:rPr>
        <w:t xml:space="preserve"> </w:t>
      </w:r>
      <w:r w:rsidRPr="0063586F">
        <w:rPr>
          <w:b/>
        </w:rPr>
        <w:t>594</w:t>
      </w:r>
    </w:p>
    <w:p w:rsidR="0063586F" w:rsidRDefault="0063586F" w:rsidP="0063586F">
      <w:pPr>
        <w:widowControl w:val="0"/>
        <w:rPr>
          <w:b/>
        </w:rPr>
      </w:pPr>
    </w:p>
    <w:p w:rsidR="0063586F" w:rsidRDefault="0063586F" w:rsidP="0063586F">
      <w:pPr>
        <w:widowControl w:val="0"/>
      </w:pPr>
      <w:r w:rsidRPr="0063586F">
        <w:rPr>
          <w:b/>
        </w:rPr>
        <w:t>STATUS INFORMATION</w:t>
      </w:r>
    </w:p>
    <w:p w:rsidR="0063586F" w:rsidRDefault="0063586F" w:rsidP="0063586F">
      <w:pPr>
        <w:widowControl w:val="0"/>
      </w:pPr>
    </w:p>
    <w:p w:rsidR="0063586F" w:rsidRDefault="0063586F" w:rsidP="0063586F">
      <w:pPr>
        <w:widowControl w:val="0"/>
      </w:pPr>
      <w:r>
        <w:t>General Bill</w:t>
      </w:r>
    </w:p>
    <w:p w:rsidR="0063586F" w:rsidRDefault="0063586F" w:rsidP="0063586F">
      <w:pPr>
        <w:widowControl w:val="0"/>
      </w:pPr>
      <w:r>
        <w:t>Sponsors: Senator Shealy</w:t>
      </w:r>
    </w:p>
    <w:p w:rsidR="0063586F" w:rsidRDefault="0063586F" w:rsidP="0063586F">
      <w:pPr>
        <w:widowControl w:val="0"/>
      </w:pPr>
      <w:r>
        <w:t>Document Path: l:\s-res\ks\034tran.kmm.ks.docx</w:t>
      </w:r>
    </w:p>
    <w:p w:rsidR="0063586F" w:rsidRDefault="0063586F" w:rsidP="0063586F">
      <w:pPr>
        <w:widowControl w:val="0"/>
      </w:pPr>
    </w:p>
    <w:p w:rsidR="0063586F" w:rsidRDefault="0063586F" w:rsidP="0063586F">
      <w:pPr>
        <w:widowControl w:val="0"/>
      </w:pPr>
      <w:r>
        <w:t>Introduced in the Senate on March 5, 2019</w:t>
      </w:r>
    </w:p>
    <w:p w:rsidR="0063586F" w:rsidRDefault="0063586F" w:rsidP="0063586F">
      <w:pPr>
        <w:widowControl w:val="0"/>
      </w:pPr>
      <w:r>
        <w:t xml:space="preserve">Currently residing in the Senate Committee on </w:t>
      </w:r>
      <w:r w:rsidRPr="0063586F">
        <w:rPr>
          <w:b/>
        </w:rPr>
        <w:t>Judiciary</w:t>
      </w:r>
    </w:p>
    <w:p w:rsidR="0063586F" w:rsidRDefault="0063586F" w:rsidP="0063586F">
      <w:pPr>
        <w:widowControl w:val="0"/>
      </w:pPr>
    </w:p>
    <w:p w:rsidR="0063586F" w:rsidRDefault="0063586F" w:rsidP="0063586F">
      <w:pPr>
        <w:widowControl w:val="0"/>
      </w:pPr>
      <w:r>
        <w:t xml:space="preserve">Summary: </w:t>
      </w:r>
      <w:r w:rsidR="00DB2FD2">
        <w:t>Transportation Authority</w:t>
      </w:r>
    </w:p>
    <w:p w:rsidR="0063586F" w:rsidRDefault="0063586F" w:rsidP="0063586F">
      <w:pPr>
        <w:widowControl w:val="0"/>
      </w:pPr>
    </w:p>
    <w:p w:rsidR="0063586F" w:rsidRDefault="0063586F" w:rsidP="0063586F">
      <w:pPr>
        <w:widowControl w:val="0"/>
      </w:pPr>
    </w:p>
    <w:p w:rsidR="0063586F" w:rsidRDefault="0063586F" w:rsidP="0063586F">
      <w:pPr>
        <w:widowControl w:val="0"/>
        <w:tabs>
          <w:tab w:val="center" w:pos="590"/>
          <w:tab w:val="center" w:pos="1440"/>
          <w:tab w:val="left" w:pos="1872"/>
          <w:tab w:val="left" w:pos="9187"/>
        </w:tabs>
      </w:pPr>
      <w:r w:rsidRPr="0063586F">
        <w:rPr>
          <w:b/>
        </w:rPr>
        <w:t>HISTORY OF LEGISLATIVE ACTIONS</w:t>
      </w:r>
    </w:p>
    <w:p w:rsidR="0063586F" w:rsidRDefault="0063586F" w:rsidP="0063586F">
      <w:pPr>
        <w:widowControl w:val="0"/>
        <w:tabs>
          <w:tab w:val="center" w:pos="590"/>
          <w:tab w:val="center" w:pos="1440"/>
          <w:tab w:val="left" w:pos="1872"/>
          <w:tab w:val="left" w:pos="9187"/>
        </w:tabs>
      </w:pPr>
    </w:p>
    <w:p w:rsidR="0063586F" w:rsidRPr="0063586F" w:rsidRDefault="0063586F" w:rsidP="0063586F">
      <w:pPr>
        <w:widowControl w:val="0"/>
        <w:tabs>
          <w:tab w:val="center" w:pos="590"/>
          <w:tab w:val="center" w:pos="1440"/>
          <w:tab w:val="left" w:pos="1872"/>
          <w:tab w:val="left" w:pos="9187"/>
        </w:tabs>
      </w:pPr>
      <w:r w:rsidRPr="0063586F">
        <w:rPr>
          <w:u w:val="single"/>
        </w:rPr>
        <w:tab/>
        <w:t>Date</w:t>
      </w:r>
      <w:r w:rsidRPr="0063586F">
        <w:rPr>
          <w:u w:val="single"/>
        </w:rPr>
        <w:tab/>
        <w:t>Body</w:t>
      </w:r>
      <w:r w:rsidRPr="0063586F">
        <w:rPr>
          <w:u w:val="single"/>
        </w:rPr>
        <w:tab/>
        <w:t>Action Description with journal page number</w:t>
      </w:r>
      <w:r w:rsidRPr="0063586F">
        <w:rPr>
          <w:u w:val="single"/>
        </w:rPr>
        <w:tab/>
      </w:r>
    </w:p>
    <w:p w:rsidR="00226D5B" w:rsidRDefault="00226D5B" w:rsidP="00226D5B">
      <w:pPr>
        <w:widowControl w:val="0"/>
        <w:tabs>
          <w:tab w:val="right" w:pos="1008"/>
          <w:tab w:val="left" w:pos="1152"/>
          <w:tab w:val="left" w:pos="1872"/>
          <w:tab w:val="left" w:pos="9187"/>
        </w:tabs>
        <w:ind w:left="2088" w:hanging="2088"/>
      </w:pPr>
      <w:r>
        <w:tab/>
        <w:t>3/5/2019</w:t>
      </w:r>
      <w:r>
        <w:tab/>
        <w:t>Senate</w:t>
      </w:r>
      <w:r>
        <w:tab/>
      </w:r>
      <w:r w:rsidRPr="00F4002F">
        <w:t>Introduced and read first time (</w:t>
      </w:r>
      <w:hyperlink r:id="rId6" w:history="1">
        <w:r w:rsidRPr="00F4002F">
          <w:rPr>
            <w:rStyle w:val="Hyperlink"/>
          </w:rPr>
          <w:t>Senate Journal</w:t>
        </w:r>
        <w:r w:rsidRPr="00F4002F">
          <w:rPr>
            <w:rStyle w:val="Hyperlink"/>
          </w:rPr>
          <w:noBreakHyphen/>
          <w:t>page 5</w:t>
        </w:r>
      </w:hyperlink>
      <w:r w:rsidRPr="00F4002F">
        <w:t>)</w:t>
      </w:r>
    </w:p>
    <w:p w:rsidR="00226D5B" w:rsidRDefault="00226D5B" w:rsidP="00226D5B">
      <w:pPr>
        <w:widowControl w:val="0"/>
        <w:tabs>
          <w:tab w:val="right" w:pos="1008"/>
          <w:tab w:val="left" w:pos="1152"/>
          <w:tab w:val="left" w:pos="1872"/>
          <w:tab w:val="left" w:pos="9187"/>
        </w:tabs>
        <w:ind w:left="2088" w:hanging="2088"/>
      </w:pPr>
      <w:r>
        <w:tab/>
        <w:t>3/5/2019</w:t>
      </w:r>
      <w:r>
        <w:tab/>
        <w:t>Senate</w:t>
      </w:r>
      <w:r>
        <w:tab/>
      </w:r>
      <w:r w:rsidRPr="00F4002F">
        <w:t>Ref</w:t>
      </w:r>
      <w:r>
        <w:t xml:space="preserve">erred to Committee on </w:t>
      </w:r>
      <w:r w:rsidRPr="00F4002F">
        <w:rPr>
          <w:b/>
        </w:rPr>
        <w:t>Judiciary</w:t>
      </w:r>
      <w:r>
        <w:t xml:space="preserve"> </w:t>
      </w:r>
      <w:r w:rsidRPr="00F4002F">
        <w:t>(</w:t>
      </w:r>
      <w:hyperlink r:id="rId7" w:history="1">
        <w:r w:rsidRPr="00F4002F">
          <w:rPr>
            <w:rStyle w:val="Hyperlink"/>
          </w:rPr>
          <w:t>Senate Journal</w:t>
        </w:r>
        <w:r w:rsidRPr="00F4002F">
          <w:rPr>
            <w:rStyle w:val="Hyperlink"/>
          </w:rPr>
          <w:noBreakHyphen/>
          <w:t>page 5</w:t>
        </w:r>
      </w:hyperlink>
      <w:r w:rsidRPr="00F4002F">
        <w:t>)</w:t>
      </w:r>
    </w:p>
    <w:p w:rsidR="00226D5B" w:rsidRDefault="00226D5B" w:rsidP="00226D5B">
      <w:pPr>
        <w:widowControl w:val="0"/>
        <w:tabs>
          <w:tab w:val="right" w:pos="1008"/>
          <w:tab w:val="left" w:pos="1152"/>
          <w:tab w:val="left" w:pos="1872"/>
          <w:tab w:val="left" w:pos="9187"/>
        </w:tabs>
        <w:ind w:left="2088" w:hanging="2088"/>
      </w:pPr>
    </w:p>
    <w:p w:rsidR="0063586F" w:rsidRDefault="0063586F" w:rsidP="0063586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3586F">
          <w:rPr>
            <w:rStyle w:val="Hyperlink"/>
          </w:rPr>
          <w:t>legislative information</w:t>
        </w:r>
      </w:hyperlink>
      <w:r>
        <w:t xml:space="preserve"> at the website</w:t>
      </w:r>
    </w:p>
    <w:p w:rsidR="0063586F" w:rsidRDefault="0063586F" w:rsidP="0063586F">
      <w:pPr>
        <w:widowControl w:val="0"/>
        <w:tabs>
          <w:tab w:val="right" w:pos="1008"/>
          <w:tab w:val="left" w:pos="1152"/>
          <w:tab w:val="left" w:pos="1872"/>
          <w:tab w:val="left" w:pos="9187"/>
        </w:tabs>
        <w:ind w:left="2088" w:hanging="2088"/>
      </w:pPr>
    </w:p>
    <w:p w:rsidR="0063586F" w:rsidRPr="0063586F" w:rsidRDefault="0063586F" w:rsidP="0063586F">
      <w:pPr>
        <w:widowControl w:val="0"/>
        <w:tabs>
          <w:tab w:val="right" w:pos="1008"/>
          <w:tab w:val="left" w:pos="1152"/>
          <w:tab w:val="left" w:pos="1872"/>
          <w:tab w:val="left" w:pos="9187"/>
        </w:tabs>
        <w:ind w:left="2088" w:hanging="2088"/>
      </w:pPr>
    </w:p>
    <w:p w:rsidR="0063586F" w:rsidRDefault="0063586F" w:rsidP="0063586F">
      <w:pPr>
        <w:widowControl w:val="0"/>
      </w:pPr>
      <w:r w:rsidRPr="0063586F">
        <w:rPr>
          <w:b/>
        </w:rPr>
        <w:t>VERSIONS OF THIS BILL</w:t>
      </w:r>
    </w:p>
    <w:p w:rsidR="0063586F" w:rsidRDefault="0063586F" w:rsidP="0063586F">
      <w:pPr>
        <w:widowControl w:val="0"/>
      </w:pPr>
    </w:p>
    <w:p w:rsidR="0063586F" w:rsidRDefault="00A73693" w:rsidP="0063586F">
      <w:pPr>
        <w:widowControl w:val="0"/>
      </w:pPr>
      <w:hyperlink r:id="rId9" w:history="1">
        <w:r w:rsidR="0063586F">
          <w:rPr>
            <w:rStyle w:val="Hyperlink"/>
          </w:rPr>
          <w:t>3/5/2019</w:t>
        </w:r>
      </w:hyperlink>
    </w:p>
    <w:p w:rsidR="0063586F" w:rsidRDefault="0063586F" w:rsidP="0063586F"/>
    <w:p w:rsidR="0063586F" w:rsidRDefault="0063586F" w:rsidP="0063586F">
      <w:pPr>
        <w:sectPr w:rsidR="0063586F" w:rsidSect="0063586F">
          <w:pgSz w:w="12240" w:h="15840" w:code="1"/>
          <w:pgMar w:top="1080" w:right="1440" w:bottom="1080" w:left="1440" w:header="720" w:footer="720" w:gutter="0"/>
          <w:cols w:space="720"/>
          <w:noEndnote/>
          <w:docGrid w:linePitch="360"/>
        </w:sectPr>
      </w:pPr>
    </w:p>
    <w:p w:rsidR="00D477D3" w:rsidRPr="00522CE0" w:rsidRDefault="00D477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5D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D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4-37-10 OF THE 1976 CODE, RELATING TO </w:t>
      </w:r>
      <w:r w:rsidR="008A5FEC">
        <w:rPr>
          <w:rFonts w:eastAsia="Times New Roman"/>
        </w:rPr>
        <w:t>THE TRANSPORTATION AUTHORITY</w:t>
      </w:r>
      <w:r>
        <w:rPr>
          <w:rFonts w:eastAsia="Times New Roman"/>
        </w:rPr>
        <w:t>, SECTION 4-37-25</w:t>
      </w:r>
      <w:r w:rsidR="008A5FEC">
        <w:rPr>
          <w:rFonts w:eastAsia="Times New Roman"/>
        </w:rPr>
        <w:t xml:space="preserve"> OF THE 1976 CODE, RELATING TO PROCUREMENT METHODS AND REQUIREMENTS</w:t>
      </w:r>
      <w:r>
        <w:rPr>
          <w:rFonts w:eastAsia="Times New Roman"/>
        </w:rPr>
        <w:t xml:space="preserve">, </w:t>
      </w:r>
      <w:r w:rsidR="00FE484F">
        <w:rPr>
          <w:rFonts w:eastAsia="Times New Roman"/>
        </w:rPr>
        <w:t>AND</w:t>
      </w:r>
      <w:r>
        <w:rPr>
          <w:rFonts w:eastAsia="Times New Roman"/>
        </w:rPr>
        <w:t xml:space="preserve"> SECTION 4-37-30 OF THE 1976 C</w:t>
      </w:r>
      <w:r w:rsidR="008A5FEC">
        <w:rPr>
          <w:rFonts w:eastAsia="Times New Roman"/>
        </w:rPr>
        <w:t>ODE, RELATING TO SALES AND USE TAXES OR TOLLS AS REVENUE FOR TRANSPORTATION FACILITIES</w:t>
      </w:r>
      <w:r w:rsidR="00FE484F">
        <w:rPr>
          <w:rFonts w:eastAsia="Times New Roman"/>
        </w:rPr>
        <w:t>, TO PROVIDE FOR THE FUN</w:t>
      </w:r>
      <w:r w:rsidR="008A5FEC">
        <w:rPr>
          <w:rFonts w:eastAsia="Times New Roman"/>
        </w:rPr>
        <w:t>DING OF TRANSPORTATION SERVICES;</w:t>
      </w:r>
      <w:r w:rsidR="00FE484F">
        <w:rPr>
          <w:rFonts w:eastAsia="Times New Roman"/>
        </w:rPr>
        <w:t xml:space="preserve">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D7A6B">
        <w:rPr>
          <w:rFonts w:eastAsia="Times New Roman"/>
        </w:rPr>
        <w:t>Section 4-37-10 of the 1976 Code is amended to read:</w:t>
      </w:r>
    </w:p>
    <w:p w:rsidR="00F35DE6"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4-37-10</w:t>
      </w:r>
      <w:r w:rsidRPr="0013426B">
        <w:t>.</w:t>
      </w:r>
      <w:r>
        <w:tab/>
        <w:t>(A)</w:t>
      </w:r>
      <w:r>
        <w:tab/>
      </w:r>
      <w:r w:rsidRPr="0013426B">
        <w:t>Subject to requirements of this chapter and the referendum described in Section 4</w:t>
      </w:r>
      <w:r w:rsidR="009328E7">
        <w:noBreakHyphen/>
      </w:r>
      <w:r w:rsidRPr="0013426B">
        <w:t>37</w:t>
      </w:r>
      <w:r w:rsidR="009328E7">
        <w:noBreakHyphen/>
      </w:r>
      <w:r w:rsidRPr="0013426B">
        <w:t>30, the governing body of a county may by ordinance establish a transportation authority with all of the rights and powers described in Section 4</w:t>
      </w:r>
      <w:r w:rsidR="009328E7">
        <w:noBreakHyphen/>
      </w:r>
      <w:r w:rsidRPr="0013426B">
        <w:t>37</w:t>
      </w:r>
      <w:r w:rsidR="009328E7">
        <w:noBreakHyphen/>
      </w:r>
      <w:r w:rsidRPr="0013426B">
        <w:t>20. If, pursuant to this section, a county chooses to finance all of the cost of highways, roads, streets, bridges, and other transportation</w:t>
      </w:r>
      <w:r w:rsidR="009328E7">
        <w:noBreakHyphen/>
      </w:r>
      <w:r w:rsidRPr="0013426B">
        <w:t>related projects</w:t>
      </w:r>
      <w:r w:rsidR="00FB47EA">
        <w:t xml:space="preserve"> </w:t>
      </w:r>
      <w:r w:rsidR="00FB47EA">
        <w:rPr>
          <w:u w:val="single"/>
        </w:rPr>
        <w:t>and services</w:t>
      </w:r>
      <w:r w:rsidRPr="0013426B">
        <w:t xml:space="preserve"> and elects to create an authority for that purpose, the members of the authority board must be appointed by the county governing body in the manner it determines.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(B)</w:t>
      </w:r>
      <w:r>
        <w:tab/>
      </w:r>
      <w:r w:rsidRPr="0013426B">
        <w:t xml:space="preserve">If a county chooses to enter into a partnership, consortium, or other contractual arrangement with one or more other governmental entities and if the parties choose to form an authority for such purpose, those other governmental entities must have one or more designated appointees on the authority board as provided in an intergovernmental agreement to be entered into by the parties. In order for a county to enter into the formation of an authority, </w:t>
      </w:r>
      <w:r w:rsidRPr="0013426B">
        <w:lastRenderedPageBreak/>
        <w:t>partnership, consortium, or other intergovernmental agreement pursuant to the provisions of this chapter with other counties, a referendum on the action must be held by each county and the referendum must be approved by each and every separate county and together.</w:t>
      </w:r>
    </w:p>
    <w:p w:rsidR="008B55A3"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3426B">
        <w:tab/>
        <w:t>(C)</w:t>
      </w:r>
      <w:r>
        <w:tab/>
      </w:r>
      <w:r w:rsidRPr="0013426B">
        <w:t>For</w:t>
      </w:r>
      <w:r w:rsidR="008B55A3">
        <w:t xml:space="preserve"> </w:t>
      </w:r>
      <w:r w:rsidR="008B55A3">
        <w:rPr>
          <w:u w:val="single"/>
        </w:rPr>
        <w:t>the</w:t>
      </w:r>
      <w:r w:rsidRPr="0013426B">
        <w:t xml:space="preserve"> purposes of this chapter</w:t>
      </w:r>
      <w:r w:rsidR="008B55A3">
        <w:rPr>
          <w:u w:val="single"/>
        </w:rPr>
        <w:t>:</w:t>
      </w:r>
    </w:p>
    <w:p w:rsidR="00ED7A6B" w:rsidRDefault="008B55A3"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sidR="00ED7A6B" w:rsidRPr="008B55A3">
        <w:rPr>
          <w:strike/>
        </w:rPr>
        <w:t>‘governmental</w:t>
      </w:r>
      <w:r>
        <w:t xml:space="preserve"> </w:t>
      </w:r>
      <w:r>
        <w:rPr>
          <w:u w:val="single"/>
        </w:rPr>
        <w:t>‘Governmental</w:t>
      </w:r>
      <w:r w:rsidR="00ED7A6B" w:rsidRPr="0013426B">
        <w:t xml:space="preserve"> entity</w:t>
      </w:r>
      <w:r w:rsidR="00ED7A6B">
        <w:t>’</w:t>
      </w:r>
      <w:r w:rsidR="00ED7A6B" w:rsidRPr="0013426B">
        <w:t xml:space="preserve"> is a county in South Carolina, or the State of South Carolina and its departments and agencies.</w:t>
      </w:r>
    </w:p>
    <w:p w:rsidR="00FB47EA" w:rsidRDefault="00FB47EA"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100C77">
        <w:rPr>
          <w:u w:val="single"/>
        </w:rPr>
        <w:t>‘</w:t>
      </w:r>
      <w:r w:rsidR="008B55A3">
        <w:rPr>
          <w:u w:val="single"/>
        </w:rPr>
        <w:t>S</w:t>
      </w:r>
      <w:r w:rsidR="00100C77">
        <w:rPr>
          <w:u w:val="single"/>
        </w:rPr>
        <w:t xml:space="preserve">ervice’ or </w:t>
      </w:r>
      <w:r>
        <w:rPr>
          <w:u w:val="single"/>
        </w:rPr>
        <w:t>‘services’ means transportation services, including mass transit systems in this State.</w:t>
      </w:r>
    </w:p>
    <w:p w:rsidR="00ED7A6B" w:rsidRPr="00FB47EA"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(D)</w:t>
      </w:r>
      <w:r>
        <w:tab/>
      </w:r>
      <w:r w:rsidRPr="0013426B">
        <w:t>The existence of any authority created pursuant to this chapter must terminate not later than twelve months after a sales and use tax or toll authorized by this chapter terminates.</w:t>
      </w:r>
      <w:r>
        <w:rPr>
          <w:rFonts w:eastAsia="Times New Roman"/>
        </w:rP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4-37-25 of the 1976 Code is amended to read: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4-37-25.</w:t>
      </w:r>
      <w:r w:rsidRPr="0013426B">
        <w:tab/>
        <w:t>An authority created pursuant to this chapter must comply with Section 11</w:t>
      </w:r>
      <w:r w:rsidR="009328E7">
        <w:noBreakHyphen/>
      </w:r>
      <w:r w:rsidRPr="0013426B">
        <w:t>35</w:t>
      </w:r>
      <w:r w:rsidR="009328E7">
        <w:noBreakHyphen/>
      </w:r>
      <w:r w:rsidRPr="0013426B">
        <w:t>50. When procuring the construction, maintenance,</w:t>
      </w:r>
      <w:r w:rsidR="00FB47EA">
        <w:t xml:space="preserve"> </w:t>
      </w:r>
      <w:r w:rsidR="00FB47EA">
        <w:rPr>
          <w:u w:val="single"/>
        </w:rPr>
        <w:t>services,</w:t>
      </w:r>
      <w:r w:rsidRPr="0013426B">
        <w:t xml:space="preserve"> and repair of bridges, highways, and roads, an authority must use the same procurement methods and apply the same procurement requirements used by and applied to the South Carolina Department of Transportation in the construction, maintenance, and repair of bridges, highways, and roads including the provisions of Section 12</w:t>
      </w:r>
      <w:r w:rsidR="009328E7">
        <w:noBreakHyphen/>
      </w:r>
      <w:r w:rsidRPr="0013426B">
        <w:t>27</w:t>
      </w:r>
      <w:r w:rsidR="009328E7">
        <w:noBreakHyphen/>
      </w:r>
      <w:r w:rsidRPr="0013426B">
        <w:t>1320 except that when applying Section 12</w:t>
      </w:r>
      <w:r w:rsidR="009328E7">
        <w:noBreakHyphen/>
      </w:r>
      <w:r w:rsidRPr="0013426B">
        <w:t>27</w:t>
      </w:r>
      <w:r w:rsidR="009328E7">
        <w:noBreakHyphen/>
      </w:r>
      <w:r w:rsidRPr="0013426B">
        <w:t>1320, the contracting entity may meet the expenditures standards of Section 12</w:t>
      </w:r>
      <w:r w:rsidR="009328E7">
        <w:noBreakHyphen/>
      </w:r>
      <w:r w:rsidRPr="0013426B">
        <w:t>27</w:t>
      </w:r>
      <w:r w:rsidR="009328E7">
        <w:noBreakHyphen/>
      </w:r>
      <w:r w:rsidRPr="0013426B">
        <w:t xml:space="preserve">1320 by either direct or indirect contracts. For purposes of this provision, </w:t>
      </w:r>
      <w:r>
        <w:t>‘</w:t>
      </w:r>
      <w:r w:rsidRPr="0013426B">
        <w:t>contracting entity</w:t>
      </w:r>
      <w:r>
        <w:t>’</w:t>
      </w:r>
      <w:r w:rsidRPr="0013426B">
        <w:t xml:space="preserve"> includes a governmental body and a private entity with which a governmental body contracts for the construction, maintenance, and repair of bridges, highways, and roads</w:t>
      </w:r>
      <w:r w:rsidR="00FB47EA">
        <w:t xml:space="preserve"> </w:t>
      </w:r>
      <w:r w:rsidR="00FB47EA">
        <w:rPr>
          <w:u w:val="single"/>
        </w:rPr>
        <w:t>and the operation of services</w:t>
      </w:r>
      <w:r w:rsidRPr="0013426B">
        <w:t>.</w:t>
      </w:r>
      <w:r>
        <w:rPr>
          <w:rFonts w:eastAsia="Times New Roman"/>
        </w:rP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D7A6B" w:rsidRP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3.</w:t>
      </w:r>
      <w:r>
        <w:rPr>
          <w:rFonts w:eastAsia="Times New Roman"/>
        </w:rPr>
        <w:tab/>
        <w:t>Section 4-37-30 of the 1976 Code is amended to read:</w:t>
      </w:r>
    </w:p>
    <w:p w:rsidR="00ED7A6B" w:rsidRDefault="00ED7A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4-37-30.</w:t>
      </w:r>
      <w:r w:rsidRPr="0013426B">
        <w:tab/>
        <w:t>To accomplish the purposes of this chapter, counties are empowered to impose one but not both of the following sources of revenue: a sales and use tax as provided in item (A) or to authorize an authority established by the county governing body as provided in Section 4</w:t>
      </w:r>
      <w:r w:rsidR="009328E7">
        <w:noBreakHyphen/>
      </w:r>
      <w:r w:rsidRPr="0013426B">
        <w:t>37</w:t>
      </w:r>
      <w:r w:rsidR="009328E7">
        <w:noBreakHyphen/>
      </w:r>
      <w:r w:rsidRPr="0013426B">
        <w:t>10 to use and impose tolls in accordance with the provisions of item (B):</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(A)</w:t>
      </w:r>
      <w:r>
        <w:tab/>
      </w:r>
      <w:r w:rsidRPr="0013426B">
        <w:t>Subject to the requirements of this section, the governing body of a county may impose by ordinance a sales and use tax in an amount not to exceed one percent within its jurisdiction for a single project</w:t>
      </w:r>
      <w:r w:rsidR="00405E2B">
        <w:t xml:space="preserve"> </w:t>
      </w:r>
      <w:r w:rsidR="00405E2B">
        <w:rPr>
          <w:u w:val="single"/>
        </w:rPr>
        <w:t>or service,</w:t>
      </w:r>
      <w:r w:rsidRPr="0013426B">
        <w:t xml:space="preserve"> or for multiple projects</w:t>
      </w:r>
      <w:r w:rsidR="00405E2B">
        <w:t xml:space="preserve"> </w:t>
      </w:r>
      <w:r w:rsidR="00405E2B">
        <w:rPr>
          <w:u w:val="single"/>
        </w:rPr>
        <w:t>or services,</w:t>
      </w:r>
      <w:r w:rsidRPr="0013426B">
        <w:t xml:space="preserve"> and for a specific period of time to collect a limited amount of money.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w:t>
      </w:r>
      <w:r>
        <w:tab/>
      </w:r>
      <w:r w:rsidRPr="0013426B">
        <w:t>The governing body of a county may vote to impose the tax authorized by this section, subject to a referendum, by enacting an ordinance. The ordinance must specify: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(a)</w:t>
      </w:r>
      <w:r>
        <w:tab/>
      </w:r>
      <w:r w:rsidRPr="0013426B">
        <w:t>the project or</w:t>
      </w:r>
      <w:r w:rsidR="00405E2B">
        <w:t xml:space="preserve"> </w:t>
      </w:r>
      <w:r w:rsidR="00405E2B">
        <w:rPr>
          <w:u w:val="single"/>
        </w:rPr>
        <w:t>service, or</w:t>
      </w:r>
      <w:r w:rsidRPr="0013426B">
        <w:t xml:space="preserve"> projects</w:t>
      </w:r>
      <w:r w:rsidR="00405E2B">
        <w:t xml:space="preserve"> </w:t>
      </w:r>
      <w:r w:rsidR="00405E2B">
        <w:rPr>
          <w:u w:val="single"/>
        </w:rPr>
        <w:t>or services,</w:t>
      </w:r>
      <w:r w:rsidRPr="0013426B">
        <w:t xml:space="preserve"> and a description of the project</w:t>
      </w:r>
      <w:r w:rsidR="00405E2B">
        <w:t xml:space="preserve"> </w:t>
      </w:r>
      <w:r w:rsidRPr="0013426B">
        <w:t xml:space="preserve">or </w:t>
      </w:r>
      <w:r w:rsidR="00405E2B">
        <w:rPr>
          <w:u w:val="single"/>
        </w:rPr>
        <w:t>service, or</w:t>
      </w:r>
      <w:r w:rsidR="00405E2B">
        <w:t xml:space="preserve"> </w:t>
      </w:r>
      <w:r w:rsidRPr="0013426B">
        <w:t>projects</w:t>
      </w:r>
      <w:r w:rsidR="00405E2B">
        <w:t xml:space="preserve"> </w:t>
      </w:r>
      <w:r w:rsidR="00405E2B">
        <w:rPr>
          <w:u w:val="single"/>
        </w:rPr>
        <w:t>or services,</w:t>
      </w:r>
      <w:r w:rsidRPr="0013426B">
        <w:t xml:space="preserve"> for which the proceeds of the tax are to be used, which may include projects</w:t>
      </w:r>
      <w:r w:rsidR="00405E2B">
        <w:t xml:space="preserve"> </w:t>
      </w:r>
      <w:r w:rsidR="00405E2B">
        <w:rPr>
          <w:u w:val="single"/>
        </w:rPr>
        <w:t>or services</w:t>
      </w:r>
      <w:r w:rsidRPr="0013426B">
        <w:t xml:space="preserve"> located within or without, or both within and without, the boundaries of the county imposing the tax and which may include:</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w:t>
      </w:r>
      <w:r>
        <w:tab/>
      </w:r>
      <w:r>
        <w:tab/>
      </w:r>
      <w:r w:rsidRPr="0013426B">
        <w:t>highways, roads, streets, bridges, mass transit systems, greenbelts, and other transportation</w:t>
      </w:r>
      <w:r w:rsidR="009328E7">
        <w:noBreakHyphen/>
      </w:r>
      <w:r w:rsidRPr="0013426B">
        <w:t>related projects</w:t>
      </w:r>
      <w:r w:rsidR="00066061">
        <w:rPr>
          <w:u w:val="single"/>
        </w:rPr>
        <w:t>,</w:t>
      </w:r>
      <w:r w:rsidR="00405E2B">
        <w:rPr>
          <w:u w:val="single"/>
        </w:rPr>
        <w:t xml:space="preserve"> services</w:t>
      </w:r>
      <w:r w:rsidR="00066061">
        <w:rPr>
          <w:u w:val="single"/>
        </w:rPr>
        <w:t>, or</w:t>
      </w:r>
      <w:r w:rsidRPr="0013426B">
        <w:t xml:space="preserve"> facilities including, but not limited to, drainage facilities relating to the highways, roads, streets, bridges, and other transportation</w:t>
      </w:r>
      <w:r w:rsidR="009328E7">
        <w:noBreakHyphen/>
      </w:r>
      <w:r w:rsidRPr="0013426B">
        <w:t>related projects</w:t>
      </w:r>
      <w:r w:rsidR="00405E2B">
        <w:t xml:space="preserve"> </w:t>
      </w:r>
      <w:r w:rsidR="00405E2B">
        <w:rPr>
          <w:u w:val="single"/>
        </w:rPr>
        <w:t>and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w:t>
      </w:r>
      <w:r>
        <w:tab/>
      </w:r>
      <w:r w:rsidRPr="0013426B">
        <w:t>jointly</w:t>
      </w:r>
      <w:r w:rsidR="009328E7">
        <w:noBreakHyphen/>
      </w:r>
      <w:r w:rsidRPr="0013426B">
        <w:t>operated projects</w:t>
      </w:r>
      <w:r w:rsidR="00405E2B">
        <w:t xml:space="preserve"> </w:t>
      </w:r>
      <w:r w:rsidR="00405E2B">
        <w:rPr>
          <w:u w:val="single"/>
        </w:rPr>
        <w:t>or services</w:t>
      </w:r>
      <w:r w:rsidRPr="0013426B">
        <w:t>, of the type specified in sub</w:t>
      </w:r>
      <w:r w:rsidR="009328E7">
        <w:noBreakHyphen/>
      </w:r>
      <w:r w:rsidRPr="0013426B">
        <w:t>subitem (i), of the county and South Carolina Department of Transportation; or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(iii)</w:t>
      </w:r>
      <w:r>
        <w:tab/>
      </w:r>
      <w:r w:rsidRPr="0013426B">
        <w:t>projects</w:t>
      </w:r>
      <w:r w:rsidR="00405E2B">
        <w:t xml:space="preserve"> </w:t>
      </w:r>
      <w:r w:rsidR="00405E2B">
        <w:rPr>
          <w:u w:val="single"/>
        </w:rPr>
        <w:t>or services</w:t>
      </w:r>
      <w:r w:rsidRPr="0013426B">
        <w:t>, of the type specified in sub</w:t>
      </w:r>
      <w:r w:rsidR="009328E7">
        <w:noBreakHyphen/>
      </w:r>
      <w:r w:rsidRPr="0013426B">
        <w:t>subitem (i), operated by the county or jointly</w:t>
      </w:r>
      <w:r w:rsidR="009328E7">
        <w:noBreakHyphen/>
      </w:r>
      <w:r w:rsidRPr="0013426B">
        <w:t>operated projects of the county and other governmental entities;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the maximum time, stated in calendar years or calendar quarters, or a combination of them, not to exceed twenty</w:t>
      </w:r>
      <w:r w:rsidR="009328E7">
        <w:noBreakHyphen/>
      </w:r>
      <w:r w:rsidRPr="0013426B">
        <w:t>five years or the length of payment for each project</w:t>
      </w:r>
      <w:r w:rsidR="00405E2B">
        <w:t xml:space="preserve"> </w:t>
      </w:r>
      <w:r w:rsidR="00405E2B">
        <w:rPr>
          <w:u w:val="single"/>
        </w:rPr>
        <w:t>or service</w:t>
      </w:r>
      <w:r w:rsidR="008B55A3">
        <w:rPr>
          <w:u w:val="single"/>
        </w:rPr>
        <w:t>,</w:t>
      </w:r>
      <w:r w:rsidRPr="0013426B">
        <w:t xml:space="preserve"> whichever is shorter in length, for which the tax may be imposed;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(c)</w:t>
      </w:r>
      <w:r>
        <w:tab/>
      </w:r>
      <w:r w:rsidRPr="0013426B">
        <w:t>the estimated capital</w:t>
      </w:r>
      <w:r w:rsidR="00405E2B">
        <w:t xml:space="preserve"> </w:t>
      </w:r>
      <w:r w:rsidR="00405E2B">
        <w:rPr>
          <w:u w:val="single"/>
        </w:rPr>
        <w:t>or operational</w:t>
      </w:r>
      <w:r w:rsidRPr="0013426B">
        <w:t xml:space="preserve"> cost of the project or</w:t>
      </w:r>
      <w:r w:rsidR="00405E2B">
        <w:t xml:space="preserve"> </w:t>
      </w:r>
      <w:r w:rsidR="00405E2B">
        <w:rPr>
          <w:u w:val="single"/>
        </w:rPr>
        <w:t>service, or</w:t>
      </w:r>
      <w:r w:rsidRPr="0013426B">
        <w:t xml:space="preserve"> projects</w:t>
      </w:r>
      <w:r w:rsidR="00405E2B">
        <w:t xml:space="preserve"> </w:t>
      </w:r>
      <w:r w:rsidR="00405E2B">
        <w:rPr>
          <w:u w:val="single"/>
        </w:rPr>
        <w:t>or services,</w:t>
      </w:r>
      <w:r w:rsidRPr="0013426B">
        <w:t xml:space="preserve"> to be funded in whole or in part from proceeds of the tax and the principal amount of bonds to be supported by the tax; and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the anticipated year the tax will end.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(2)</w:t>
      </w:r>
      <w:r>
        <w:tab/>
      </w:r>
      <w:r w:rsidRPr="0013426B">
        <w:t>Upon receipt of the ordinance, the county election commission shall conduct a referendum on the question of imposing the optional special sales and use tax in the jurisdiction. A referendum for the initial imposition of the sales and use tax within a county pursuant to this chapter and all subsequent referendums to impose, extend, or renew the tax must be held at the time of the general election.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(3)</w:t>
      </w:r>
      <w:r>
        <w:tab/>
      </w:r>
      <w:r w:rsidRPr="0013426B">
        <w:t>A separate question must be included on the referendum ballot for each purpose which purpose may, as determined by the governing body of a county, be set forth as a single question relating to several of the projects</w:t>
      </w:r>
      <w:r w:rsidR="00405E2B">
        <w:t xml:space="preserve"> </w:t>
      </w:r>
      <w:r w:rsidR="00405E2B">
        <w:rPr>
          <w:u w:val="single"/>
        </w:rPr>
        <w:t>or services</w:t>
      </w:r>
      <w:r w:rsidRPr="0013426B">
        <w:t>, and the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t>‘</w:t>
      </w:r>
      <w:r w:rsidRPr="0013426B">
        <w:t xml:space="preserve">I approve a special sales and use tax in the amount of (fractional amount of one percent) (one percent) to be imposed in (county) for not more than (time) to fund the following project or </w:t>
      </w:r>
      <w:r w:rsidR="00405E2B">
        <w:rPr>
          <w:u w:val="single"/>
        </w:rPr>
        <w:t>service, or</w:t>
      </w:r>
      <w:r w:rsidR="00405E2B">
        <w:t xml:space="preserve"> </w:t>
      </w:r>
      <w:r w:rsidRPr="0013426B">
        <w:t>projects</w:t>
      </w:r>
      <w:r w:rsidR="00405E2B">
        <w:t xml:space="preserve"> </w:t>
      </w:r>
      <w:r w:rsidR="00405E2B">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Project</w:t>
      </w:r>
      <w:r w:rsidR="004A48B0">
        <w:t xml:space="preserve"> </w:t>
      </w:r>
      <w:r w:rsidR="004A48B0">
        <w:rPr>
          <w:u w:val="single"/>
        </w:rPr>
        <w:t>or Service</w:t>
      </w:r>
      <w:r w:rsidRPr="0013426B">
        <w:t xml:space="preserve"> (1) for __________ $ __________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Project</w:t>
      </w:r>
      <w:r w:rsidR="004A48B0">
        <w:t xml:space="preserve"> </w:t>
      </w:r>
      <w:r w:rsidR="004A48B0">
        <w:rPr>
          <w:u w:val="single"/>
        </w:rPr>
        <w:t>or Service</w:t>
      </w:r>
      <w:r w:rsidRPr="0013426B">
        <w:t xml:space="preserve"> (2), etc.</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In addition, the referendum, as determined by the governing body of a county, may contain a question on the authorization of general obligation bonds under the exemption provided in Section 14(6), Article X of the Constitution of South Carolina, 1895, so that revenues derived from the imposition of the optional sales and use tax may be pledged to the repayment of the bonds. The additional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t>‘</w:t>
      </w:r>
      <w:r w:rsidRPr="0013426B">
        <w:t>I approve the issuance of not exceeding $_____ of general obligation bonds of _____ County, maturing over a period not to exceed ___ years to fund the _____ project or</w:t>
      </w:r>
      <w:r w:rsidR="00066061">
        <w:t xml:space="preserve"> </w:t>
      </w:r>
      <w:r w:rsidR="00066061">
        <w:rPr>
          <w:u w:val="single"/>
        </w:rPr>
        <w:t>service, or</w:t>
      </w:r>
      <w:r w:rsidRPr="0013426B">
        <w:t xml:space="preserve"> projects</w:t>
      </w:r>
      <w:r w:rsidR="00066061">
        <w:t xml:space="preserve"> </w:t>
      </w:r>
      <w:r w:rsidR="00066061">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 xml:space="preserve">If the referendum on the question relating to the issuance of general obligation bonds is approved, the county may issue bonds in an amount sufficient to fund the expenses of the project or </w:t>
      </w:r>
      <w:r w:rsidR="00066061">
        <w:rPr>
          <w:u w:val="single"/>
        </w:rPr>
        <w:t>service, or</w:t>
      </w:r>
      <w:r w:rsidR="00066061">
        <w:t xml:space="preserve"> </w:t>
      </w:r>
      <w:r w:rsidRPr="0013426B">
        <w:t>projects</w:t>
      </w:r>
      <w:r w:rsidR="00066061">
        <w:t xml:space="preserve"> </w:t>
      </w:r>
      <w:r w:rsidR="00066061">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(4)(a)</w:t>
      </w:r>
      <w:r>
        <w:tab/>
      </w:r>
      <w:r w:rsidRPr="0013426B">
        <w:t>If a county has imposed a tax pursuant to this chapter for less than the maximum twenty</w:t>
      </w:r>
      <w:r w:rsidR="009328E7">
        <w:noBreakHyphen/>
      </w:r>
      <w:r w:rsidRPr="0013426B">
        <w:t>five year term allowed and the tax remains in effect, the governing body of the county at any time may call for a referendum to extend the term of the tax for up to seven years, and thereafter call for referendums to extend the term of the tax for up to seven years, for an aggregate total not to exceed twenty</w:t>
      </w:r>
      <w:r w:rsidR="009328E7">
        <w:noBreakHyphen/>
      </w:r>
      <w:r w:rsidRPr="0013426B">
        <w:t>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w:t>
      </w:r>
      <w:r w:rsidR="00066061">
        <w:t xml:space="preserve"> </w:t>
      </w:r>
      <w:r w:rsidR="00066061">
        <w:rPr>
          <w:u w:val="single"/>
        </w:rPr>
        <w:t>or services</w:t>
      </w:r>
      <w:r w:rsidRPr="0013426B">
        <w:t xml:space="preserve"> and the question must indicate whether the project</w:t>
      </w:r>
      <w:r w:rsidR="00066061">
        <w:t xml:space="preserve"> </w:t>
      </w:r>
      <w:r w:rsidR="00066061">
        <w:rPr>
          <w:u w:val="single"/>
        </w:rPr>
        <w:t>or service</w:t>
      </w:r>
      <w:r w:rsidRPr="0013426B">
        <w:t xml:space="preserve"> is an existing project or</w:t>
      </w:r>
      <w:r w:rsidR="00066061">
        <w:t xml:space="preserve"> </w:t>
      </w:r>
      <w:r w:rsidR="00066061">
        <w:rPr>
          <w:u w:val="single"/>
        </w:rPr>
        <w:t>service or a</w:t>
      </w:r>
      <w:r w:rsidRPr="0013426B">
        <w:t xml:space="preserve"> new project</w:t>
      </w:r>
      <w:r w:rsidR="00066061">
        <w:t xml:space="preserve"> </w:t>
      </w:r>
      <w:r w:rsidR="00066061">
        <w:rPr>
          <w:u w:val="single"/>
        </w:rPr>
        <w:t>or service</w:t>
      </w:r>
      <w:r w:rsidRPr="0013426B">
        <w:t xml:space="preserve">. A new project or </w:t>
      </w:r>
      <w:r w:rsidR="00066061">
        <w:rPr>
          <w:u w:val="single"/>
        </w:rPr>
        <w:t>service, or</w:t>
      </w:r>
      <w:r w:rsidR="008B55A3">
        <w:rPr>
          <w:u w:val="single"/>
        </w:rPr>
        <w:t xml:space="preserve"> new</w:t>
      </w:r>
      <w:r w:rsidR="00066061">
        <w:t xml:space="preserve"> </w:t>
      </w:r>
      <w:r w:rsidRPr="0013426B">
        <w:t>projects</w:t>
      </w:r>
      <w:r w:rsidR="00066061">
        <w:t xml:space="preserve"> </w:t>
      </w:r>
      <w:r w:rsidR="00066061">
        <w:rPr>
          <w:u w:val="single"/>
        </w:rPr>
        <w:t>or services,</w:t>
      </w:r>
      <w:r w:rsidRPr="0013426B">
        <w:t xml:space="preserve"> only may be listed on the ballot to the extent that the county has, or will, complete existing projects</w:t>
      </w:r>
      <w:r w:rsidR="00066061">
        <w:t xml:space="preserve"> </w:t>
      </w:r>
      <w:r w:rsidR="00066061">
        <w:rPr>
          <w:u w:val="single"/>
        </w:rPr>
        <w:t>or services</w:t>
      </w:r>
      <w:r w:rsidRPr="0013426B">
        <w:t>. The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t>‘</w:t>
      </w:r>
      <w:r w:rsidRPr="0013426B">
        <w:t>I approve the extension of a special sales and use tax in the amount of (fractional amount of one percent) (one percent) to be imposed in (county) not to exceed ___ years to fund the completion of the following existing project or</w:t>
      </w:r>
      <w:r w:rsidR="004B2526">
        <w:t xml:space="preserve"> </w:t>
      </w:r>
      <w:r w:rsidR="004B2526">
        <w:rPr>
          <w:u w:val="single"/>
        </w:rPr>
        <w:t>service, or</w:t>
      </w:r>
      <w:r w:rsidRPr="0013426B">
        <w:t xml:space="preserve"> projects</w:t>
      </w:r>
      <w:r w:rsidR="004B2526">
        <w:t xml:space="preserve"> </w:t>
      </w:r>
      <w:r w:rsidR="004B2526">
        <w:rPr>
          <w:u w:val="single"/>
        </w:rPr>
        <w:t>or services</w:t>
      </w:r>
      <w:r w:rsidRPr="0013426B">
        <w:t xml:space="preserve"> and/or to fund the following new project or projects: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 xml:space="preserve">Project </w:t>
      </w:r>
      <w:r w:rsidR="004B2526">
        <w:rPr>
          <w:u w:val="single"/>
        </w:rPr>
        <w:t>or Service</w:t>
      </w:r>
      <w:r w:rsidR="004B2526">
        <w:t xml:space="preserve"> </w:t>
      </w:r>
      <w:r w:rsidRPr="0013426B">
        <w:t>(1) for _________ $ ____________ (new or existing)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 xml:space="preserve">Project </w:t>
      </w:r>
      <w:r w:rsidR="004B2526">
        <w:rPr>
          <w:u w:val="single"/>
        </w:rPr>
        <w:t>or Service</w:t>
      </w:r>
      <w:r w:rsidR="004B2526">
        <w:t xml:space="preserve"> </w:t>
      </w:r>
      <w:r w:rsidRPr="0013426B">
        <w:t>(2), etc.</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 xml:space="preserve">All qualified electors desiring to vote in favor of imposing the tax for a particular purpose shall vote </w:t>
      </w:r>
      <w:r w:rsidR="00933A6D">
        <w:t>‘</w:t>
      </w:r>
      <w:r w:rsidRPr="0013426B">
        <w:t>yes</w:t>
      </w:r>
      <w:r w:rsidR="00933A6D">
        <w:t>’</w:t>
      </w:r>
      <w:r w:rsidRPr="0013426B">
        <w:t xml:space="preserve"> and all qualified electors opposed to levying the tax for a particular purpose shall vote </w:t>
      </w:r>
      <w:r w:rsidR="00933A6D">
        <w:t>‘</w:t>
      </w:r>
      <w:r w:rsidRPr="0013426B">
        <w:t>no</w:t>
      </w:r>
      <w:r w:rsidR="00933A6D">
        <w:t>’</w:t>
      </w:r>
      <w:r w:rsidRPr="0013426B">
        <w:t>.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w:t>
      </w:r>
      <w:r w:rsidR="004B2526">
        <w:rPr>
          <w:u w:val="single"/>
        </w:rPr>
        <w:t>, service,</w:t>
      </w:r>
      <w:r w:rsidRPr="0013426B">
        <w:t xml:space="preserve"> </w:t>
      </w:r>
      <w:r w:rsidRPr="004B2526">
        <w:rPr>
          <w:strike/>
        </w:rPr>
        <w:t>or</w:t>
      </w:r>
      <w:r w:rsidRPr="0013426B">
        <w:t xml:space="preserve"> projects</w:t>
      </w:r>
      <w:r w:rsidR="004B2526">
        <w:rPr>
          <w:u w:val="single"/>
        </w:rPr>
        <w:t>, services,</w:t>
      </w:r>
      <w:r w:rsidRPr="0013426B">
        <w:t xml:space="preserve"> or facilities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If the reimposition of the tax pursuant to this article is approved in the referendum, the new or existing tax must be imposed, extended, or renewed immediately following the termination of the earlier imposed tax. If the certification is not made timely to the Department of Revenue, the imposition is postponed for twelve months.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(5)</w:t>
      </w:r>
      <w:r>
        <w:tab/>
      </w:r>
      <w:r w:rsidRPr="0013426B">
        <w:t>The tax terminates on the earlier of:</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(a)</w:t>
      </w:r>
      <w:r>
        <w:tab/>
      </w:r>
      <w:r w:rsidRPr="0013426B">
        <w:t>the final day of the maximum time specified for the imposition; or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t>(b)</w:t>
      </w:r>
      <w:r>
        <w:tab/>
      </w:r>
      <w:r w:rsidRPr="0013426B">
        <w:t xml:space="preserve">the end of the calendar month during which the Department of Revenue determines that the tax has raised revenues sufficient to provide the greater of either the cost of the project or </w:t>
      </w:r>
      <w:r w:rsidR="004B2526">
        <w:rPr>
          <w:u w:val="single"/>
        </w:rPr>
        <w:t>service, or</w:t>
      </w:r>
      <w:r w:rsidR="004B2526">
        <w:t xml:space="preserve"> </w:t>
      </w:r>
      <w:r w:rsidRPr="0013426B">
        <w:t>projects</w:t>
      </w:r>
      <w:r w:rsidR="004B2526">
        <w:t xml:space="preserve"> </w:t>
      </w:r>
      <w:r w:rsidR="004B2526">
        <w:rPr>
          <w:u w:val="single"/>
        </w:rPr>
        <w:t>or services,</w:t>
      </w:r>
      <w:r w:rsidRPr="0013426B">
        <w:t xml:space="preserve"> as approved in the referendum or the cost to amortize all debts related to the approved projects</w:t>
      </w:r>
      <w:r w:rsidR="004B2526">
        <w:t xml:space="preserve"> </w:t>
      </w:r>
      <w:r w:rsidR="004B2526">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(6)</w:t>
      </w:r>
      <w:r>
        <w:tab/>
      </w:r>
      <w:r w:rsidRPr="0013426B">
        <w:t xml:space="preserve">When the optional sales and use tax is imposed, the governing body of the jurisdiction authorizing the referendum for the tax shall include by definition more than one item as defined in (a)(i) and (a)(ii) to describe the single project or </w:t>
      </w:r>
      <w:r w:rsidR="004B2526">
        <w:rPr>
          <w:u w:val="single"/>
        </w:rPr>
        <w:t>service or</w:t>
      </w:r>
      <w:r w:rsidR="004B2526">
        <w:t xml:space="preserve"> </w:t>
      </w:r>
      <w:r w:rsidRPr="0013426B">
        <w:t>multiple projects</w:t>
      </w:r>
      <w:r w:rsidR="004B2526">
        <w:t xml:space="preserve"> </w:t>
      </w:r>
      <w:r w:rsidR="004B2526">
        <w:rPr>
          <w:u w:val="single"/>
        </w:rPr>
        <w:t>or services</w:t>
      </w:r>
      <w:r w:rsidRPr="0013426B">
        <w:t xml:space="preserve"> for which the proceeds of the tax are to be used.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(7)</w:t>
      </w:r>
      <w:r>
        <w:tab/>
      </w:r>
      <w:r w:rsidRPr="0013426B">
        <w:t>Amounts collected in excess of the required proceeds first must be applied, if necessary, to complete each project</w:t>
      </w:r>
      <w:r w:rsidR="004B2526">
        <w:t xml:space="preserve"> </w:t>
      </w:r>
      <w:r w:rsidR="004B2526">
        <w:rPr>
          <w:u w:val="single"/>
        </w:rPr>
        <w:t>or service</w:t>
      </w:r>
      <w:r w:rsidRPr="0013426B">
        <w:t xml:space="preserve"> for which the tax was imposed. Any additional revenue collected above the specified amount must be applied to the reduction of debt principal of the imposing political subdivision on transportation infrastructure debts only.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13426B">
        <w:t>The tax levied pursuant to this section must be administered and collected by the Department of Revenue in the same manner that other sales and use taxes are collected. The department may prescribe the amounts which may be added to the sales price because of the tax.</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(9)</w:t>
      </w:r>
      <w:r>
        <w:tab/>
      </w:r>
      <w:r w:rsidRPr="0013426B">
        <w:t>The tax authorized by this section is in addition to all other local sales and use taxes and applies to the gross proceeds of sales in the applicable jurisdiction which are subject to the tax imposed by Chapter 36 of Title 12 and the enforcement provisions of Chapter 54 of Title 12. The gross proceeds of the sale of items subject to a maximum tax in Chapter 36 of Title 12 are exempt from the tax imposed by this section. The gross proceeds of the sale of food lawfully purchased with United States Department of Agriculture food stamps are exempt from the tax imposed by this section. The tax imposed by this section also applies to tangible personal property subject to the use tax in Article 13, Chapter 36 of Title 12.</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(10)</w:t>
      </w:r>
      <w:r>
        <w:tab/>
      </w:r>
      <w:r w:rsidRPr="0013426B">
        <w:t>Taxpayers required to remit taxes pursuant to Article 13, Chapter 36 of Title 12 must identify the county in which the tangible personal property purchase at retail is stored, used, or consumed in this State.</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(11)</w:t>
      </w:r>
      <w:r>
        <w:tab/>
      </w:r>
      <w:r w:rsidRPr="0013426B">
        <w:t>Utilities are required to report sales in the county in which consumption of the tangible personal property occurs.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(12)</w:t>
      </w:r>
      <w:r>
        <w:tab/>
      </w:r>
      <w:r w:rsidRPr="0013426B">
        <w:t>A taxpayer subject to the tax imposed by Section 12</w:t>
      </w:r>
      <w:r w:rsidR="009328E7">
        <w:noBreakHyphen/>
      </w:r>
      <w:r w:rsidRPr="0013426B">
        <w:t>36</w:t>
      </w:r>
      <w:r w:rsidR="009328E7">
        <w:noBreakHyphen/>
      </w:r>
      <w:r w:rsidRPr="0013426B">
        <w:t>920, who owns or manages rental units in more than one county shall report separately in his sales tax return the total gross proceeds from business done in each county.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r>
      <w:r w:rsidRPr="0013426B">
        <w:t>The gross proceeds of sales of tangible personal property delivered after the imposition date of the tax levied pursuant to this section in a county, either pursuant to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(14)</w:t>
      </w:r>
      <w:r>
        <w:tab/>
      </w:r>
      <w:r w:rsidRPr="0013426B">
        <w:t>Notwithstanding the imposition date of the special local sales and use tax authorized pursuant to this section, with respect to services that are billed regularly on a monthly basis, the special local sales and use tax is imposed beginning on the first day of the billing period beginning on or after the imposition date.</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(15)</w:t>
      </w:r>
      <w:r>
        <w:tab/>
      </w:r>
      <w:r w:rsidRPr="0013426B">
        <w:t>The revenues of the tax collected in each county pursuant to this section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and all interest earned on the revenues while on deposit with him quarterly to the county in which the tax is imposed, and these revenues and interest earnings must be used only for the purpose stated in the imposition ordinance. The State Treasurer may correct misallocations by adjusting later distributions, but these adjustments must be made in the same fiscal year as the misallocations. However, allocations made as a result of city or county code errors must be corrected prospectively.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(16)</w:t>
      </w:r>
      <w:r>
        <w:tab/>
      </w:r>
      <w:r w:rsidRPr="0013426B">
        <w:t>The Department of Revenue shall furnish data to the State Treasurer and to the counties receiving revenues for the purpose of calculating distributions and estimating revenues. The information which must be supplied to counties upon request includes, but is not limited to, gross receipts, net taxable sales, and tax liability by taxpayers. Information about a specific taxpayer is considered confidential and is governed by the provisions of Section 12</w:t>
      </w:r>
      <w:r w:rsidR="009328E7">
        <w:noBreakHyphen/>
      </w:r>
      <w:r w:rsidRPr="0013426B">
        <w:t>54</w:t>
      </w:r>
      <w:r w:rsidR="009328E7">
        <w:noBreakHyphen/>
      </w:r>
      <w:r w:rsidRPr="0013426B">
        <w:t>240. A person violating this section is subject to the penalties provided in Section 12</w:t>
      </w:r>
      <w:r w:rsidR="009328E7">
        <w:noBreakHyphen/>
      </w:r>
      <w:r w:rsidRPr="0013426B">
        <w:t>54</w:t>
      </w:r>
      <w:r w:rsidR="009328E7">
        <w:noBreakHyphen/>
      </w:r>
      <w:r w:rsidRPr="0013426B">
        <w:t>240.</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(17)</w:t>
      </w:r>
      <w:r>
        <w:tab/>
      </w:r>
      <w:r w:rsidRPr="0013426B">
        <w:t>The Department of Revenue may promulgate regulations necessary to implement this section.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(B)(1)(a)</w:t>
      </w:r>
      <w:r>
        <w:tab/>
      </w:r>
      <w:r w:rsidRPr="0013426B">
        <w:t>This item (B) is intended to provide an additional and alternative method, subject to a referendum, for the provision of and financing for highways, roads, streets, and bridges, and other transportation</w:t>
      </w:r>
      <w:r w:rsidR="009328E7">
        <w:noBreakHyphen/>
      </w:r>
      <w:r w:rsidRPr="0013426B">
        <w:t>related projects</w:t>
      </w:r>
      <w:r w:rsidR="00100C77">
        <w:t xml:space="preserve"> </w:t>
      </w:r>
      <w:r w:rsidR="00100C77">
        <w:rPr>
          <w:u w:val="single"/>
        </w:rPr>
        <w:t>or services</w:t>
      </w:r>
      <w:r w:rsidRPr="0013426B">
        <w:t>, either alone or in partnership with other governmental entities to the end that these transportation</w:t>
      </w:r>
      <w:r w:rsidR="009328E7">
        <w:noBreakHyphen/>
      </w:r>
      <w:r w:rsidRPr="0013426B">
        <w:t>related projects</w:t>
      </w:r>
      <w:r w:rsidR="00100C77">
        <w:t xml:space="preserve"> </w:t>
      </w:r>
      <w:r w:rsidR="00100C77">
        <w:rPr>
          <w:u w:val="single"/>
        </w:rPr>
        <w:t>or services</w:t>
      </w:r>
      <w:r w:rsidRPr="0013426B">
        <w:t xml:space="preserve"> may be undertaken in such manner as may best be calculated to expedite relief of hazardous and congested traffic conditions on the highways in the State, including the authorization for turnpike projects</w:t>
      </w:r>
      <w:r w:rsidR="00100C77">
        <w:t xml:space="preserve"> </w:t>
      </w:r>
      <w:r w:rsidR="00100C77">
        <w:rPr>
          <w:u w:val="single"/>
        </w:rPr>
        <w:t>or services</w:t>
      </w:r>
      <w:r w:rsidRPr="0013426B">
        <w:t xml:space="preserve"> undertaken by the Department of Transportation in Article 9 of Chapter 5 of Title 57. The Department of Transportation is prohibited from removing funds previously dedicated to the project</w:t>
      </w:r>
      <w:r w:rsidR="00100C77">
        <w:t xml:space="preserve"> </w:t>
      </w:r>
      <w:r w:rsidR="00100C77">
        <w:rPr>
          <w:u w:val="single"/>
        </w:rPr>
        <w:t>or service</w:t>
      </w:r>
      <w:r w:rsidRPr="0013426B">
        <w:t xml:space="preserve"> or designated county area under its allocation formula based upon the fact that a county has passed a referendum to impose the tax provided in this chapter.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Subject to the requirements of this item (B), the governing body of a county may by ordinance authorize, subject to a referendum, an authority to use tolls to finance projects</w:t>
      </w:r>
      <w:r w:rsidR="00100C77">
        <w:t xml:space="preserve"> </w:t>
      </w:r>
      <w:r w:rsidR="00100C77">
        <w:rPr>
          <w:u w:val="single"/>
        </w:rPr>
        <w:t>or services</w:t>
      </w:r>
      <w:r w:rsidRPr="0013426B">
        <w:t xml:space="preserve"> authorized by this section.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3426B">
        <w:t>The ordinance enacted by the governing body of the county to authorize an authority to use tolls must specify: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w:t>
      </w:r>
      <w:r>
        <w:tab/>
      </w:r>
      <w:r w:rsidRPr="0013426B">
        <w:t>the purpose for which the toll revenues are to be used which may include jointly</w:t>
      </w:r>
      <w:r w:rsidR="009328E7">
        <w:noBreakHyphen/>
      </w:r>
      <w:r w:rsidRPr="0013426B">
        <w:t>operated projects</w:t>
      </w:r>
      <w:r w:rsidR="00100C77">
        <w:t xml:space="preserve"> </w:t>
      </w:r>
      <w:r w:rsidR="00100C77">
        <w:rPr>
          <w:u w:val="single"/>
        </w:rPr>
        <w:t>or services</w:t>
      </w:r>
      <w:r w:rsidRPr="0013426B">
        <w:t xml:space="preserve"> between the authority and the South Carolina Department of Transportation;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w:t>
      </w:r>
      <w:r>
        <w:tab/>
      </w:r>
      <w:r w:rsidRPr="0013426B">
        <w:t>the maximum time, stated in calendar years or calendar quarters, or a combination of them, not to exceed twenty</w:t>
      </w:r>
      <w:r w:rsidR="009328E7">
        <w:noBreakHyphen/>
      </w:r>
      <w:r w:rsidRPr="0013426B">
        <w:t>five years, for which the tolls may be imposed; and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(iii)</w:t>
      </w:r>
      <w:r>
        <w:tab/>
      </w:r>
      <w:r w:rsidRPr="0013426B">
        <w:t>the maximum cost of the project</w:t>
      </w:r>
      <w:r w:rsidR="00B41236">
        <w:rPr>
          <w:u w:val="single"/>
        </w:rPr>
        <w:t>, service,</w:t>
      </w:r>
      <w:r w:rsidRPr="0013426B">
        <w:t xml:space="preserve"> or facilities to be funded in whole or in part from toll revenues and the principal amount of bonds to be supported by the tolls.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Upon receipt of the ordinance, the county election commission shall conduct a referendum on the question of authorizing an authority to use tolls in the jurisdiction. The referendum must be held on the first Tuesday occurring sixty days after the election commission receives the ordinance. If that Tuesday is a legal holiday then the referendum must be held on the next succeeding Tuesday that is not a holiday.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(e)</w:t>
      </w:r>
      <w:r>
        <w:tab/>
      </w:r>
      <w:r w:rsidRPr="0013426B">
        <w:t>A separate question must be included on the referendum ballot for each purpose and the question must read substantially as follows: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r>
      <w:r>
        <w:t>‘</w:t>
      </w:r>
      <w:r w:rsidRPr="0013426B">
        <w:t>I approve the imposition of tolls on the following project</w:t>
      </w:r>
      <w:r w:rsidR="009A36C7">
        <w:t xml:space="preserve"> or </w:t>
      </w:r>
      <w:r w:rsidR="00B41236">
        <w:rPr>
          <w:u w:val="single"/>
        </w:rPr>
        <w:t>service</w:t>
      </w:r>
      <w:r w:rsidR="00B41236" w:rsidRPr="009A36C7">
        <w:rPr>
          <w:u w:val="single"/>
        </w:rPr>
        <w:t>,</w:t>
      </w:r>
      <w:r w:rsidRPr="009A36C7">
        <w:rPr>
          <w:u w:val="single"/>
        </w:rPr>
        <w:t xml:space="preserve"> or</w:t>
      </w:r>
      <w:r w:rsidRPr="0013426B">
        <w:t xml:space="preserve"> projects</w:t>
      </w:r>
      <w:r w:rsidR="00B41236">
        <w:rPr>
          <w:u w:val="single"/>
        </w:rPr>
        <w:t xml:space="preserve"> or services</w:t>
      </w:r>
      <w:r w:rsidR="009A36C7">
        <w:rPr>
          <w:u w:val="single"/>
        </w:rPr>
        <w:t>,</w:t>
      </w:r>
      <w:r w:rsidRPr="0013426B">
        <w:t xml:space="preserve"> in (county) for not more than (time) to fund the following project</w:t>
      </w:r>
      <w:r w:rsidR="009A36C7">
        <w:t xml:space="preserve"> or</w:t>
      </w:r>
      <w:r w:rsidR="00B41236" w:rsidRPr="009A36C7">
        <w:t xml:space="preserve"> </w:t>
      </w:r>
      <w:r w:rsidR="00B41236">
        <w:rPr>
          <w:u w:val="single"/>
        </w:rPr>
        <w:t>service,</w:t>
      </w:r>
      <w:r w:rsidR="009A36C7">
        <w:rPr>
          <w:u w:val="single"/>
        </w:rPr>
        <w:t xml:space="preserve"> or</w:t>
      </w:r>
      <w:r w:rsidRPr="0013426B">
        <w:t xml:space="preserve"> projects</w:t>
      </w:r>
      <w:r w:rsidR="00B41236">
        <w:rPr>
          <w:u w:val="single"/>
        </w:rPr>
        <w:t xml:space="preserve"> 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r>
      <w:r w:rsidRPr="0013426B">
        <w:tab/>
        <w:t>Project</w:t>
      </w:r>
      <w:r w:rsidR="00B41236">
        <w:t xml:space="preserve"> </w:t>
      </w:r>
      <w:r w:rsidR="00B41236">
        <w:rPr>
          <w:u w:val="single"/>
        </w:rPr>
        <w:t>or Service</w:t>
      </w:r>
      <w:r w:rsidRPr="0013426B">
        <w:t xml:space="preserve"> (1) for __________ $ __________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Yes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No ___</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r>
      <w:r w:rsidRPr="0013426B">
        <w:tab/>
        <w:t>Project</w:t>
      </w:r>
      <w:r w:rsidR="00B41236">
        <w:t xml:space="preserve"> </w:t>
      </w:r>
      <w:r w:rsidR="00B41236">
        <w:rPr>
          <w:u w:val="single"/>
        </w:rPr>
        <w:t>or Service</w:t>
      </w:r>
      <w:r w:rsidRPr="0013426B">
        <w:t xml:space="preserve"> (2) etc.</w:t>
      </w:r>
      <w:r>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t>(f)</w:t>
      </w:r>
      <w:r>
        <w:tab/>
      </w:r>
      <w:r w:rsidRPr="0013426B">
        <w:t xml:space="preserve">All qualified electors desiring to vote in favor of imposing tolls for a particular purpose shall vote </w:t>
      </w:r>
      <w:r>
        <w:t>‘</w:t>
      </w:r>
      <w:r w:rsidRPr="0013426B">
        <w:t>yes</w:t>
      </w:r>
      <w:r>
        <w:t>’</w:t>
      </w:r>
      <w:r w:rsidRPr="0013426B">
        <w:t xml:space="preserve"> and all qualified electors opposed to imposing tolls for a particular purpose shall vote </w:t>
      </w:r>
      <w:r>
        <w:t>‘</w:t>
      </w:r>
      <w:r w:rsidRPr="0013426B">
        <w:t>no</w:t>
      </w:r>
      <w:r>
        <w:t>’</w:t>
      </w:r>
      <w:r w:rsidRPr="0013426B">
        <w:t>. If a majority of the votes cast are in favor of imposing tolls for one or more of the specified purposes, then tolls are imposed as provided in this section; otherwise, an authority is not authorized to impose tolls. A subsequent referendum on this question, after the question is disapproved, must not be held more than once in twenty</w:t>
      </w:r>
      <w:r w:rsidR="009328E7">
        <w:noBreakHyphen/>
      </w:r>
      <w:r w:rsidRPr="0013426B">
        <w:t>four months. The election commission shall conduct the referendum under the election laws of this State, mutatis mutandis, and shall certify the result no later than sixty days after the date of the referendum to the appropriate county governing body and authority and to the South Carolina Department of Transportation. Included in the certification must be the maximum cost of the project</w:t>
      </w:r>
      <w:r w:rsidR="00B41236">
        <w:rPr>
          <w:u w:val="single"/>
        </w:rPr>
        <w:t>, service,</w:t>
      </w:r>
      <w:r w:rsidRPr="0013426B">
        <w:t xml:space="preserve"> or facilities to be funded in whole or in part from proceeds of the tolls and the maximum time specified for the imposition of the tolls receiving a favorable vote. Expenses of the referendum must be paid by the jurisdiction conducting the referendum.</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(g)</w:t>
      </w:r>
      <w:r>
        <w:tab/>
      </w:r>
      <w:r w:rsidRPr="0013426B">
        <w:t>Tolls terminate on the earlier of:</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tab/>
      </w:r>
      <w:r>
        <w:tab/>
      </w:r>
      <w:r w:rsidRPr="0013426B">
        <w:t>the final day of the maximum time specified for the imposition; or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r>
      <w:r w:rsidRPr="0013426B">
        <w:tab/>
        <w:t>(ii)</w:t>
      </w:r>
      <w:r>
        <w:tab/>
      </w:r>
      <w:r w:rsidRPr="0013426B">
        <w:t>the end of the calendar month during which the authority determines that the tolls have raised revenues sufficient to provide the greater of either the cost of the project</w:t>
      </w:r>
      <w:r w:rsidR="009A36C7">
        <w:t xml:space="preserve"> or </w:t>
      </w:r>
      <w:r w:rsidR="00B41236">
        <w:rPr>
          <w:u w:val="single"/>
        </w:rPr>
        <w:t>service,</w:t>
      </w:r>
      <w:r w:rsidR="009A36C7">
        <w:rPr>
          <w:u w:val="single"/>
        </w:rPr>
        <w:t xml:space="preserve"> or</w:t>
      </w:r>
      <w:r w:rsidRPr="0013426B">
        <w:t xml:space="preserve"> projects</w:t>
      </w:r>
      <w:r w:rsidR="009A36C7">
        <w:t xml:space="preserve"> </w:t>
      </w:r>
      <w:r w:rsidR="00B41236">
        <w:rPr>
          <w:u w:val="single"/>
        </w:rPr>
        <w:t>or services</w:t>
      </w:r>
      <w:r w:rsidR="009A36C7">
        <w:rPr>
          <w:u w:val="single"/>
        </w:rPr>
        <w:t>,</w:t>
      </w:r>
      <w:r w:rsidRPr="0013426B">
        <w:t xml:space="preserve"> as approved in the referendum or the cost to amortize all debts related to the approved projects</w:t>
      </w:r>
      <w:r w:rsidR="00B41236">
        <w:t xml:space="preserve"> </w:t>
      </w:r>
      <w:r w:rsidR="00B41236">
        <w:rPr>
          <w:u w:val="single"/>
        </w:rPr>
        <w:t>or services</w:t>
      </w:r>
      <w:r w:rsidRPr="0013426B">
        <w: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(h)</w:t>
      </w:r>
      <w:r>
        <w:tab/>
      </w:r>
      <w:r w:rsidRPr="0013426B">
        <w:t>When tolls are imposed for more than one purpose, the governing body of the jurisdiction authorizing the referendum for the tolls shall determine the priority for the expenditure of the net proceeds of the tolls for the purposes stated in the referendum.</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r>
      <w:r w:rsidRPr="0013426B">
        <w:t>Amounts collected in excess of the required proceeds must first be applied, if necessary, to complete each project</w:t>
      </w:r>
      <w:r w:rsidR="00B41236">
        <w:t xml:space="preserve"> </w:t>
      </w:r>
      <w:r w:rsidR="00B41236">
        <w:rPr>
          <w:u w:val="single"/>
        </w:rPr>
        <w:t>or service</w:t>
      </w:r>
      <w:r w:rsidRPr="0013426B">
        <w:t xml:space="preserve"> for which the toll was imposed; otherwise, the excess amounts must be credited to the general fund of the jurisdiction imposing the tax for infrastructure use only.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3426B">
        <w:t xml:space="preserve">If the voters have approved the imposition of tolls by referendum and if the authority enters into a partnership, consortium, or other contractual arrangement with the Department of Transportation relating to turnpike facilities, the authority may designate, establish, plan, improve, construct, maintain, operate, and regulate designated highways, roads, streets, and bridges as </w:t>
      </w:r>
      <w:r>
        <w:t>‘</w:t>
      </w:r>
      <w:r w:rsidRPr="0013426B">
        <w:t>turnpike facilities</w:t>
      </w:r>
      <w:r>
        <w:t>’</w:t>
      </w:r>
      <w:r w:rsidRPr="0013426B">
        <w:t xml:space="preserve"> as a part of the state highway system or any federal aid system whenever the authority determines the traffic conditions, present or future, justify these facilities. Under such partnership arrangement, the authority may utilize funds available for the maintenance of the state highway system for the maintenance of any turnpike facility financed pursuant to this chapter. If the authority determines it is feasible to make all or part of a construction project a turnpike facility, it may engage in the preliminary estimates and studies incident to the determination of the feasibility or practicability of constructing any toll road as it from time to time considers necessary and the cost of the preliminary estimates and studies may be paid from the general highway fund and must be reimbursed from funds provided under this chapter only if the studies and estimates lead to the construction of a toll road.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(3)</w:t>
      </w:r>
      <w:r>
        <w:tab/>
      </w:r>
      <w:r w:rsidRPr="0013426B">
        <w:t>Under the partnership arrangement, the authority may acquire such lands and property, including rights of access as may be needed for turnpike facilities, by gift, devise, purchase, or condemnation by easement or in fee simple as authorized by law on or after the effective date of this chapter for acquiring property or property rights in connection with other state highways.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3426B">
        <w:t>In designating, establishing, planning, abandoning, improving, constructing, maintaining, and regulating turnpike facilities, the authority may exercise such authorizations as are granted generally to the Department of Transportation by the statutory law applicable to the state highway system, except as they may be inconsistent with the provisions included in this chapter.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13426B">
        <w:t>Whenever it becomes necessary that monies be raised for the transportation facilities described in this chapter, the authority may issue toll revenue bonds in a principal amount not to exceed the amount authorized in the referendum to authorize the authority to impose tolls to provide all or a portion of the cost of these facilities and maintenance of the toll road after adopting its resolution setting forth the following:</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13426B">
        <w:t>the toll facility proposed to be constructed;</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3426B">
        <w:t>the amount required for feasibility studies, planning, design, right</w:t>
      </w:r>
      <w:r w:rsidR="009328E7">
        <w:noBreakHyphen/>
      </w:r>
      <w:r w:rsidRPr="0013426B">
        <w:t>of</w:t>
      </w:r>
      <w:r w:rsidR="009328E7">
        <w:noBreakHyphen/>
      </w:r>
      <w:r w:rsidRPr="0013426B">
        <w:t>way acquisition, and construction of the toll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3426B">
        <w:t>a tentative time schedule setting forth the period of time for which the toll shall be imposed and set forth a schedule for elimination of all or part of all tolls;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a debt service table showing the estimated annual principal and interest requirements for the proposed toll revenue bonds;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(e)</w:t>
      </w:r>
      <w:r>
        <w:tab/>
      </w:r>
      <w:r w:rsidRPr="0013426B">
        <w:t>any feasibility study obtained by the authority relating to the proposed toll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(f)</w:t>
      </w:r>
      <w:r>
        <w:tab/>
      </w:r>
      <w:r w:rsidRPr="0013426B">
        <w:t>any covenants to be made in the bond resolution respecting competition between the proposed toll facility and possible future highways whose construction would have an adverse effect upon the toll revenues which would otherwise be derived by the proposed toll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(g)</w:t>
      </w:r>
      <w:r>
        <w:tab/>
      </w:r>
      <w:r w:rsidRPr="0013426B">
        <w:t>any additional revenue collected above the specified amount to satisfy the principal and interest of toll revenue bonds or maintenance must be applied to the reduction of debt principal of the imposing political subdivision.</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t>(6)</w:t>
      </w:r>
      <w:r>
        <w:tab/>
      </w:r>
      <w:r w:rsidRPr="0013426B">
        <w:t>In addition to the powers listed above, the authority may in connection with such toll facilities: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(a)</w:t>
      </w:r>
      <w:r>
        <w:tab/>
      </w:r>
      <w:r w:rsidRPr="0013426B">
        <w:t>fix and revise from time to time and charge and collect tolls for transit over each turnpike facility constructed by it;</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(b)</w:t>
      </w:r>
      <w:r>
        <w:tab/>
      </w:r>
      <w:r w:rsidRPr="0013426B">
        <w:t>combine for the purpose of financing the facilities any two or more turnpike facilities;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(c)</w:t>
      </w:r>
      <w:r>
        <w:tab/>
      </w:r>
      <w:r w:rsidRPr="0013426B">
        <w:t>control access to turnpike facilities;</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(d)</w:t>
      </w:r>
      <w:r>
        <w:tab/>
      </w:r>
      <w:r w:rsidRPr="0013426B">
        <w:t>to the extent permitted by a bond resolution, expend turnpike facility revenues in advertising the facilities and services of the turnpike facility or facilities to the traveling public;</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r>
      <w:r w:rsidRPr="0013426B">
        <w:tab/>
      </w:r>
      <w:r w:rsidRPr="0013426B">
        <w:tab/>
        <w:t>(e)</w:t>
      </w:r>
      <w:r>
        <w:tab/>
      </w:r>
      <w:r w:rsidRPr="0013426B">
        <w:t>receive and accept from any federal agency grants for or in the aid of the construction of any turnpike facility;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(f)</w:t>
      </w:r>
      <w:r>
        <w:tab/>
      </w:r>
      <w:r w:rsidRPr="0013426B">
        <w:t>do all acts and things necessary or convenient to carry out the powers expressly granted in this chapter;</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(g)</w:t>
      </w:r>
      <w:r>
        <w:tab/>
      </w:r>
      <w:r w:rsidRPr="0013426B">
        <w:t>enter into contracts with the Department of Transportation for sharing the cost of building and the revenues derived from the facilities authorized in this chapter and for the operation and maintenance of the facilities for transportation infrastructure debts only.</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3426B">
        <w:tab/>
        <w:t>(C)</w:t>
      </w:r>
      <w:r>
        <w:tab/>
      </w:r>
      <w:r w:rsidRPr="0013426B">
        <w:t>It is intended that this chapter is an additional and alternative method of financing highway and bridge projects to those already provided under the provisions of the State Highway Bond Act (Section 57</w:t>
      </w:r>
      <w:r w:rsidR="009328E7">
        <w:noBreakHyphen/>
      </w:r>
      <w:r w:rsidRPr="0013426B">
        <w:t>11</w:t>
      </w:r>
      <w:r w:rsidR="009328E7">
        <w:noBreakHyphen/>
      </w:r>
      <w:r w:rsidRPr="0013426B">
        <w:t>210), the State Turnpike Bond Act (Section 57</w:t>
      </w:r>
      <w:r w:rsidR="009328E7">
        <w:noBreakHyphen/>
      </w:r>
      <w:r w:rsidRPr="0013426B">
        <w:t>5</w:t>
      </w:r>
      <w:r w:rsidR="009328E7">
        <w:noBreakHyphen/>
      </w:r>
      <w:r w:rsidRPr="0013426B">
        <w:t>1310 et seq.), the Revenue Bond Act for Utilities (Section 6</w:t>
      </w:r>
      <w:r w:rsidR="009328E7">
        <w:noBreakHyphen/>
      </w:r>
      <w:r w:rsidRPr="0013426B">
        <w:t>21</w:t>
      </w:r>
      <w:r w:rsidR="009328E7">
        <w:noBreakHyphen/>
      </w:r>
      <w:r w:rsidRPr="0013426B">
        <w:t>10 et seq.), and Section 4</w:t>
      </w:r>
      <w:r w:rsidR="009328E7">
        <w:noBreakHyphen/>
      </w:r>
      <w:r w:rsidRPr="0013426B">
        <w:t>9</w:t>
      </w:r>
      <w:r w:rsidR="009328E7">
        <w:noBreakHyphen/>
      </w:r>
      <w:r w:rsidRPr="0013426B">
        <w:t>30(5).</w:t>
      </w:r>
    </w:p>
    <w:p w:rsidR="00ED7A6B" w:rsidRDefault="00ED7A6B" w:rsidP="00ED7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tab/>
      </w:r>
      <w:r w:rsidRPr="0013426B">
        <w:t>The Department of Transportation must not diminish or decrease funds available to a municipality, county, or multi</w:t>
      </w:r>
      <w:r w:rsidR="009328E7">
        <w:noBreakHyphen/>
      </w:r>
      <w:r w:rsidRPr="0013426B">
        <w:t>county area because a project has been funded in the municipality, county, or multi</w:t>
      </w:r>
      <w:r w:rsidR="009328E7">
        <w:noBreakHyphen/>
      </w:r>
      <w:r w:rsidRPr="0013426B">
        <w:t>county area pursuant to a referendum provided in this chapter.</w:t>
      </w:r>
      <w:r>
        <w:rPr>
          <w:rFonts w:eastAsia="Times New Roman"/>
        </w:rPr>
        <w:t>”</w:t>
      </w:r>
    </w:p>
    <w:p w:rsidR="00ED7A6B" w:rsidRDefault="00ED7A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DE6" w:rsidRPr="00522CE0" w:rsidRDefault="00F3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7A6B">
        <w:rPr>
          <w:rFonts w:eastAsia="Times New Roman"/>
        </w:rPr>
        <w:t>4</w:t>
      </w:r>
      <w:r>
        <w:rPr>
          <w:rFonts w:eastAsia="Times New Roman"/>
        </w:rPr>
        <w:t>.</w:t>
      </w:r>
      <w:r>
        <w:rPr>
          <w:rFonts w:eastAsia="Times New Roman"/>
        </w:rPr>
        <w:tab/>
        <w:t>This act takes effect upon approval by the Governor.</w:t>
      </w:r>
    </w:p>
    <w:p w:rsidR="006D7256" w:rsidRDefault="009328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586F" w:rsidRDefault="0063586F" w:rsidP="0063586F">
      <w:pPr>
        <w:suppressAutoHyphens/>
        <w:jc w:val="both"/>
        <w:rPr>
          <w:rFonts w:eastAsia="Times New Roman"/>
        </w:rPr>
      </w:pPr>
    </w:p>
    <w:sectPr w:rsidR="0063586F" w:rsidSect="006358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84F" w:rsidRDefault="00FE484F" w:rsidP="00522CE0">
      <w:r>
        <w:separator/>
      </w:r>
    </w:p>
  </w:endnote>
  <w:endnote w:type="continuationSeparator" w:id="0">
    <w:p w:rsidR="00FE484F" w:rsidRDefault="00FE48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0CF233-C345-4DD8-AFE4-FC51450DC98C}"/>
    <w:embedBold r:id="rId2" w:fontKey="{AAEB58D4-A67A-49BD-B1E1-08C6A910F780}"/>
  </w:font>
  <w:font w:name="Calibri">
    <w:panose1 w:val="020F0502020204030204"/>
    <w:charset w:val="00"/>
    <w:family w:val="swiss"/>
    <w:pitch w:val="variable"/>
    <w:sig w:usb0="E00002FF" w:usb1="4000ACFF" w:usb2="00000001" w:usb3="00000000" w:csb0="0000019F" w:csb1="00000000"/>
    <w:embedRegular r:id="rId3" w:fontKey="{80AFC0A3-44DE-4D0F-A6E1-AF56101F2EB6}"/>
    <w:embedBold r:id="rId4" w:fontKey="{EB56E574-D8B3-48DE-8371-B6DB16E70712}"/>
  </w:font>
  <w:font w:name="Segoe UI">
    <w:panose1 w:val="020B0502040204020203"/>
    <w:charset w:val="00"/>
    <w:family w:val="swiss"/>
    <w:pitch w:val="variable"/>
    <w:sig w:usb0="E10022FF" w:usb1="C000E47F" w:usb2="00000029" w:usb3="00000000" w:csb0="000001DF" w:csb1="00000000"/>
    <w:embedRegular r:id="rId5" w:fontKey="{A51C0ACC-5CC5-4356-90CD-DEC777CDE136}"/>
  </w:font>
  <w:font w:name="Cambria">
    <w:panose1 w:val="02040503050406030204"/>
    <w:charset w:val="00"/>
    <w:family w:val="roman"/>
    <w:pitch w:val="variable"/>
    <w:sig w:usb0="E00002FF" w:usb1="400004FF" w:usb2="00000000" w:usb3="00000000" w:csb0="0000019F" w:csb1="00000000"/>
    <w:embedRegular r:id="rId6" w:fontKey="{C5E1674A-0E38-4D3A-A147-4F6F456657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86F" w:rsidRPr="00D477D3" w:rsidRDefault="0063586F" w:rsidP="00D477D3">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sidR="00DB2F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84F" w:rsidRDefault="00FE484F" w:rsidP="00522CE0">
      <w:r>
        <w:separator/>
      </w:r>
    </w:p>
  </w:footnote>
  <w:footnote w:type="continuationSeparator" w:id="0">
    <w:p w:rsidR="00FE484F" w:rsidRDefault="00FE48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TRAN.KMM.KS"/>
    <w:docVar w:name="CoverAttorneyInitials" w:val="KMM"/>
    <w:docVar w:name="CoverAttorneyLastName" w:val="Moffitt"/>
    <w:docVar w:name="CoverBillType" w:val="b"/>
    <w:docVar w:name="CoverSenator" w:val="KS"/>
    <w:docVar w:name="dvBillNumber" w:val="594"/>
    <w:docVar w:name="dvBillNumberPrefix" w:val="S. "/>
    <w:docVar w:name="dvOriginalBody" w:val="Senate"/>
    <w:docVar w:name="fulldraftpath" w:val="L:\S-RES\KS\034TRAN.KMM.KS.DOCX"/>
    <w:docVar w:name="NameofBody" w:val="S"/>
    <w:docVar w:name="vgroup2" w:val="S-RES"/>
  </w:docVars>
  <w:rsids>
    <w:rsidRoot w:val="00F35DE6"/>
    <w:rsid w:val="00042AC1"/>
    <w:rsid w:val="00046516"/>
    <w:rsid w:val="00066061"/>
    <w:rsid w:val="00072458"/>
    <w:rsid w:val="0007601D"/>
    <w:rsid w:val="000B0720"/>
    <w:rsid w:val="000B5EAF"/>
    <w:rsid w:val="00100C77"/>
    <w:rsid w:val="001315B2"/>
    <w:rsid w:val="00170561"/>
    <w:rsid w:val="00186AC9"/>
    <w:rsid w:val="00197DF1"/>
    <w:rsid w:val="001B3DD9"/>
    <w:rsid w:val="001B7E5D"/>
    <w:rsid w:val="001D3BAC"/>
    <w:rsid w:val="00216025"/>
    <w:rsid w:val="00226D5B"/>
    <w:rsid w:val="00245C4E"/>
    <w:rsid w:val="002C1321"/>
    <w:rsid w:val="002C2031"/>
    <w:rsid w:val="002C5896"/>
    <w:rsid w:val="002D3BED"/>
    <w:rsid w:val="00307C2B"/>
    <w:rsid w:val="00315D04"/>
    <w:rsid w:val="00383247"/>
    <w:rsid w:val="003D6E2B"/>
    <w:rsid w:val="003E7597"/>
    <w:rsid w:val="00405E2B"/>
    <w:rsid w:val="00413EBF"/>
    <w:rsid w:val="0044020F"/>
    <w:rsid w:val="00450668"/>
    <w:rsid w:val="00454138"/>
    <w:rsid w:val="004813A2"/>
    <w:rsid w:val="004952FA"/>
    <w:rsid w:val="004A48B0"/>
    <w:rsid w:val="004B2526"/>
    <w:rsid w:val="004B6A22"/>
    <w:rsid w:val="004D7F37"/>
    <w:rsid w:val="00522CE0"/>
    <w:rsid w:val="005266BD"/>
    <w:rsid w:val="00541951"/>
    <w:rsid w:val="00565148"/>
    <w:rsid w:val="00570403"/>
    <w:rsid w:val="00593361"/>
    <w:rsid w:val="005A413B"/>
    <w:rsid w:val="005A5017"/>
    <w:rsid w:val="005A648C"/>
    <w:rsid w:val="005F07AC"/>
    <w:rsid w:val="005F1745"/>
    <w:rsid w:val="0063586F"/>
    <w:rsid w:val="006A1802"/>
    <w:rsid w:val="006C0CBB"/>
    <w:rsid w:val="006C74EA"/>
    <w:rsid w:val="006D7256"/>
    <w:rsid w:val="006F4048"/>
    <w:rsid w:val="00720D40"/>
    <w:rsid w:val="007318D4"/>
    <w:rsid w:val="00765784"/>
    <w:rsid w:val="007A4390"/>
    <w:rsid w:val="007E5CB7"/>
    <w:rsid w:val="008314D2"/>
    <w:rsid w:val="00870F6F"/>
    <w:rsid w:val="008A5FEC"/>
    <w:rsid w:val="008B2F42"/>
    <w:rsid w:val="008B55A3"/>
    <w:rsid w:val="008C3697"/>
    <w:rsid w:val="008E185F"/>
    <w:rsid w:val="008F023B"/>
    <w:rsid w:val="00904E16"/>
    <w:rsid w:val="009162B3"/>
    <w:rsid w:val="00927C62"/>
    <w:rsid w:val="009328E7"/>
    <w:rsid w:val="00933A6D"/>
    <w:rsid w:val="00983951"/>
    <w:rsid w:val="00984124"/>
    <w:rsid w:val="00984640"/>
    <w:rsid w:val="00995C37"/>
    <w:rsid w:val="009A36C7"/>
    <w:rsid w:val="009C118A"/>
    <w:rsid w:val="00A02011"/>
    <w:rsid w:val="00A4011E"/>
    <w:rsid w:val="00A86015"/>
    <w:rsid w:val="00A9594E"/>
    <w:rsid w:val="00AA204C"/>
    <w:rsid w:val="00AE59C8"/>
    <w:rsid w:val="00B10098"/>
    <w:rsid w:val="00B4123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77D3"/>
    <w:rsid w:val="00D53E29"/>
    <w:rsid w:val="00D86943"/>
    <w:rsid w:val="00DA3C6B"/>
    <w:rsid w:val="00DA47B9"/>
    <w:rsid w:val="00DB2FD2"/>
    <w:rsid w:val="00DE5635"/>
    <w:rsid w:val="00E058D3"/>
    <w:rsid w:val="00E12CA0"/>
    <w:rsid w:val="00E2236D"/>
    <w:rsid w:val="00E76AD9"/>
    <w:rsid w:val="00E86EE2"/>
    <w:rsid w:val="00E91E2F"/>
    <w:rsid w:val="00EA3546"/>
    <w:rsid w:val="00EB47AE"/>
    <w:rsid w:val="00EC34E1"/>
    <w:rsid w:val="00ED7A6B"/>
    <w:rsid w:val="00F0234A"/>
    <w:rsid w:val="00F05CF2"/>
    <w:rsid w:val="00F10D2A"/>
    <w:rsid w:val="00F35DE6"/>
    <w:rsid w:val="00F51241"/>
    <w:rsid w:val="00F52959"/>
    <w:rsid w:val="00F55884"/>
    <w:rsid w:val="00FB47EA"/>
    <w:rsid w:val="00FB7F01"/>
    <w:rsid w:val="00FC0D36"/>
    <w:rsid w:val="00FC3A2B"/>
    <w:rsid w:val="00FE484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1143D05-3C84-470F-BE2D-7CBEB3FB1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36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6C7"/>
    <w:rPr>
      <w:rFonts w:ascii="Segoe UI" w:hAnsi="Segoe UI" w:cs="Segoe UI"/>
      <w:sz w:val="18"/>
      <w:szCs w:val="18"/>
    </w:rPr>
  </w:style>
  <w:style w:type="character" w:styleId="Hyperlink">
    <w:name w:val="Hyperlink"/>
    <w:basedOn w:val="DefaultParagraphFont"/>
    <w:uiPriority w:val="99"/>
    <w:unhideWhenUsed/>
    <w:rsid w:val="006358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4&amp;session=123&amp;summary=B" TargetMode="External"/><Relationship Id="rId3" Type="http://schemas.openxmlformats.org/officeDocument/2006/relationships/webSettings" Target="webSettings.xml"/><Relationship Id="rId7" Type="http://schemas.openxmlformats.org/officeDocument/2006/relationships/hyperlink" Target="file:///h:\sj\201903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94_201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DD54914F.dotm</Template>
  <TotalTime>0</TotalTime>
  <Pages>3</Pages>
  <Words>4528</Words>
  <Characters>23183</Characters>
  <Application>Microsoft Office Word</Application>
  <DocSecurity>0</DocSecurity>
  <Lines>514</Lines>
  <Paragraphs>116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594: Transportation Authority - South Carolina Legislature Online</dc:title>
  <dc:subject/>
  <dc:creator>Rebecca Landau</dc:creator>
  <cp:keywords/>
  <dc:description/>
  <cp:lastModifiedBy>S Volk</cp:lastModifiedBy>
  <cp:revision>2</cp:revision>
  <cp:lastPrinted>2019-02-28T17:10:00Z</cp:lastPrinted>
  <dcterms:created xsi:type="dcterms:W3CDTF">2019-03-11T16:44:00Z</dcterms:created>
  <dcterms:modified xsi:type="dcterms:W3CDTF">2019-03-11T16:44:00Z</dcterms:modified>
</cp:coreProperties>
</file>