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4ED" w:rsidRDefault="00BD44ED" w:rsidP="00BD44ED">
      <w:pPr>
        <w:widowControl w:val="0"/>
        <w:jc w:val="center"/>
      </w:pPr>
      <w:r w:rsidRPr="00BD44ED">
        <w:rPr>
          <w:b/>
        </w:rPr>
        <w:t>South Carolina General Assembly</w:t>
      </w:r>
    </w:p>
    <w:p w:rsidR="00BD44ED" w:rsidRDefault="00BD44ED" w:rsidP="00BD44ED">
      <w:pPr>
        <w:widowControl w:val="0"/>
        <w:jc w:val="center"/>
      </w:pPr>
      <w:r>
        <w:t>123rd Session, 2019-2020</w:t>
      </w:r>
    </w:p>
    <w:p w:rsidR="00BD44ED" w:rsidRDefault="00BD44ED" w:rsidP="00BD44ED">
      <w:pPr>
        <w:widowControl w:val="0"/>
        <w:jc w:val="left"/>
      </w:pPr>
    </w:p>
    <w:p w:rsidR="00BD44ED" w:rsidRDefault="00BD44ED" w:rsidP="00BD44ED">
      <w:pPr>
        <w:widowControl w:val="0"/>
        <w:jc w:val="left"/>
        <w:rPr>
          <w:b/>
        </w:rPr>
      </w:pPr>
      <w:r w:rsidRPr="00BD44ED">
        <w:rPr>
          <w:b/>
        </w:rPr>
        <w:t>S.</w:t>
      </w:r>
      <w:r>
        <w:rPr>
          <w:b/>
        </w:rPr>
        <w:t xml:space="preserve"> </w:t>
      </w:r>
      <w:r w:rsidRPr="00BD44ED">
        <w:rPr>
          <w:b/>
        </w:rPr>
        <w:t>825</w:t>
      </w:r>
    </w:p>
    <w:p w:rsidR="00BD44ED" w:rsidRDefault="00BD44ED" w:rsidP="00BD44ED">
      <w:pPr>
        <w:widowControl w:val="0"/>
        <w:jc w:val="left"/>
        <w:rPr>
          <w:b/>
        </w:rPr>
      </w:pPr>
    </w:p>
    <w:p w:rsidR="00BD44ED" w:rsidRDefault="00BD44ED" w:rsidP="00BD44ED">
      <w:pPr>
        <w:widowControl w:val="0"/>
        <w:jc w:val="left"/>
      </w:pPr>
      <w:r w:rsidRPr="00BD44ED">
        <w:rPr>
          <w:b/>
        </w:rPr>
        <w:t>STATUS INFORMATION</w:t>
      </w:r>
    </w:p>
    <w:p w:rsidR="00BD44ED" w:rsidRDefault="00BD44ED" w:rsidP="00BD44ED">
      <w:pPr>
        <w:widowControl w:val="0"/>
        <w:jc w:val="left"/>
      </w:pPr>
    </w:p>
    <w:p w:rsidR="00BD44ED" w:rsidRDefault="00BD44ED" w:rsidP="00BD44ED">
      <w:pPr>
        <w:widowControl w:val="0"/>
        <w:jc w:val="left"/>
      </w:pPr>
      <w:r>
        <w:t>Senate Resolution</w:t>
      </w:r>
    </w:p>
    <w:p w:rsidR="00BD44ED" w:rsidRDefault="00BD44ED" w:rsidP="00BD44ED">
      <w:pPr>
        <w:widowControl w:val="0"/>
        <w:jc w:val="left"/>
      </w:pPr>
      <w:r>
        <w:t>Sponsors: Senator McLeod</w:t>
      </w:r>
    </w:p>
    <w:p w:rsidR="00BD44ED" w:rsidRDefault="00BD44ED" w:rsidP="00BD44ED">
      <w:pPr>
        <w:widowControl w:val="0"/>
        <w:jc w:val="left"/>
      </w:pPr>
      <w:r>
        <w:t>Document Path: l:\council\bills\rt\17626zw19.docx</w:t>
      </w:r>
    </w:p>
    <w:p w:rsidR="00BD44ED" w:rsidRDefault="00BD44ED" w:rsidP="00BD44ED">
      <w:pPr>
        <w:widowControl w:val="0"/>
        <w:jc w:val="left"/>
      </w:pPr>
    </w:p>
    <w:p w:rsidR="00BD44ED" w:rsidRDefault="00BD44ED" w:rsidP="00BD44ED">
      <w:pPr>
        <w:widowControl w:val="0"/>
        <w:jc w:val="left"/>
      </w:pPr>
      <w:r>
        <w:t>Introduced in the Senate on May 7, 2019</w:t>
      </w:r>
    </w:p>
    <w:p w:rsidR="00BD44ED" w:rsidRDefault="00BD44ED" w:rsidP="00BD44ED">
      <w:pPr>
        <w:widowControl w:val="0"/>
        <w:jc w:val="left"/>
      </w:pPr>
      <w:r>
        <w:t>Adopted by the Senate on May 7, 2019</w:t>
      </w:r>
    </w:p>
    <w:p w:rsidR="00BD44ED" w:rsidRDefault="00BD44ED" w:rsidP="00BD44ED">
      <w:pPr>
        <w:widowControl w:val="0"/>
        <w:jc w:val="left"/>
      </w:pPr>
    </w:p>
    <w:p w:rsidR="00BD44ED" w:rsidRDefault="00BD44ED" w:rsidP="00BD44ED">
      <w:pPr>
        <w:widowControl w:val="0"/>
        <w:jc w:val="left"/>
      </w:pPr>
      <w:r>
        <w:t xml:space="preserve">Summary: </w:t>
      </w:r>
      <w:r w:rsidR="006C0BD9">
        <w:t>Cardinal Newman Girls Basketball Team</w:t>
      </w:r>
    </w:p>
    <w:p w:rsidR="00BD44ED" w:rsidRDefault="00BD44ED" w:rsidP="00BD44ED">
      <w:pPr>
        <w:widowControl w:val="0"/>
        <w:jc w:val="left"/>
      </w:pPr>
    </w:p>
    <w:p w:rsidR="00BD44ED" w:rsidRDefault="00BD44ED" w:rsidP="00BD44ED">
      <w:pPr>
        <w:widowControl w:val="0"/>
        <w:jc w:val="left"/>
      </w:pPr>
    </w:p>
    <w:p w:rsidR="00BD44ED" w:rsidRDefault="00BD44ED" w:rsidP="00BD44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44ED">
        <w:rPr>
          <w:b/>
        </w:rPr>
        <w:t>HISTORY OF LEGISLATIVE ACTIONS</w:t>
      </w:r>
    </w:p>
    <w:p w:rsidR="00BD44ED" w:rsidRDefault="00BD44ED" w:rsidP="00BD44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D44ED" w:rsidRPr="00BD44ED" w:rsidRDefault="00BD44ED" w:rsidP="00BD44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44ED">
        <w:rPr>
          <w:u w:val="single"/>
        </w:rPr>
        <w:tab/>
        <w:t>Date</w:t>
      </w:r>
      <w:r w:rsidRPr="00BD44ED">
        <w:rPr>
          <w:u w:val="single"/>
        </w:rPr>
        <w:tab/>
        <w:t>Body</w:t>
      </w:r>
      <w:r w:rsidRPr="00BD44ED">
        <w:rPr>
          <w:u w:val="single"/>
        </w:rPr>
        <w:tab/>
        <w:t>Action Description with journal page number</w:t>
      </w:r>
      <w:r w:rsidRPr="00BD44ED">
        <w:rPr>
          <w:u w:val="single"/>
        </w:rPr>
        <w:tab/>
      </w:r>
    </w:p>
    <w:p w:rsidR="00683CDB" w:rsidRDefault="00683CDB" w:rsidP="00683C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5/7/2019</w:t>
      </w:r>
      <w:r>
        <w:tab/>
        <w:t>Senate</w:t>
      </w:r>
      <w:r>
        <w:tab/>
      </w:r>
      <w:r w:rsidRPr="00955651">
        <w:t>Introduced and adopted (</w:t>
      </w:r>
      <w:hyperlink r:id="rId7" w:history="1">
        <w:r w:rsidRPr="00955651">
          <w:rPr>
            <w:rStyle w:val="Hyperlink"/>
          </w:rPr>
          <w:t>Senate Journal</w:t>
        </w:r>
        <w:r w:rsidRPr="00955651">
          <w:rPr>
            <w:rStyle w:val="Hyperlink"/>
          </w:rPr>
          <w:noBreakHyphen/>
          <w:t>page 9</w:t>
        </w:r>
      </w:hyperlink>
      <w:r w:rsidRPr="00955651">
        <w:t>)</w:t>
      </w:r>
    </w:p>
    <w:p w:rsidR="00683CDB" w:rsidRDefault="00683CDB" w:rsidP="00683C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D44ED" w:rsidRDefault="00BD44ED" w:rsidP="00BD44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D44ED">
          <w:rPr>
            <w:rStyle w:val="Hyperlink"/>
          </w:rPr>
          <w:t>legislative information</w:t>
        </w:r>
      </w:hyperlink>
      <w:r>
        <w:t xml:space="preserve"> at the website</w:t>
      </w:r>
    </w:p>
    <w:p w:rsidR="00BD44ED" w:rsidRDefault="00BD44ED" w:rsidP="00BD44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44ED" w:rsidRPr="00BD44ED" w:rsidRDefault="00BD44ED" w:rsidP="00BD44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44ED" w:rsidRDefault="00BD44ED" w:rsidP="00BD44ED">
      <w:r w:rsidRPr="00BD44ED">
        <w:rPr>
          <w:b/>
        </w:rPr>
        <w:t>VERSIONS OF THIS BILL</w:t>
      </w:r>
    </w:p>
    <w:p w:rsidR="00BD44ED" w:rsidRDefault="00BD44ED" w:rsidP="00BD44ED"/>
    <w:p w:rsidR="00BD44ED" w:rsidRDefault="00D92949" w:rsidP="00BD44ED">
      <w:hyperlink r:id="rId9" w:history="1">
        <w:r w:rsidR="00BD44ED">
          <w:rPr>
            <w:rStyle w:val="Hyperlink"/>
          </w:rPr>
          <w:t>5/7/2019</w:t>
        </w:r>
      </w:hyperlink>
    </w:p>
    <w:p w:rsidR="00BD44ED" w:rsidRDefault="00BD44ED" w:rsidP="00BD44ED"/>
    <w:p w:rsidR="00BD44ED" w:rsidRDefault="00BD44ED" w:rsidP="00BD44ED">
      <w:pPr>
        <w:sectPr w:rsidR="00BD44ED" w:rsidSect="00BD44E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723D5" w:rsidRDefault="00C723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2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B622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THE CARDINAL NEWM</w:t>
      </w:r>
      <w:r w:rsidR="009B2ACF">
        <w:t>AN GIRLS BASKETBALL TEAM, COACH</w:t>
      </w:r>
      <w:r w:rsidR="00D95F85">
        <w:t>, AND SCHOOL OFFICIALS FOR CLI</w:t>
      </w:r>
      <w:r>
        <w:t>NCHING THE SOUTH CAROLINA INDEPENDENT SCHOOL ASSOCIATION 3A STATE CHAMPIONSHIP TITLE.</w:t>
      </w: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Saturday, February 23, 2019, the Cardinal Newman girls basketball team secured their first</w:t>
      </w:r>
      <w:r>
        <w:noBreakHyphen/>
        <w:t>ever state title in the South Carolina Independent School Association (SCISA) 3A championship game; and</w:t>
      </w: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facing Northwood Academy, the Cardinals started the game strong, putting up an early lead of 10</w:t>
      </w:r>
      <w:r>
        <w:noBreakHyphen/>
        <w:t>1 in the opening minutes of the quarter; and</w:t>
      </w: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Cardinal Newman, which bested Porter</w:t>
      </w:r>
      <w:r>
        <w:noBreakHyphen/>
        <w:t xml:space="preserve">Gaud </w:t>
      </w:r>
      <w:r w:rsidR="007250F8">
        <w:t>S</w:t>
      </w:r>
      <w:r>
        <w:t>chool 51</w:t>
      </w:r>
      <w:r>
        <w:noBreakHyphen/>
        <w:t>38 the night before, kept the Chargers at bay, maintaining a persistent lead and closing out the quarter at 15</w:t>
      </w:r>
      <w:r>
        <w:noBreakHyphen/>
        <w:t>10; and</w:t>
      </w: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Cardinals never lost their lead, winning the game with a final score of 53</w:t>
      </w:r>
      <w:r>
        <w:noBreakHyphen/>
        <w:t>44 at the Sumter Civic Center; and</w:t>
      </w: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head coach Molly Rainwater provided her girls with the skill and expertise to pair with their talent which culminated in their successful bid for the state title; and</w:t>
      </w: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Cardinal Newman girls basketball team finished the season 25</w:t>
      </w:r>
      <w:r>
        <w:noBreakHyphen/>
        <w:t>4, an impressive accomplishment even without the state trophy; and</w:t>
      </w: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grateful for the recognition and prestige these girls have brought their school </w:t>
      </w:r>
      <w:r>
        <w:lastRenderedPageBreak/>
        <w:t>and community and hope to hear of much continued success.  Now, therefore,</w:t>
      </w: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622B" w:rsidRDefault="00FB12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Senate, by this resolution, congratulate the Cardinal Newm</w:t>
      </w:r>
      <w:r w:rsidR="009B2ACF">
        <w:t>an girls basketball team, coach</w:t>
      </w:r>
      <w:r w:rsidR="00D95F85">
        <w:t>, and school officials for cli</w:t>
      </w:r>
      <w:r>
        <w:t>nching the South Carolina Independent School Association 3A State Championship title.</w:t>
      </w:r>
    </w:p>
    <w:p w:rsidR="009B622B" w:rsidRDefault="009B62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head coach Molly Rainwater and</w:t>
      </w:r>
      <w:r w:rsidR="002F7486">
        <w:t xml:space="preserve"> Principal Jacqualine Kasprowski</w:t>
      </w:r>
      <w:r>
        <w:t xml:space="preserve">. </w:t>
      </w:r>
    </w:p>
    <w:p w:rsidR="0052432C" w:rsidRDefault="00FB12B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44ED" w:rsidRDefault="00BD44ED" w:rsidP="00BD44ED">
      <w:pPr>
        <w:suppressAutoHyphens/>
      </w:pPr>
    </w:p>
    <w:sectPr w:rsidR="00BD44ED" w:rsidSect="00BD44E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622B" w:rsidRDefault="009B622B" w:rsidP="009F0C77">
      <w:r>
        <w:separator/>
      </w:r>
    </w:p>
  </w:endnote>
  <w:endnote w:type="continuationSeparator" w:id="0">
    <w:p w:rsidR="009B622B" w:rsidRDefault="009B62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69A4027-251C-4791-B986-F5C0A22D8CC3}"/>
    <w:embedBold r:id="rId2" w:fontKey="{0E7F54D9-6BC7-442F-A2D4-BDB2245C555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81EEDC2-C383-49A1-BA2C-6425041CBD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9BEC8C2-1A81-4236-BDCF-1726A976A7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44ED" w:rsidRPr="00C723D5" w:rsidRDefault="00BD44ED" w:rsidP="00C723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C0BD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622B" w:rsidRDefault="009B622B" w:rsidP="009F0C77">
      <w:r>
        <w:separator/>
      </w:r>
    </w:p>
  </w:footnote>
  <w:footnote w:type="continuationSeparator" w:id="0">
    <w:p w:rsidR="009B622B" w:rsidRDefault="009B62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626ZW19"/>
    <w:docVar w:name="CoverBillType" w:val="r"/>
    <w:docVar w:name="DocPath" w:val="L:\Council\bills\RT\17626ZW19.DOCX"/>
    <w:docVar w:name="dvBillNumber" w:val="825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9B622B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7486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2432C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83CDB"/>
    <w:rsid w:val="0069470D"/>
    <w:rsid w:val="006A476C"/>
    <w:rsid w:val="006C0BD9"/>
    <w:rsid w:val="006C6A93"/>
    <w:rsid w:val="006E02F9"/>
    <w:rsid w:val="006F3F76"/>
    <w:rsid w:val="007250F8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5B6"/>
    <w:rsid w:val="007F5799"/>
    <w:rsid w:val="007F6947"/>
    <w:rsid w:val="00834A12"/>
    <w:rsid w:val="00872729"/>
    <w:rsid w:val="008F4429"/>
    <w:rsid w:val="00932670"/>
    <w:rsid w:val="009352BB"/>
    <w:rsid w:val="00990668"/>
    <w:rsid w:val="009B2ACF"/>
    <w:rsid w:val="009B397B"/>
    <w:rsid w:val="009B622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D3CBD"/>
    <w:rsid w:val="00BD44ED"/>
    <w:rsid w:val="00C038D8"/>
    <w:rsid w:val="00C045DD"/>
    <w:rsid w:val="00C3136F"/>
    <w:rsid w:val="00C3483A"/>
    <w:rsid w:val="00C723D5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5F85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12BB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10B36A-BF71-4FF8-89F3-F206E9540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D44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2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5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825_201905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02CD3E-3E98-4057-9F42-0D47F6030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3C6BC005.dotm</Template>
  <TotalTime>0</TotalTime>
  <Pages>3</Pages>
  <Words>350</Words>
  <Characters>1989</Characters>
  <Application>Microsoft Office Word</Application>
  <DocSecurity>0</DocSecurity>
  <Lines>84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825: Cardinal Newman Girls Basketball Team - South Carolina Legislature Online</dc:title>
  <dc:subject/>
  <dc:creator>Rebecca Turner</dc:creator>
  <cp:keywords/>
  <dc:description/>
  <cp:lastModifiedBy>S Volk</cp:lastModifiedBy>
  <cp:revision>2</cp:revision>
  <dcterms:created xsi:type="dcterms:W3CDTF">2019-05-08T15:45:00Z</dcterms:created>
  <dcterms:modified xsi:type="dcterms:W3CDTF">2019-05-08T15:45:00Z</dcterms:modified>
</cp:coreProperties>
</file>