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9B8" w:rsidRDefault="00CA79B8" w:rsidP="00CA79B8">
      <w:pPr>
        <w:widowControl w:val="0"/>
        <w:jc w:val="center"/>
      </w:pPr>
      <w:bookmarkStart w:id="0" w:name="_GoBack"/>
      <w:bookmarkEnd w:id="0"/>
      <w:r w:rsidRPr="00CA79B8">
        <w:rPr>
          <w:b/>
        </w:rPr>
        <w:t>South Carolina General Assembly</w:t>
      </w:r>
    </w:p>
    <w:p w:rsidR="00CA79B8" w:rsidRDefault="00CA79B8" w:rsidP="00CA79B8">
      <w:pPr>
        <w:widowControl w:val="0"/>
        <w:jc w:val="center"/>
      </w:pPr>
      <w:r>
        <w:t>118th Session, 2009-2010</w:t>
      </w:r>
    </w:p>
    <w:p w:rsidR="00CA79B8" w:rsidRDefault="00CA79B8" w:rsidP="00CA79B8">
      <w:pPr>
        <w:widowControl w:val="0"/>
        <w:jc w:val="left"/>
      </w:pPr>
    </w:p>
    <w:p w:rsidR="00CA79B8" w:rsidRDefault="00CA79B8" w:rsidP="00CA79B8">
      <w:pPr>
        <w:widowControl w:val="0"/>
        <w:jc w:val="left"/>
        <w:rPr>
          <w:b/>
        </w:rPr>
      </w:pPr>
      <w:r w:rsidRPr="00CA79B8">
        <w:rPr>
          <w:b/>
        </w:rPr>
        <w:t>S.</w:t>
      </w:r>
      <w:r>
        <w:rPr>
          <w:b/>
        </w:rPr>
        <w:t xml:space="preserve"> </w:t>
      </w:r>
      <w:r w:rsidRPr="00CA79B8">
        <w:rPr>
          <w:b/>
        </w:rPr>
        <w:t>1049</w:t>
      </w:r>
    </w:p>
    <w:p w:rsidR="00CA79B8" w:rsidRDefault="00CA79B8" w:rsidP="00CA79B8">
      <w:pPr>
        <w:widowControl w:val="0"/>
        <w:jc w:val="left"/>
        <w:rPr>
          <w:b/>
        </w:rPr>
      </w:pPr>
    </w:p>
    <w:p w:rsidR="00CA79B8" w:rsidRDefault="00CA79B8" w:rsidP="00CA79B8">
      <w:pPr>
        <w:widowControl w:val="0"/>
        <w:jc w:val="left"/>
      </w:pPr>
      <w:r w:rsidRPr="00CA79B8">
        <w:rPr>
          <w:b/>
        </w:rPr>
        <w:t>STATUS INFORMATION</w:t>
      </w:r>
    </w:p>
    <w:p w:rsidR="00CA79B8" w:rsidRDefault="00CA79B8" w:rsidP="00CA79B8">
      <w:pPr>
        <w:widowControl w:val="0"/>
        <w:jc w:val="left"/>
      </w:pPr>
    </w:p>
    <w:p w:rsidR="00CA79B8" w:rsidRDefault="00CA79B8" w:rsidP="00CA79B8">
      <w:pPr>
        <w:widowControl w:val="0"/>
        <w:jc w:val="left"/>
      </w:pPr>
      <w:r>
        <w:t>Senate Resolution</w:t>
      </w:r>
    </w:p>
    <w:p w:rsidR="00CA79B8" w:rsidRDefault="00CA79B8" w:rsidP="00CA79B8">
      <w:pPr>
        <w:widowControl w:val="0"/>
        <w:jc w:val="left"/>
      </w:pPr>
      <w:r>
        <w:t>Sponsors: Senator Pinckney</w:t>
      </w:r>
    </w:p>
    <w:p w:rsidR="00CA79B8" w:rsidRDefault="00CA79B8" w:rsidP="00CA79B8">
      <w:pPr>
        <w:widowControl w:val="0"/>
        <w:jc w:val="left"/>
      </w:pPr>
      <w:r>
        <w:t>Document Path: l:\council\bills\rm\1011bh10.docx</w:t>
      </w:r>
    </w:p>
    <w:p w:rsidR="00CA79B8" w:rsidRDefault="00CA79B8" w:rsidP="00CA79B8">
      <w:pPr>
        <w:widowControl w:val="0"/>
        <w:jc w:val="left"/>
      </w:pPr>
    </w:p>
    <w:p w:rsidR="00CA79B8" w:rsidRDefault="00CA79B8" w:rsidP="00CA79B8">
      <w:pPr>
        <w:widowControl w:val="0"/>
        <w:jc w:val="left"/>
      </w:pPr>
      <w:r>
        <w:t>Introduced in the Senate on January 13, 2010</w:t>
      </w:r>
    </w:p>
    <w:p w:rsidR="00CA79B8" w:rsidRDefault="00CA79B8" w:rsidP="00CA79B8">
      <w:pPr>
        <w:widowControl w:val="0"/>
        <w:jc w:val="left"/>
      </w:pPr>
      <w:r>
        <w:t>Adopted by the Senate on January 13, 2010</w:t>
      </w:r>
    </w:p>
    <w:p w:rsidR="00CA79B8" w:rsidRDefault="00CA79B8" w:rsidP="00CA79B8">
      <w:pPr>
        <w:widowControl w:val="0"/>
        <w:jc w:val="left"/>
      </w:pPr>
    </w:p>
    <w:p w:rsidR="00CA79B8" w:rsidRDefault="00CA79B8" w:rsidP="00CA79B8">
      <w:pPr>
        <w:widowControl w:val="0"/>
        <w:jc w:val="left"/>
      </w:pPr>
      <w:r>
        <w:t xml:space="preserve">Summary: </w:t>
      </w:r>
      <w:r w:rsidR="00CA55C3">
        <w:t>Paul Dargan Gill, Jr.</w:t>
      </w:r>
    </w:p>
    <w:p w:rsidR="00CA79B8" w:rsidRDefault="00CA79B8" w:rsidP="00CA79B8">
      <w:pPr>
        <w:widowControl w:val="0"/>
        <w:jc w:val="left"/>
      </w:pPr>
    </w:p>
    <w:p w:rsidR="00CA79B8" w:rsidRDefault="00CA79B8" w:rsidP="00CA79B8">
      <w:pPr>
        <w:widowControl w:val="0"/>
        <w:jc w:val="left"/>
      </w:pPr>
    </w:p>
    <w:p w:rsidR="00CA79B8" w:rsidRDefault="00CA79B8" w:rsidP="00CA79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79B8">
        <w:rPr>
          <w:b/>
        </w:rPr>
        <w:t>HISTORY OF LEGISLATIVE ACTIONS</w:t>
      </w:r>
    </w:p>
    <w:p w:rsidR="00CA79B8" w:rsidRDefault="00CA79B8" w:rsidP="00CA79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79B8" w:rsidRPr="00CA79B8" w:rsidRDefault="00CA79B8" w:rsidP="00CA79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79B8">
        <w:rPr>
          <w:u w:val="single"/>
        </w:rPr>
        <w:tab/>
        <w:t>Date</w:t>
      </w:r>
      <w:r w:rsidRPr="00CA79B8">
        <w:rPr>
          <w:u w:val="single"/>
        </w:rPr>
        <w:tab/>
        <w:t>Body</w:t>
      </w:r>
      <w:r w:rsidRPr="00CA79B8">
        <w:rPr>
          <w:u w:val="single"/>
        </w:rPr>
        <w:tab/>
        <w:t>Action Description with journal page number</w:t>
      </w:r>
      <w:r w:rsidRPr="00CA79B8">
        <w:rPr>
          <w:u w:val="single"/>
        </w:rPr>
        <w:tab/>
      </w:r>
    </w:p>
    <w:p w:rsidR="00712E81" w:rsidRDefault="00712E81" w:rsidP="00712E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Senate</w:t>
      </w:r>
      <w:r>
        <w:tab/>
      </w:r>
      <w:r w:rsidRPr="00051589">
        <w:t xml:space="preserve">Introduced and adopted </w:t>
      </w:r>
      <w:hyperlink r:id="rId7" w:history="1">
        <w:r w:rsidRPr="00FE19B0">
          <w:rPr>
            <w:rStyle w:val="Hyperlink"/>
          </w:rPr>
          <w:t>SJ</w:t>
        </w:r>
      </w:hyperlink>
      <w:r>
        <w:noBreakHyphen/>
      </w:r>
      <w:r w:rsidRPr="00051589">
        <w:t>7</w:t>
      </w:r>
    </w:p>
    <w:p w:rsidR="00712E81" w:rsidRDefault="00712E81" w:rsidP="00712E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79B8" w:rsidRPr="00CA79B8" w:rsidRDefault="00CA79B8" w:rsidP="00CA79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79B8" w:rsidRDefault="00CA79B8" w:rsidP="00CA79B8">
      <w:r w:rsidRPr="00CA79B8">
        <w:rPr>
          <w:b/>
        </w:rPr>
        <w:t>VERSIONS OF THIS BILL</w:t>
      </w:r>
    </w:p>
    <w:p w:rsidR="00CA79B8" w:rsidRDefault="00CA79B8" w:rsidP="00CA79B8"/>
    <w:p w:rsidR="00CA79B8" w:rsidRDefault="0030482C" w:rsidP="00CA79B8">
      <w:hyperlink r:id="rId8" w:history="1">
        <w:r w:rsidR="00CA79B8">
          <w:rPr>
            <w:rStyle w:val="Hyperlink"/>
          </w:rPr>
          <w:t>1/13/2010</w:t>
        </w:r>
      </w:hyperlink>
    </w:p>
    <w:p w:rsidR="00CA79B8" w:rsidRDefault="00CA79B8" w:rsidP="00CA79B8"/>
    <w:p w:rsidR="00CA79B8" w:rsidRDefault="00CA79B8" w:rsidP="00CA79B8">
      <w:pPr>
        <w:sectPr w:rsidR="00CA79B8" w:rsidSect="00CA79B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1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1BE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11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F2B7F">
        <w:t xml:space="preserve">EXPRESS THE PROFOUND SORROW OF THE MEMBERS OF THE SOUTH CAROLINA </w:t>
      </w:r>
      <w:r w:rsidR="009D6F8F">
        <w:t>SENATE</w:t>
      </w:r>
      <w:r w:rsidR="008F2B7F">
        <w:t xml:space="preserve"> UPON THE PASSING OF</w:t>
      </w:r>
      <w:r w:rsidR="0065563E">
        <w:t xml:space="preserve"> PAUL DARGAN GILL, JR., </w:t>
      </w:r>
      <w:r w:rsidR="008F2B7F">
        <w:t xml:space="preserve">OF </w:t>
      </w:r>
      <w:r w:rsidR="0065563E">
        <w:t>RIDGELAND</w:t>
      </w:r>
      <w:r w:rsidR="008F2B7F">
        <w:t xml:space="preserve"> AND TO EXTEND THE DEEPEST SYMPATHY TO HIS FAMILY AND MANY FRIENDS</w:t>
      </w:r>
      <w:r w:rsidR="0065563E">
        <w:t>.</w:t>
      </w:r>
    </w:p>
    <w:p w:rsidR="00AD1BE2" w:rsidRDefault="00AD1B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2B7F" w:rsidRDefault="00AD1BE2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F2B7F">
        <w:t xml:space="preserve">the members of the </w:t>
      </w:r>
      <w:r w:rsidR="002079FE">
        <w:t>South Carolina Senate</w:t>
      </w:r>
      <w:r w:rsidR="008F2B7F">
        <w:t xml:space="preserve"> were deeply saddened to learn of the death of </w:t>
      </w:r>
      <w:r w:rsidR="00617481">
        <w:t xml:space="preserve">Paul Dargan Gill, Jr., </w:t>
      </w:r>
      <w:r w:rsidR="008F2B7F">
        <w:t xml:space="preserve">of </w:t>
      </w:r>
      <w:r w:rsidR="00617481">
        <w:t>Ridgeland on June 20, 2009, at the venerable age of ninety</w:t>
      </w:r>
      <w:r w:rsidR="008F2B7F">
        <w:t>; and</w:t>
      </w:r>
    </w:p>
    <w:p w:rsidR="008F2B7F" w:rsidRDefault="008F2B7F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7481" w:rsidRDefault="008F2B7F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17481">
        <w:t xml:space="preserve">born in Ridgeland on May 5, 1919, he was the son of P. Dargan and Indie </w:t>
      </w:r>
      <w:r w:rsidR="001531E0">
        <w:t xml:space="preserve">Woods </w:t>
      </w:r>
      <w:r w:rsidR="00617481">
        <w:t>Gill; and</w:t>
      </w:r>
    </w:p>
    <w:p w:rsidR="00617481" w:rsidRDefault="00617481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7481" w:rsidRDefault="00617481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retired lieutenant colonel, U.S. Air Force, </w:t>
      </w:r>
      <w:r w:rsidR="00E1050A">
        <w:t xml:space="preserve">he </w:t>
      </w:r>
      <w:r w:rsidR="000406BE">
        <w:t xml:space="preserve">first </w:t>
      </w:r>
      <w:r>
        <w:t xml:space="preserve">served his country in </w:t>
      </w:r>
      <w:r w:rsidR="000406BE">
        <w:t xml:space="preserve">World War II, then later in </w:t>
      </w:r>
      <w:r w:rsidR="00CE42E9">
        <w:t>K</w:t>
      </w:r>
      <w:r>
        <w:t xml:space="preserve">orea, </w:t>
      </w:r>
      <w:r w:rsidR="000406BE">
        <w:t xml:space="preserve">where </w:t>
      </w:r>
      <w:r>
        <w:t>he flew fifty combat missions; and</w:t>
      </w:r>
    </w:p>
    <w:p w:rsidR="00617481" w:rsidRDefault="00617481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531E0" w:rsidRDefault="00617481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1050A">
        <w:t>believing a man should be active in his community, Paul Dargan Gill was a former municipal judge for the Tow</w:t>
      </w:r>
      <w:r w:rsidR="00955B17">
        <w:t>n of Ridgeland and the former ass</w:t>
      </w:r>
      <w:r w:rsidR="00E1050A">
        <w:t xml:space="preserve">essor </w:t>
      </w:r>
      <w:r w:rsidR="00955B17">
        <w:t>fo</w:t>
      </w:r>
      <w:r w:rsidR="00E1050A">
        <w:t>r Jasper County</w:t>
      </w:r>
      <w:r w:rsidR="00CA1489">
        <w:t xml:space="preserve">. In addition, he </w:t>
      </w:r>
      <w:r w:rsidR="00825AEB">
        <w:t xml:space="preserve">held </w:t>
      </w:r>
      <w:r w:rsidR="00E1050A">
        <w:t>member</w:t>
      </w:r>
      <w:r w:rsidR="00825AEB">
        <w:t>ship in</w:t>
      </w:r>
      <w:r w:rsidR="00E1050A">
        <w:t xml:space="preserve"> American Masonic Lodge #98, </w:t>
      </w:r>
      <w:r w:rsidR="00825AEB">
        <w:t xml:space="preserve">the </w:t>
      </w:r>
      <w:r w:rsidR="00E1050A">
        <w:t xml:space="preserve">American Legion, Jasper County Historical Society, </w:t>
      </w:r>
      <w:r w:rsidR="00CA1489">
        <w:t xml:space="preserve">and </w:t>
      </w:r>
      <w:r w:rsidR="00E1050A">
        <w:t xml:space="preserve">Ridgeland Baptist Church, </w:t>
      </w:r>
      <w:r w:rsidR="00CA1489">
        <w:t>where he ser</w:t>
      </w:r>
      <w:r w:rsidR="001531E0">
        <w:t xml:space="preserve">ved as a deacon; and </w:t>
      </w:r>
    </w:p>
    <w:p w:rsidR="001531E0" w:rsidRDefault="001531E0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1489" w:rsidRDefault="001531E0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</w:t>
      </w:r>
      <w:r w:rsidR="00CA1489">
        <w:t>n his spare time, he was an avid shad fisherman; and</w:t>
      </w:r>
    </w:p>
    <w:p w:rsidR="00E1050A" w:rsidRDefault="00E1050A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F2B7F" w:rsidRDefault="008F2B7F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he leaves his wife, </w:t>
      </w:r>
      <w:r w:rsidR="00E2418C">
        <w:t>June;</w:t>
      </w:r>
      <w:r>
        <w:t xml:space="preserve"> </w:t>
      </w:r>
      <w:r w:rsidR="00E2418C">
        <w:t>a son, Paul D. Gill III; a granddaughter, Meredith E.J. Gill; and a host of other relatives and friends</w:t>
      </w:r>
      <w:r w:rsidR="00F72831">
        <w:t xml:space="preserve">. He will be </w:t>
      </w:r>
      <w:r w:rsidR="00293E5C">
        <w:t>missed. Now</w:t>
      </w:r>
      <w:r>
        <w:t>, therefore,</w:t>
      </w:r>
    </w:p>
    <w:p w:rsidR="008F2B7F" w:rsidRDefault="008F2B7F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B7F" w:rsidRDefault="008F2B7F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F2B7F" w:rsidRDefault="008F2B7F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B7F" w:rsidRDefault="008F2B7F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 xml:space="preserve">That the members of the South Carolina Senate, by this resolution, express their profound sorrow upon the passing of </w:t>
      </w:r>
      <w:r w:rsidR="00310757">
        <w:t>Paul Dargan Gill, Jr.</w:t>
      </w:r>
      <w:r w:rsidR="001531E0">
        <w:t>,</w:t>
      </w:r>
      <w:r w:rsidR="00310757">
        <w:t xml:space="preserve"> </w:t>
      </w:r>
      <w:r>
        <w:t xml:space="preserve">of </w:t>
      </w:r>
      <w:r w:rsidR="00310757">
        <w:t>Ridgeland</w:t>
      </w:r>
      <w:r>
        <w:t xml:space="preserve"> and extend the deepest sympathy to his family and many friends.</w:t>
      </w:r>
    </w:p>
    <w:p w:rsidR="008F2B7F" w:rsidRDefault="008F2B7F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B7F" w:rsidRDefault="008F2B7F" w:rsidP="008F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Mrs. </w:t>
      </w:r>
      <w:r w:rsidR="00DE1664">
        <w:t>June Gill</w:t>
      </w:r>
      <w:r>
        <w:t xml:space="preserve"> for the family.</w:t>
      </w:r>
    </w:p>
    <w:p w:rsidR="00A51660" w:rsidRDefault="002F1F5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1660" w:rsidRDefault="00A51660" w:rsidP="00CA79B8">
      <w:pPr>
        <w:suppressAutoHyphens/>
      </w:pPr>
    </w:p>
    <w:sectPr w:rsidR="00A51660" w:rsidSect="00CA79B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F58" w:rsidRDefault="002F1F58" w:rsidP="009F0C77">
      <w:r>
        <w:separator/>
      </w:r>
    </w:p>
  </w:endnote>
  <w:endnote w:type="continuationSeparator" w:id="0">
    <w:p w:rsidR="002F1F58" w:rsidRDefault="002F1F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AE16AD-9C7D-4D6A-99B6-7A60E8C866A4}"/>
    <w:embedBold r:id="rId2" w:fontKey="{74274A33-0D1C-4112-9F28-F1FE0A502D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36EB9D1-5730-4850-B9B2-D8D5F0FD0CF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151B764-FB95-4366-8EF2-93810054D1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0D9CC4-1612-403F-BF50-8E31702520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9B8" w:rsidRPr="00A51660" w:rsidRDefault="00CA79B8" w:rsidP="00A516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[1049]</w:t>
    </w:r>
    <w:r>
      <w:tab/>
    </w:r>
    <w:r w:rsidR="0030482C">
      <w:fldChar w:fldCharType="begin"/>
    </w:r>
    <w:r w:rsidR="0030482C">
      <w:instrText xml:space="preserve"> PAGE  \* MERGEFORMAT </w:instrText>
    </w:r>
    <w:r w:rsidR="0030482C">
      <w:fldChar w:fldCharType="separate"/>
    </w:r>
    <w:r w:rsidR="0030482C">
      <w:rPr>
        <w:noProof/>
      </w:rPr>
      <w:t>1</w:t>
    </w:r>
    <w:r w:rsidR="0030482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F58" w:rsidRDefault="002F1F58" w:rsidP="009F0C77">
      <w:r>
        <w:separator/>
      </w:r>
    </w:p>
  </w:footnote>
  <w:footnote w:type="continuationSeparator" w:id="0">
    <w:p w:rsidR="002F1F58" w:rsidRDefault="002F1F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11BH10"/>
    <w:docVar w:name="CoverBillType" w:val="r"/>
    <w:docVar w:name="docpath" w:val="L:\Council\bills\RM\1011BH10.DOCX"/>
    <w:docVar w:name="dvBillNumber" w:val="104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75187"/>
    <w:rsid w:val="00026C9A"/>
    <w:rsid w:val="000406BE"/>
    <w:rsid w:val="00075187"/>
    <w:rsid w:val="000965A1"/>
    <w:rsid w:val="000E1785"/>
    <w:rsid w:val="001023A4"/>
    <w:rsid w:val="0010776B"/>
    <w:rsid w:val="00133E66"/>
    <w:rsid w:val="00134ACF"/>
    <w:rsid w:val="0013606C"/>
    <w:rsid w:val="00144E15"/>
    <w:rsid w:val="001531E0"/>
    <w:rsid w:val="001A4A62"/>
    <w:rsid w:val="001A681E"/>
    <w:rsid w:val="001D08F2"/>
    <w:rsid w:val="002037CA"/>
    <w:rsid w:val="002047A2"/>
    <w:rsid w:val="002079FE"/>
    <w:rsid w:val="002321B6"/>
    <w:rsid w:val="0023696B"/>
    <w:rsid w:val="00250967"/>
    <w:rsid w:val="002759C5"/>
    <w:rsid w:val="00277DEE"/>
    <w:rsid w:val="00280D88"/>
    <w:rsid w:val="00293E5C"/>
    <w:rsid w:val="00294ABE"/>
    <w:rsid w:val="002A11C3"/>
    <w:rsid w:val="002A3EB4"/>
    <w:rsid w:val="002B7AD0"/>
    <w:rsid w:val="002E4951"/>
    <w:rsid w:val="002E5028"/>
    <w:rsid w:val="002F1F58"/>
    <w:rsid w:val="0030482C"/>
    <w:rsid w:val="00310757"/>
    <w:rsid w:val="00325348"/>
    <w:rsid w:val="00393688"/>
    <w:rsid w:val="003A09BB"/>
    <w:rsid w:val="003D2185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85AC6"/>
    <w:rsid w:val="00617481"/>
    <w:rsid w:val="006215AA"/>
    <w:rsid w:val="006340D9"/>
    <w:rsid w:val="00643B8E"/>
    <w:rsid w:val="0065563E"/>
    <w:rsid w:val="00665EBC"/>
    <w:rsid w:val="0069470D"/>
    <w:rsid w:val="006A476C"/>
    <w:rsid w:val="006C6A93"/>
    <w:rsid w:val="006E02F9"/>
    <w:rsid w:val="00712E81"/>
    <w:rsid w:val="00753C04"/>
    <w:rsid w:val="00756946"/>
    <w:rsid w:val="00757F80"/>
    <w:rsid w:val="00771EEC"/>
    <w:rsid w:val="00786819"/>
    <w:rsid w:val="007A325A"/>
    <w:rsid w:val="007D70E7"/>
    <w:rsid w:val="007F1523"/>
    <w:rsid w:val="007F509E"/>
    <w:rsid w:val="007F5799"/>
    <w:rsid w:val="007F6947"/>
    <w:rsid w:val="008061FC"/>
    <w:rsid w:val="00825AEB"/>
    <w:rsid w:val="00851818"/>
    <w:rsid w:val="00872729"/>
    <w:rsid w:val="008F2B7F"/>
    <w:rsid w:val="008F4429"/>
    <w:rsid w:val="009352BB"/>
    <w:rsid w:val="00955B17"/>
    <w:rsid w:val="00990668"/>
    <w:rsid w:val="009D6F8F"/>
    <w:rsid w:val="009F0C77"/>
    <w:rsid w:val="009F4DD1"/>
    <w:rsid w:val="00A51660"/>
    <w:rsid w:val="00A64E80"/>
    <w:rsid w:val="00A741D9"/>
    <w:rsid w:val="00A9741D"/>
    <w:rsid w:val="00AD1BE2"/>
    <w:rsid w:val="00AD4B17"/>
    <w:rsid w:val="00B26FA6"/>
    <w:rsid w:val="00B741CB"/>
    <w:rsid w:val="00B847C4"/>
    <w:rsid w:val="00B934F3"/>
    <w:rsid w:val="00BB6347"/>
    <w:rsid w:val="00BD2134"/>
    <w:rsid w:val="00BF629A"/>
    <w:rsid w:val="00C038D8"/>
    <w:rsid w:val="00C045DD"/>
    <w:rsid w:val="00C116C7"/>
    <w:rsid w:val="00C3136F"/>
    <w:rsid w:val="00C3483A"/>
    <w:rsid w:val="00C74E9D"/>
    <w:rsid w:val="00C82FD3"/>
    <w:rsid w:val="00CA1489"/>
    <w:rsid w:val="00CA55C3"/>
    <w:rsid w:val="00CA79B8"/>
    <w:rsid w:val="00CC6B7B"/>
    <w:rsid w:val="00CD3619"/>
    <w:rsid w:val="00CE42E9"/>
    <w:rsid w:val="00CF4447"/>
    <w:rsid w:val="00D405E7"/>
    <w:rsid w:val="00D41D56"/>
    <w:rsid w:val="00D6260D"/>
    <w:rsid w:val="00D6662B"/>
    <w:rsid w:val="00D92C2C"/>
    <w:rsid w:val="00D95E2F"/>
    <w:rsid w:val="00D970A9"/>
    <w:rsid w:val="00DB3AC0"/>
    <w:rsid w:val="00DE116B"/>
    <w:rsid w:val="00DE1664"/>
    <w:rsid w:val="00DE68F0"/>
    <w:rsid w:val="00DF3845"/>
    <w:rsid w:val="00DF7E17"/>
    <w:rsid w:val="00E1050A"/>
    <w:rsid w:val="00E2418C"/>
    <w:rsid w:val="00EB00A2"/>
    <w:rsid w:val="00EB1BF3"/>
    <w:rsid w:val="00EE5042"/>
    <w:rsid w:val="00EF3EEE"/>
    <w:rsid w:val="00F149A7"/>
    <w:rsid w:val="00F50BAF"/>
    <w:rsid w:val="00F52C10"/>
    <w:rsid w:val="00F72831"/>
    <w:rsid w:val="00F81FFD"/>
    <w:rsid w:val="00F85228"/>
    <w:rsid w:val="00FB6773"/>
    <w:rsid w:val="00FE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FDF711B-6E16-406B-A90D-84E3AB835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1F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F5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79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049_201001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1-1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FAE15-E152-48C2-8551-41649959C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347</Words>
  <Characters>1728</Characters>
  <Application>Microsoft Office Word</Application>
  <DocSecurity>0</DocSecurity>
  <Lines>78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1049: Paul Dargan Gill, Jr. - South Carolina Legislature Online</dc:title>
  <dc:subject/>
  <dc:creator>RosanneMcDowell</dc:creator>
  <cp:keywords/>
  <dc:description/>
  <cp:lastModifiedBy>N Cumfer</cp:lastModifiedBy>
  <cp:revision>7</cp:revision>
  <cp:lastPrinted>2010-01-12T22:11:00Z</cp:lastPrinted>
  <dcterms:created xsi:type="dcterms:W3CDTF">2010-01-13T18:46:00Z</dcterms:created>
  <dcterms:modified xsi:type="dcterms:W3CDTF">2014-11-24T15:10:00Z</dcterms:modified>
</cp:coreProperties>
</file>