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2960" w:rsidRDefault="00092960" w:rsidP="00092960">
      <w:pPr>
        <w:widowControl w:val="0"/>
        <w:jc w:val="center"/>
      </w:pPr>
      <w:bookmarkStart w:id="0" w:name="_GoBack"/>
      <w:bookmarkEnd w:id="0"/>
      <w:r w:rsidRPr="00092960">
        <w:rPr>
          <w:b/>
        </w:rPr>
        <w:t>South Carolina General Assembly</w:t>
      </w:r>
    </w:p>
    <w:p w:rsidR="00092960" w:rsidRDefault="00092960" w:rsidP="00092960">
      <w:pPr>
        <w:widowControl w:val="0"/>
        <w:jc w:val="center"/>
      </w:pPr>
      <w:r>
        <w:t>118th Session, 2009-2010</w:t>
      </w:r>
    </w:p>
    <w:p w:rsidR="00092960" w:rsidRDefault="00092960" w:rsidP="00092960">
      <w:pPr>
        <w:widowControl w:val="0"/>
      </w:pPr>
    </w:p>
    <w:p w:rsidR="00092960" w:rsidRDefault="00092960" w:rsidP="00092960">
      <w:pPr>
        <w:widowControl w:val="0"/>
        <w:rPr>
          <w:b/>
        </w:rPr>
      </w:pPr>
      <w:r w:rsidRPr="00092960">
        <w:rPr>
          <w:b/>
        </w:rPr>
        <w:t>S.</w:t>
      </w:r>
      <w:r>
        <w:rPr>
          <w:b/>
        </w:rPr>
        <w:t xml:space="preserve"> </w:t>
      </w:r>
      <w:r w:rsidRPr="00092960">
        <w:rPr>
          <w:b/>
        </w:rPr>
        <w:t>1129</w:t>
      </w:r>
    </w:p>
    <w:p w:rsidR="00092960" w:rsidRDefault="00092960" w:rsidP="00092960">
      <w:pPr>
        <w:widowControl w:val="0"/>
        <w:rPr>
          <w:b/>
        </w:rPr>
      </w:pPr>
    </w:p>
    <w:p w:rsidR="00092960" w:rsidRDefault="00092960" w:rsidP="00092960">
      <w:pPr>
        <w:widowControl w:val="0"/>
      </w:pPr>
      <w:r w:rsidRPr="00092960">
        <w:rPr>
          <w:b/>
        </w:rPr>
        <w:t>STATUS INFORMATION</w:t>
      </w:r>
    </w:p>
    <w:p w:rsidR="00092960" w:rsidRDefault="00092960" w:rsidP="00092960">
      <w:pPr>
        <w:widowControl w:val="0"/>
      </w:pPr>
    </w:p>
    <w:p w:rsidR="00092960" w:rsidRDefault="00092960" w:rsidP="00092960">
      <w:pPr>
        <w:widowControl w:val="0"/>
      </w:pPr>
      <w:r>
        <w:t>General Bill</w:t>
      </w:r>
    </w:p>
    <w:p w:rsidR="00092960" w:rsidRDefault="00092960" w:rsidP="00092960">
      <w:pPr>
        <w:widowControl w:val="0"/>
      </w:pPr>
      <w:r>
        <w:t>Sponsors: Senator Ryberg</w:t>
      </w:r>
    </w:p>
    <w:p w:rsidR="00092960" w:rsidRDefault="00092960" w:rsidP="00092960">
      <w:pPr>
        <w:widowControl w:val="0"/>
      </w:pPr>
      <w:r>
        <w:t>Document Path: l:\s-res\wgr\017lott.ebd.wgr.docx</w:t>
      </w:r>
    </w:p>
    <w:p w:rsidR="00092960" w:rsidRDefault="00092960" w:rsidP="00092960">
      <w:pPr>
        <w:widowControl w:val="0"/>
      </w:pPr>
    </w:p>
    <w:p w:rsidR="006674A6" w:rsidRDefault="006674A6" w:rsidP="00092960">
      <w:pPr>
        <w:widowControl w:val="0"/>
      </w:pPr>
      <w:r>
        <w:t>Introduced in the Senate on February 2, 2010</w:t>
      </w:r>
    </w:p>
    <w:p w:rsidR="006674A6" w:rsidRDefault="006674A6" w:rsidP="00092960">
      <w:pPr>
        <w:widowControl w:val="0"/>
      </w:pPr>
      <w:r>
        <w:t>Introduced in the House on April 27, 2010</w:t>
      </w:r>
    </w:p>
    <w:p w:rsidR="006674A6" w:rsidRPr="006674A6" w:rsidRDefault="006674A6" w:rsidP="00092960">
      <w:pPr>
        <w:widowControl w:val="0"/>
      </w:pPr>
      <w:r>
        <w:t xml:space="preserve">Currently residing in the House Committee on </w:t>
      </w:r>
      <w:r w:rsidRPr="006674A6">
        <w:rPr>
          <w:b/>
        </w:rPr>
        <w:t>Ways and Means</w:t>
      </w:r>
    </w:p>
    <w:p w:rsidR="006674A6" w:rsidRDefault="006674A6" w:rsidP="00092960">
      <w:pPr>
        <w:widowControl w:val="0"/>
      </w:pPr>
    </w:p>
    <w:p w:rsidR="00092960" w:rsidRDefault="00092960" w:rsidP="00092960">
      <w:pPr>
        <w:widowControl w:val="0"/>
      </w:pPr>
      <w:r>
        <w:t xml:space="preserve">Summary: </w:t>
      </w:r>
      <w:r w:rsidR="006A70CE">
        <w:t>Retail lottery ticket sales license</w:t>
      </w:r>
    </w:p>
    <w:p w:rsidR="00092960" w:rsidRDefault="00092960" w:rsidP="00092960">
      <w:pPr>
        <w:widowControl w:val="0"/>
      </w:pPr>
    </w:p>
    <w:p w:rsidR="00092960" w:rsidRDefault="00092960" w:rsidP="00092960">
      <w:pPr>
        <w:widowControl w:val="0"/>
      </w:pPr>
    </w:p>
    <w:p w:rsidR="00092960" w:rsidRDefault="00092960" w:rsidP="00092960">
      <w:pPr>
        <w:widowControl w:val="0"/>
        <w:tabs>
          <w:tab w:val="center" w:pos="590"/>
          <w:tab w:val="center" w:pos="1440"/>
          <w:tab w:val="left" w:pos="1872"/>
          <w:tab w:val="left" w:pos="9187"/>
        </w:tabs>
      </w:pPr>
      <w:r w:rsidRPr="00092960">
        <w:rPr>
          <w:b/>
        </w:rPr>
        <w:t>HISTORY OF LEGISLATIVE ACTIONS</w:t>
      </w:r>
    </w:p>
    <w:p w:rsidR="00092960" w:rsidRDefault="00092960" w:rsidP="00092960">
      <w:pPr>
        <w:widowControl w:val="0"/>
        <w:tabs>
          <w:tab w:val="center" w:pos="590"/>
          <w:tab w:val="center" w:pos="1440"/>
          <w:tab w:val="left" w:pos="1872"/>
          <w:tab w:val="left" w:pos="9187"/>
        </w:tabs>
      </w:pPr>
    </w:p>
    <w:p w:rsidR="00092960" w:rsidRPr="00092960" w:rsidRDefault="00092960" w:rsidP="00092960">
      <w:pPr>
        <w:widowControl w:val="0"/>
        <w:tabs>
          <w:tab w:val="center" w:pos="590"/>
          <w:tab w:val="center" w:pos="1440"/>
          <w:tab w:val="left" w:pos="1872"/>
          <w:tab w:val="left" w:pos="9187"/>
        </w:tabs>
      </w:pPr>
      <w:r w:rsidRPr="00092960">
        <w:rPr>
          <w:u w:val="single"/>
        </w:rPr>
        <w:tab/>
        <w:t>Date</w:t>
      </w:r>
      <w:r w:rsidRPr="00092960">
        <w:rPr>
          <w:u w:val="single"/>
        </w:rPr>
        <w:tab/>
        <w:t>Body</w:t>
      </w:r>
      <w:r w:rsidRPr="00092960">
        <w:rPr>
          <w:u w:val="single"/>
        </w:rPr>
        <w:tab/>
        <w:t>Action Description with journal page number</w:t>
      </w:r>
      <w:r w:rsidRPr="00092960">
        <w:rPr>
          <w:u w:val="single"/>
        </w:rPr>
        <w:tab/>
      </w:r>
    </w:p>
    <w:p w:rsidR="003271AE" w:rsidRDefault="003271AE" w:rsidP="003271AE">
      <w:pPr>
        <w:widowControl w:val="0"/>
        <w:tabs>
          <w:tab w:val="right" w:pos="1008"/>
          <w:tab w:val="left" w:pos="1152"/>
          <w:tab w:val="left" w:pos="1872"/>
          <w:tab w:val="left" w:pos="9187"/>
        </w:tabs>
        <w:ind w:left="2088" w:hanging="2088"/>
      </w:pPr>
      <w:r>
        <w:tab/>
        <w:t>2/2/2010</w:t>
      </w:r>
      <w:r>
        <w:tab/>
        <w:t>Senate</w:t>
      </w:r>
      <w:r>
        <w:tab/>
      </w:r>
      <w:r w:rsidRPr="000B51EB">
        <w:t xml:space="preserve">Introduced and read first time </w:t>
      </w:r>
      <w:hyperlink r:id="rId6" w:history="1">
        <w:r w:rsidRPr="005A1665">
          <w:rPr>
            <w:rStyle w:val="Hyperlink"/>
          </w:rPr>
          <w:t>SJ</w:t>
        </w:r>
      </w:hyperlink>
      <w:r>
        <w:noBreakHyphen/>
      </w:r>
      <w:r w:rsidRPr="000B51EB">
        <w:t>5</w:t>
      </w:r>
    </w:p>
    <w:p w:rsidR="003271AE" w:rsidRDefault="003271AE" w:rsidP="003271AE">
      <w:pPr>
        <w:widowControl w:val="0"/>
        <w:tabs>
          <w:tab w:val="right" w:pos="1008"/>
          <w:tab w:val="left" w:pos="1152"/>
          <w:tab w:val="left" w:pos="1872"/>
          <w:tab w:val="left" w:pos="9187"/>
        </w:tabs>
        <w:ind w:left="2088" w:hanging="2088"/>
      </w:pPr>
      <w:r>
        <w:tab/>
        <w:t>2/2/2010</w:t>
      </w:r>
      <w:r>
        <w:tab/>
        <w:t>Senate</w:t>
      </w:r>
      <w:r>
        <w:tab/>
      </w:r>
      <w:r w:rsidRPr="000B51EB">
        <w:t xml:space="preserve">Referred to Committee on </w:t>
      </w:r>
      <w:r w:rsidRPr="000B51EB">
        <w:rPr>
          <w:b/>
        </w:rPr>
        <w:t>Education</w:t>
      </w:r>
      <w:r w:rsidRPr="000B51EB">
        <w:t xml:space="preserve"> </w:t>
      </w:r>
      <w:hyperlink r:id="rId7" w:history="1">
        <w:r w:rsidRPr="005A1665">
          <w:rPr>
            <w:rStyle w:val="Hyperlink"/>
          </w:rPr>
          <w:t>SJ</w:t>
        </w:r>
      </w:hyperlink>
      <w:r>
        <w:noBreakHyphen/>
      </w:r>
      <w:r w:rsidRPr="000B51EB">
        <w:t>5</w:t>
      </w:r>
    </w:p>
    <w:p w:rsidR="003271AE" w:rsidRDefault="003271AE" w:rsidP="003271AE">
      <w:pPr>
        <w:widowControl w:val="0"/>
        <w:tabs>
          <w:tab w:val="right" w:pos="1008"/>
          <w:tab w:val="left" w:pos="1152"/>
          <w:tab w:val="left" w:pos="1872"/>
          <w:tab w:val="left" w:pos="9187"/>
        </w:tabs>
        <w:ind w:left="2088" w:hanging="2088"/>
      </w:pPr>
      <w:r>
        <w:tab/>
        <w:t>4/20/2010</w:t>
      </w:r>
      <w:r>
        <w:tab/>
        <w:t>Senate</w:t>
      </w:r>
      <w:r>
        <w:tab/>
      </w:r>
      <w:r w:rsidRPr="000B51EB">
        <w:t>Committee r</w:t>
      </w:r>
      <w:r>
        <w:t xml:space="preserve">eport: Favorable with amendment </w:t>
      </w:r>
      <w:r w:rsidRPr="000B51EB">
        <w:rPr>
          <w:b/>
        </w:rPr>
        <w:t>Education</w:t>
      </w:r>
      <w:r w:rsidRPr="000B51EB">
        <w:t xml:space="preserve"> </w:t>
      </w:r>
      <w:hyperlink r:id="rId8" w:history="1">
        <w:r w:rsidRPr="005A1665">
          <w:rPr>
            <w:rStyle w:val="Hyperlink"/>
          </w:rPr>
          <w:t>SJ</w:t>
        </w:r>
      </w:hyperlink>
      <w:r>
        <w:noBreakHyphen/>
      </w:r>
      <w:r w:rsidRPr="000B51EB">
        <w:t>8</w:t>
      </w:r>
    </w:p>
    <w:p w:rsidR="003271AE" w:rsidRDefault="003271AE" w:rsidP="003271AE">
      <w:pPr>
        <w:widowControl w:val="0"/>
        <w:tabs>
          <w:tab w:val="right" w:pos="1008"/>
          <w:tab w:val="left" w:pos="1152"/>
          <w:tab w:val="left" w:pos="1872"/>
          <w:tab w:val="left" w:pos="9187"/>
        </w:tabs>
        <w:ind w:left="2088" w:hanging="2088"/>
      </w:pPr>
      <w:r>
        <w:tab/>
        <w:t>4/21/2010</w:t>
      </w:r>
      <w:r>
        <w:tab/>
        <w:t>Senate</w:t>
      </w:r>
      <w:r>
        <w:tab/>
      </w:r>
      <w:r w:rsidRPr="000B51EB">
        <w:t xml:space="preserve">Committee Amendment Amended and Adopted </w:t>
      </w:r>
      <w:hyperlink r:id="rId9" w:history="1">
        <w:r w:rsidRPr="005A1665">
          <w:rPr>
            <w:rStyle w:val="Hyperlink"/>
          </w:rPr>
          <w:t>SJ</w:t>
        </w:r>
      </w:hyperlink>
      <w:r>
        <w:noBreakHyphen/>
      </w:r>
      <w:r w:rsidRPr="000B51EB">
        <w:t>31</w:t>
      </w:r>
    </w:p>
    <w:p w:rsidR="003271AE" w:rsidRDefault="003271AE" w:rsidP="003271AE">
      <w:pPr>
        <w:widowControl w:val="0"/>
        <w:tabs>
          <w:tab w:val="right" w:pos="1008"/>
          <w:tab w:val="left" w:pos="1152"/>
          <w:tab w:val="left" w:pos="1872"/>
          <w:tab w:val="left" w:pos="9187"/>
        </w:tabs>
        <w:ind w:left="2088" w:hanging="2088"/>
      </w:pPr>
      <w:r>
        <w:tab/>
        <w:t>4/21/2010</w:t>
      </w:r>
      <w:r>
        <w:tab/>
        <w:t>Senate</w:t>
      </w:r>
      <w:r>
        <w:tab/>
      </w:r>
      <w:r w:rsidRPr="000B51EB">
        <w:t xml:space="preserve">Read second time </w:t>
      </w:r>
      <w:hyperlink r:id="rId10" w:history="1">
        <w:r w:rsidRPr="005A1665">
          <w:rPr>
            <w:rStyle w:val="Hyperlink"/>
          </w:rPr>
          <w:t>SJ</w:t>
        </w:r>
      </w:hyperlink>
      <w:r>
        <w:noBreakHyphen/>
      </w:r>
      <w:r w:rsidRPr="000B51EB">
        <w:t>31</w:t>
      </w:r>
    </w:p>
    <w:p w:rsidR="003271AE" w:rsidRDefault="003271AE" w:rsidP="003271AE">
      <w:pPr>
        <w:widowControl w:val="0"/>
        <w:tabs>
          <w:tab w:val="right" w:pos="1008"/>
          <w:tab w:val="left" w:pos="1152"/>
          <w:tab w:val="left" w:pos="1872"/>
          <w:tab w:val="left" w:pos="9187"/>
        </w:tabs>
        <w:ind w:left="2088" w:hanging="2088"/>
      </w:pPr>
      <w:r>
        <w:tab/>
        <w:t>4/21/2010</w:t>
      </w:r>
      <w:r>
        <w:tab/>
      </w:r>
      <w:r>
        <w:tab/>
      </w:r>
      <w:r w:rsidRPr="000B51EB">
        <w:t>Scrivener's error corrected</w:t>
      </w:r>
    </w:p>
    <w:p w:rsidR="003271AE" w:rsidRDefault="003271AE" w:rsidP="003271AE">
      <w:pPr>
        <w:widowControl w:val="0"/>
        <w:tabs>
          <w:tab w:val="right" w:pos="1008"/>
          <w:tab w:val="left" w:pos="1152"/>
          <w:tab w:val="left" w:pos="1872"/>
          <w:tab w:val="left" w:pos="9187"/>
        </w:tabs>
        <w:ind w:left="2088" w:hanging="2088"/>
      </w:pPr>
      <w:r>
        <w:tab/>
        <w:t>4/22/2010</w:t>
      </w:r>
      <w:r>
        <w:tab/>
        <w:t>Senate</w:t>
      </w:r>
      <w:r>
        <w:tab/>
      </w:r>
      <w:r w:rsidRPr="000B51EB">
        <w:t xml:space="preserve">Read third time and sent to House </w:t>
      </w:r>
      <w:hyperlink r:id="rId11" w:history="1">
        <w:r w:rsidRPr="005A1665">
          <w:rPr>
            <w:rStyle w:val="Hyperlink"/>
          </w:rPr>
          <w:t>SJ</w:t>
        </w:r>
      </w:hyperlink>
      <w:r>
        <w:noBreakHyphen/>
      </w:r>
      <w:r w:rsidRPr="000B51EB">
        <w:t>17</w:t>
      </w:r>
    </w:p>
    <w:p w:rsidR="003271AE" w:rsidRDefault="003271AE" w:rsidP="003271AE">
      <w:pPr>
        <w:widowControl w:val="0"/>
        <w:tabs>
          <w:tab w:val="right" w:pos="1008"/>
          <w:tab w:val="left" w:pos="1152"/>
          <w:tab w:val="left" w:pos="1872"/>
          <w:tab w:val="left" w:pos="9187"/>
        </w:tabs>
        <w:ind w:left="2088" w:hanging="2088"/>
      </w:pPr>
      <w:r>
        <w:tab/>
        <w:t>4/27/2010</w:t>
      </w:r>
      <w:r>
        <w:tab/>
        <w:t>House</w:t>
      </w:r>
      <w:r>
        <w:tab/>
      </w:r>
      <w:r w:rsidRPr="000B51EB">
        <w:t xml:space="preserve">Introduced and read first time </w:t>
      </w:r>
      <w:hyperlink r:id="rId12" w:history="1">
        <w:r w:rsidRPr="005A1665">
          <w:rPr>
            <w:rStyle w:val="Hyperlink"/>
          </w:rPr>
          <w:t>HJ</w:t>
        </w:r>
      </w:hyperlink>
      <w:r>
        <w:noBreakHyphen/>
      </w:r>
      <w:r w:rsidRPr="000B51EB">
        <w:t>28</w:t>
      </w:r>
    </w:p>
    <w:p w:rsidR="003271AE" w:rsidRDefault="003271AE" w:rsidP="003271AE">
      <w:pPr>
        <w:widowControl w:val="0"/>
        <w:tabs>
          <w:tab w:val="right" w:pos="1008"/>
          <w:tab w:val="left" w:pos="1152"/>
          <w:tab w:val="left" w:pos="1872"/>
          <w:tab w:val="left" w:pos="9187"/>
        </w:tabs>
        <w:ind w:left="2088" w:hanging="2088"/>
      </w:pPr>
      <w:r>
        <w:tab/>
        <w:t>4/27/2010</w:t>
      </w:r>
      <w:r>
        <w:tab/>
        <w:t>House</w:t>
      </w:r>
      <w:r>
        <w:tab/>
      </w:r>
      <w:r w:rsidRPr="000B51EB">
        <w:t xml:space="preserve">Referred to Committee on </w:t>
      </w:r>
      <w:r w:rsidRPr="000B51EB">
        <w:rPr>
          <w:b/>
        </w:rPr>
        <w:t>Ways and Means</w:t>
      </w:r>
      <w:r w:rsidRPr="000B51EB">
        <w:t xml:space="preserve"> </w:t>
      </w:r>
      <w:hyperlink r:id="rId13" w:history="1">
        <w:r w:rsidRPr="005A1665">
          <w:rPr>
            <w:rStyle w:val="Hyperlink"/>
          </w:rPr>
          <w:t>HJ</w:t>
        </w:r>
      </w:hyperlink>
      <w:r>
        <w:noBreakHyphen/>
      </w:r>
      <w:r w:rsidRPr="000B51EB">
        <w:t>28</w:t>
      </w:r>
    </w:p>
    <w:p w:rsidR="003271AE" w:rsidRDefault="003271AE" w:rsidP="003271AE">
      <w:pPr>
        <w:widowControl w:val="0"/>
        <w:tabs>
          <w:tab w:val="right" w:pos="1008"/>
          <w:tab w:val="left" w:pos="1152"/>
          <w:tab w:val="left" w:pos="1872"/>
          <w:tab w:val="left" w:pos="9187"/>
        </w:tabs>
        <w:ind w:left="2088" w:hanging="2088"/>
      </w:pPr>
    </w:p>
    <w:p w:rsidR="00092960" w:rsidRPr="00092960" w:rsidRDefault="00092960" w:rsidP="00092960">
      <w:pPr>
        <w:widowControl w:val="0"/>
        <w:tabs>
          <w:tab w:val="right" w:pos="1008"/>
          <w:tab w:val="left" w:pos="1152"/>
          <w:tab w:val="left" w:pos="1872"/>
          <w:tab w:val="left" w:pos="9187"/>
        </w:tabs>
        <w:ind w:left="2088" w:hanging="2088"/>
      </w:pPr>
    </w:p>
    <w:p w:rsidR="00092960" w:rsidRDefault="00092960" w:rsidP="00092960">
      <w:pPr>
        <w:widowControl w:val="0"/>
      </w:pPr>
      <w:r w:rsidRPr="00092960">
        <w:rPr>
          <w:b/>
        </w:rPr>
        <w:t>VERSIONS OF THIS BILL</w:t>
      </w:r>
    </w:p>
    <w:p w:rsidR="00092960" w:rsidRDefault="00092960" w:rsidP="00092960">
      <w:pPr>
        <w:widowControl w:val="0"/>
      </w:pPr>
    </w:p>
    <w:p w:rsidR="00092960" w:rsidRDefault="005C2423" w:rsidP="00092960">
      <w:pPr>
        <w:widowControl w:val="0"/>
      </w:pPr>
      <w:hyperlink r:id="rId14" w:history="1">
        <w:r w:rsidR="00092960">
          <w:rPr>
            <w:rStyle w:val="Hyperlink"/>
          </w:rPr>
          <w:t>2/2/2010</w:t>
        </w:r>
      </w:hyperlink>
    </w:p>
    <w:p w:rsidR="00CA7D74" w:rsidRDefault="005C2423" w:rsidP="00092960">
      <w:hyperlink r:id="rId15" w:history="1">
        <w:r w:rsidR="00CA7D74" w:rsidRPr="00CA7D74">
          <w:rPr>
            <w:rStyle w:val="Hyperlink"/>
          </w:rPr>
          <w:t>4/20/2010</w:t>
        </w:r>
      </w:hyperlink>
    </w:p>
    <w:p w:rsidR="006765E4" w:rsidRDefault="005C2423" w:rsidP="00092960">
      <w:hyperlink r:id="rId16" w:history="1">
        <w:r w:rsidR="006765E4" w:rsidRPr="006765E4">
          <w:rPr>
            <w:rStyle w:val="Hyperlink"/>
          </w:rPr>
          <w:t>4/21/2010</w:t>
        </w:r>
      </w:hyperlink>
    </w:p>
    <w:p w:rsidR="00BF6B00" w:rsidRDefault="005C2423" w:rsidP="00092960">
      <w:hyperlink r:id="rId17" w:history="1">
        <w:r w:rsidR="00BF6B00" w:rsidRPr="00BF6B00">
          <w:rPr>
            <w:rStyle w:val="Hyperlink"/>
          </w:rPr>
          <w:t>4/21/2010-A</w:t>
        </w:r>
      </w:hyperlink>
    </w:p>
    <w:p w:rsidR="00092960" w:rsidRDefault="00092960" w:rsidP="00092960"/>
    <w:p w:rsidR="00092960" w:rsidRDefault="00092960" w:rsidP="00092960">
      <w:pPr>
        <w:sectPr w:rsidR="00092960" w:rsidSect="00092960">
          <w:pgSz w:w="12240" w:h="15840" w:code="1"/>
          <w:pgMar w:top="1080" w:right="1440" w:bottom="1080" w:left="1440" w:header="720" w:footer="720" w:gutter="0"/>
          <w:cols w:space="720"/>
          <w:noEndnote/>
          <w:docGrid w:linePitch="360"/>
        </w:sectPr>
      </w:pPr>
    </w:p>
    <w:p w:rsidR="00BF6B00" w:rsidRDefault="00BF6B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COMMITTEE AMENDMENT AMENDED AND ADOPTED</w:t>
      </w:r>
    </w:p>
    <w:p w:rsidR="00BF6B00" w:rsidRDefault="00BF6B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21, 2010</w:t>
      </w:r>
    </w:p>
    <w:p w:rsidR="00BF6B00" w:rsidRDefault="00BF6B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F6B00" w:rsidRPr="00BE5862" w:rsidRDefault="00BF6B00" w:rsidP="00BE5862">
      <w:pPr>
        <w:tabs>
          <w:tab w:val="right" w:pos="5933"/>
        </w:tabs>
        <w:suppressAutoHyphens/>
        <w:jc w:val="both"/>
        <w:rPr>
          <w:rFonts w:eastAsia="Times New Roman"/>
        </w:rPr>
      </w:pPr>
      <w:r>
        <w:rPr>
          <w:rFonts w:eastAsia="Times New Roman"/>
        </w:rPr>
        <w:tab/>
      </w:r>
      <w:r>
        <w:rPr>
          <w:rFonts w:eastAsia="Times New Roman"/>
          <w:b/>
          <w:sz w:val="36"/>
        </w:rPr>
        <w:t>S. 1129</w:t>
      </w:r>
    </w:p>
    <w:p w:rsidR="00BF6B00" w:rsidRDefault="00BF6B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F6B00" w:rsidRDefault="00BF6B00" w:rsidP="00BE5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325EB4">
        <w:t>Senator Ryberg</w:t>
      </w:r>
    </w:p>
    <w:p w:rsidR="00BF6B00" w:rsidRDefault="00BF6B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F6B00" w:rsidRDefault="00BF6B00" w:rsidP="00DE3838">
      <w:pPr>
        <w:tabs>
          <w:tab w:val="right" w:pos="5933"/>
        </w:tabs>
        <w:suppressAutoHyphens/>
        <w:jc w:val="both"/>
        <w:rPr>
          <w:rFonts w:eastAsia="Times New Roman"/>
        </w:rPr>
      </w:pPr>
      <w:r>
        <w:rPr>
          <w:rFonts w:eastAsia="Times New Roman"/>
        </w:rPr>
        <w:t>S. Printed 4/21/10--S.</w:t>
      </w:r>
      <w:r>
        <w:rPr>
          <w:rFonts w:eastAsia="Times New Roman"/>
        </w:rPr>
        <w:tab/>
      </w:r>
    </w:p>
    <w:p w:rsidR="00BF6B00" w:rsidRDefault="00BF6B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2, 2010.</w:t>
      </w:r>
    </w:p>
    <w:p w:rsidR="00BF6B00" w:rsidRDefault="00BF6B00" w:rsidP="00630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F6B00" w:rsidRDefault="00BF6B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BF6B00" w:rsidSect="00BE5862">
          <w:footerReference w:type="default" r:id="rId18"/>
          <w:pgSz w:w="12240" w:h="15840" w:code="1"/>
          <w:pgMar w:top="1008" w:right="4680" w:bottom="3499" w:left="1627" w:header="720" w:footer="3499" w:gutter="0"/>
          <w:lnNumType w:countBy="1" w:distance="173"/>
          <w:pgNumType w:start="1"/>
          <w:cols w:space="720"/>
          <w:noEndnote/>
          <w:docGrid w:linePitch="360"/>
        </w:sectPr>
      </w:pPr>
    </w:p>
    <w:p w:rsidR="00BF6B00" w:rsidRPr="00522CE0" w:rsidRDefault="00BF6B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F6B00" w:rsidRPr="00522CE0" w:rsidRDefault="00BF6B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F6B00" w:rsidRPr="00522CE0" w:rsidRDefault="00BF6B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F6B00" w:rsidRPr="00522CE0" w:rsidRDefault="00BF6B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F6B00" w:rsidRPr="00522CE0" w:rsidRDefault="00BF6B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F6B00" w:rsidRPr="00522CE0" w:rsidRDefault="00BF6B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F6B00" w:rsidRPr="00522CE0" w:rsidRDefault="00BF6B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F6B00" w:rsidRPr="00522CE0" w:rsidRDefault="00BF6B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F6B00" w:rsidRPr="008F023B" w:rsidRDefault="00BF6B00" w:rsidP="00C46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BF6B00" w:rsidRPr="00522CE0" w:rsidRDefault="00BF6B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F6B00" w:rsidRPr="00522CE0" w:rsidRDefault="00BF6B00" w:rsidP="001C7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CHAPTER 150, TITLE 59 OF THE 1976 CODE, RELATING TO EDUCATION LOTTERY TICKET SALES, BY ADDING SECTION </w:t>
      </w:r>
      <w:r w:rsidRPr="00176C7A">
        <w:rPr>
          <w:color w:val="000000" w:themeColor="text1"/>
          <w:u w:color="000000" w:themeColor="text1"/>
        </w:rPr>
        <w:t>59</w:t>
      </w:r>
      <w:r>
        <w:rPr>
          <w:color w:val="000000" w:themeColor="text1"/>
          <w:u w:color="000000" w:themeColor="text1"/>
        </w:rPr>
        <w:noBreakHyphen/>
      </w:r>
      <w:r w:rsidRPr="00176C7A">
        <w:rPr>
          <w:color w:val="000000" w:themeColor="text1"/>
          <w:u w:color="000000" w:themeColor="text1"/>
        </w:rPr>
        <w:t>150</w:t>
      </w:r>
      <w:r>
        <w:rPr>
          <w:color w:val="000000" w:themeColor="text1"/>
          <w:u w:color="000000" w:themeColor="text1"/>
        </w:rPr>
        <w:noBreakHyphen/>
      </w:r>
      <w:r w:rsidRPr="00176C7A">
        <w:rPr>
          <w:color w:val="000000" w:themeColor="text1"/>
          <w:u w:color="000000" w:themeColor="text1"/>
        </w:rPr>
        <w:t>155</w:t>
      </w:r>
      <w:r>
        <w:rPr>
          <w:color w:val="000000" w:themeColor="text1"/>
          <w:u w:color="000000" w:themeColor="text1"/>
        </w:rPr>
        <w:t xml:space="preserve"> </w:t>
      </w:r>
      <w:r>
        <w:rPr>
          <w:rFonts w:eastAsia="Times New Roman"/>
        </w:rPr>
        <w:t>TO PROVIDE THAT A PERSON WHO CURRENTLY HOLDS A RETAIL LOTTERY TICKET SALES LICENSE MAY BE GRANTED A TEMPORARY LICENSE FOR RETAIL LOTTERY TICKET SALES IF HE ACQUIRES ANOTHER RETAIL BUSINESS WHICH SELLS LOTTERY TICKETS, TO PROVIDE THE LENGTH OF TIME A TEMPORARY LICENSE IS VALID, AND TO PROVIDE THE FEE FOR A TEMPORARY LICENSE.</w:t>
      </w:r>
    </w:p>
    <w:p w:rsidR="00BF6B00" w:rsidRDefault="00BF6B00" w:rsidP="001C7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BF6B00" w:rsidRDefault="00BF6B00" w:rsidP="001C7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F6B00" w:rsidRPr="00176C7A" w:rsidRDefault="00BF6B00" w:rsidP="009A5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76C7A">
        <w:rPr>
          <w:color w:val="000000" w:themeColor="text1"/>
          <w:u w:color="000000" w:themeColor="text1"/>
        </w:rPr>
        <w:t>Be it enacted by the General Assembly of the State of South Carolina:</w:t>
      </w:r>
    </w:p>
    <w:p w:rsidR="00BF6B00" w:rsidRPr="00176C7A" w:rsidRDefault="00BF6B00" w:rsidP="009A5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F6B00" w:rsidRPr="0021312D" w:rsidRDefault="00BF6B00" w:rsidP="00630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SECTION</w:t>
      </w:r>
      <w:r>
        <w:rPr>
          <w:u w:color="000000" w:themeColor="text1"/>
        </w:rPr>
        <w:tab/>
        <w:t>1.</w:t>
      </w:r>
      <w:r>
        <w:rPr>
          <w:u w:color="000000" w:themeColor="text1"/>
        </w:rPr>
        <w:tab/>
        <w:t>Section 59</w:t>
      </w:r>
      <w:r>
        <w:rPr>
          <w:u w:color="000000" w:themeColor="text1"/>
        </w:rPr>
        <w:noBreakHyphen/>
        <w:t>150</w:t>
      </w:r>
      <w:r>
        <w:rPr>
          <w:u w:color="000000" w:themeColor="text1"/>
        </w:rPr>
        <w:noBreakHyphen/>
        <w:t>155</w:t>
      </w:r>
      <w:r w:rsidRPr="0021312D">
        <w:rPr>
          <w:u w:color="000000" w:themeColor="text1"/>
        </w:rPr>
        <w:t xml:space="preserve"> of the 1976 Code is amended by adding:</w:t>
      </w:r>
    </w:p>
    <w:p w:rsidR="00BF6B00" w:rsidRDefault="00BF6B00" w:rsidP="00630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BF6B00" w:rsidRPr="0021312D" w:rsidRDefault="00BF6B00" w:rsidP="00630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rFonts w:eastAsia="Times New Roman"/>
          <w:snapToGrid w:val="0"/>
          <w:szCs w:val="20"/>
        </w:rPr>
        <w:tab/>
      </w:r>
      <w:r w:rsidRPr="00B4048D">
        <w:rPr>
          <w:rFonts w:eastAsia="Times New Roman"/>
          <w:snapToGrid w:val="0"/>
          <w:szCs w:val="20"/>
        </w:rPr>
        <w:t>“(D)</w:t>
      </w:r>
      <w:r w:rsidRPr="00B4048D">
        <w:rPr>
          <w:rFonts w:eastAsia="Times New Roman"/>
          <w:snapToGrid w:val="0"/>
          <w:szCs w:val="20"/>
        </w:rPr>
        <w:tab/>
      </w:r>
      <w:r w:rsidRPr="00B4048D">
        <w:rPr>
          <w:u w:color="000000" w:themeColor="text1"/>
        </w:rPr>
        <w:t>A person who purchases or acquires by lease, divorce decree, or eviction a retail business which sells lottery tickets, upon initiating the application for licensure and contract pursuant to this subsection, may be issued a temporary lottery ticket sales license by the commission at the time of the purchase if the applicant currently holds a valid retail lottery ticket sales license and contract for another retail location and meets the requirements of subsection (B)(1).  A temporary license is valid until a license is approved or denied by the commission as provided in subsections (A) through (C), but in no case is the temporary license valid for more than sixty days from the date of issuance.  Notwithstanding the provisions of this subsection, the commission may revoke a temporary license if the applicant fails to pursue a license and contract pursuant to subsections (A) through (C) in a timely manner, as set forth by the commission by regulation.  The commission shall collect a fee of twenty</w:t>
      </w:r>
      <w:r w:rsidRPr="00B4048D">
        <w:rPr>
          <w:u w:color="000000" w:themeColor="text1"/>
        </w:rPr>
        <w:noBreakHyphen/>
        <w:t>five dollars for each temporary license sought.”</w:t>
      </w:r>
      <w:r w:rsidRPr="00B4048D">
        <w:rPr>
          <w:u w:color="000000" w:themeColor="text1"/>
        </w:rPr>
        <w:tab/>
      </w:r>
    </w:p>
    <w:p w:rsidR="00BF6B00" w:rsidRDefault="00BF6B00" w:rsidP="00630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BF6B00" w:rsidRDefault="00BF6B00" w:rsidP="00630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sidRPr="0021312D">
        <w:rPr>
          <w:u w:color="000000" w:themeColor="text1"/>
        </w:rPr>
        <w:t>SECTION</w:t>
      </w:r>
      <w:r w:rsidRPr="0021312D">
        <w:rPr>
          <w:u w:color="000000" w:themeColor="text1"/>
        </w:rPr>
        <w:tab/>
        <w:t>2.</w:t>
      </w:r>
      <w:r w:rsidRPr="0021312D">
        <w:rPr>
          <w:u w:color="000000" w:themeColor="text1"/>
        </w:rPr>
        <w:tab/>
        <w:t>This act takes effect upon approval by the Governor.</w:t>
      </w:r>
    </w:p>
    <w:p w:rsidR="00BF6B00" w:rsidRDefault="00BF6B00" w:rsidP="00630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4690C" w:rsidRDefault="00C4690C" w:rsidP="00BF6B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C4690C" w:rsidSect="00BE5862">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2ABA" w:rsidRDefault="00AC2ABA" w:rsidP="00522CE0">
      <w:r>
        <w:separator/>
      </w:r>
    </w:p>
  </w:endnote>
  <w:endnote w:type="continuationSeparator" w:id="0">
    <w:p w:rsidR="00AC2ABA" w:rsidRDefault="00AC2AB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A57B382-0F89-4F67-A289-57EED55AB068}"/>
    <w:embedBold r:id="rId2" w:fontKey="{88BB9AF7-F4EF-48A7-9069-CB4B7062C781}"/>
  </w:font>
  <w:font w:name="Calibri">
    <w:panose1 w:val="020F0502020204030204"/>
    <w:charset w:val="00"/>
    <w:family w:val="swiss"/>
    <w:pitch w:val="variable"/>
    <w:sig w:usb0="E10002FF" w:usb1="4000ACFF" w:usb2="00000009" w:usb3="00000000" w:csb0="0000019F" w:csb1="00000000"/>
    <w:embedRegular r:id="rId3" w:fontKey="{C6E56C52-8D0A-44A2-B0D3-E99C8D83CED8}"/>
    <w:embedBold r:id="rId4" w:fontKey="{E9AD4B2D-6B5A-4172-B202-D83869A213E5}"/>
  </w:font>
  <w:font w:name="Cambria">
    <w:panose1 w:val="02040503050406030204"/>
    <w:charset w:val="00"/>
    <w:family w:val="roman"/>
    <w:pitch w:val="variable"/>
    <w:sig w:usb0="E00002FF" w:usb1="400004FF" w:usb2="00000000" w:usb3="00000000" w:csb0="0000019F" w:csb1="00000000"/>
    <w:embedRegular r:id="rId5" w:fontKey="{BAAE9916-3804-460D-A962-FAADAE0684D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6B00" w:rsidRPr="00C4690C" w:rsidRDefault="00BF6B00" w:rsidP="00C4690C">
    <w:pPr>
      <w:pStyle w:val="Footer"/>
      <w:tabs>
        <w:tab w:val="clear" w:pos="4680"/>
        <w:tab w:val="clear" w:pos="9360"/>
        <w:tab w:val="center" w:pos="2995"/>
      </w:tabs>
      <w:spacing w:before="120"/>
    </w:pPr>
    <w:r>
      <w:t>[1129-</w:t>
    </w:r>
    <w:r w:rsidR="005C2423">
      <w:fldChar w:fldCharType="begin"/>
    </w:r>
    <w:r w:rsidR="005C2423">
      <w:instrText xml:space="preserve"> PAGE  \* MERGEFORMAT </w:instrText>
    </w:r>
    <w:r w:rsidR="005C2423">
      <w:fldChar w:fldCharType="separate"/>
    </w:r>
    <w:r w:rsidR="005C2423">
      <w:rPr>
        <w:noProof/>
      </w:rPr>
      <w:t>1</w:t>
    </w:r>
    <w:r w:rsidR="005C2423">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5862" w:rsidRPr="00C4690C" w:rsidRDefault="00BF6B00" w:rsidP="00C4690C">
    <w:pPr>
      <w:pStyle w:val="Footer"/>
      <w:tabs>
        <w:tab w:val="clear" w:pos="4680"/>
        <w:tab w:val="clear" w:pos="9360"/>
        <w:tab w:val="center" w:pos="2995"/>
      </w:tabs>
      <w:spacing w:before="120"/>
    </w:pPr>
    <w:r>
      <w:t>[1129]</w:t>
    </w:r>
    <w:r>
      <w:tab/>
    </w:r>
    <w:r w:rsidR="00734339">
      <w:fldChar w:fldCharType="begin"/>
    </w:r>
    <w:r>
      <w:instrText xml:space="preserve"> PAGE  \* MERGEFORMAT </w:instrText>
    </w:r>
    <w:r w:rsidR="00734339">
      <w:fldChar w:fldCharType="separate"/>
    </w:r>
    <w:r>
      <w:rPr>
        <w:noProof/>
      </w:rPr>
      <w:t>2</w:t>
    </w:r>
    <w:r w:rsidR="00734339">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2ABA" w:rsidRDefault="00AC2ABA" w:rsidP="00522CE0">
      <w:r>
        <w:separator/>
      </w:r>
    </w:p>
  </w:footnote>
  <w:footnote w:type="continuationSeparator" w:id="0">
    <w:p w:rsidR="00AC2ABA" w:rsidRDefault="00AC2AB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18785"/>
  </w:hdrShapeDefaults>
  <w:footnotePr>
    <w:footnote w:id="-1"/>
    <w:footnote w:id="0"/>
  </w:footnotePr>
  <w:endnotePr>
    <w:endnote w:id="-1"/>
    <w:endnote w:id="0"/>
  </w:endnotePr>
  <w:compat>
    <w:compatSetting w:name="compatibilityMode" w:uri="http://schemas.microsoft.com/office/word" w:val="12"/>
  </w:compat>
  <w:docVars>
    <w:docVar w:name="clipname" w:val="憳擴褀Ϩ掀Ǆ耣TǽT0ᑼ慳耀 (ᡐɗIꀀ"/>
    <w:docVar w:name="CoverAttorneyInitials" w:val="_Ἡ@___"/>
    <w:docVar w:name="CoverAttorneyLastName" w:val="䭌硌䵃畳瑓楲杮慍p̓ﾝ솋慱쌖慱켉慱쫧慱䀘؇㜼Ⱦ맬̓s"/>
    <w:docVar w:name="CoverBillType" w:val="w:docVa"/>
    <w:docVar w:name="CoverSenator" w:val="CoverAttorneyLastName"/>
    <w:docVar w:name="dvBillNumber" w:val="좴憠Ȳ0"/>
    <w:docVar w:name="dvBillNumberPrefix" w:val="CoverAttorneyLastName"/>
    <w:docVar w:name="dvOriginalBody" w:val="o:\printing\daily\worklib\billsrw\1129.doc"/>
    <w:docVar w:name="fulldraftpath" w:val="Ā"/>
    <w:docVar w:name="NameofBody" w:val="w:docVa"/>
  </w:docVars>
  <w:rsids>
    <w:rsidRoot w:val="00CB0750"/>
    <w:rsid w:val="00042AC1"/>
    <w:rsid w:val="00046516"/>
    <w:rsid w:val="000568C9"/>
    <w:rsid w:val="0007601D"/>
    <w:rsid w:val="00092960"/>
    <w:rsid w:val="000B0720"/>
    <w:rsid w:val="000B5EAF"/>
    <w:rsid w:val="000D7E42"/>
    <w:rsid w:val="0011424E"/>
    <w:rsid w:val="001579B8"/>
    <w:rsid w:val="00170561"/>
    <w:rsid w:val="00186AC9"/>
    <w:rsid w:val="00197DF1"/>
    <w:rsid w:val="001B3DD9"/>
    <w:rsid w:val="001B7E5D"/>
    <w:rsid w:val="001C72B1"/>
    <w:rsid w:val="001D20CC"/>
    <w:rsid w:val="001D3BAC"/>
    <w:rsid w:val="00245C4E"/>
    <w:rsid w:val="002C0D7A"/>
    <w:rsid w:val="002C1321"/>
    <w:rsid w:val="002C5896"/>
    <w:rsid w:val="002C6AC4"/>
    <w:rsid w:val="002D3BED"/>
    <w:rsid w:val="002E18E4"/>
    <w:rsid w:val="00307C2B"/>
    <w:rsid w:val="003271AE"/>
    <w:rsid w:val="00382E0F"/>
    <w:rsid w:val="00383247"/>
    <w:rsid w:val="003B2034"/>
    <w:rsid w:val="003D6E2B"/>
    <w:rsid w:val="003E7597"/>
    <w:rsid w:val="00450668"/>
    <w:rsid w:val="00476FD0"/>
    <w:rsid w:val="004952FA"/>
    <w:rsid w:val="004B6A22"/>
    <w:rsid w:val="004D7F37"/>
    <w:rsid w:val="004F2CC5"/>
    <w:rsid w:val="00507DC8"/>
    <w:rsid w:val="00522CE0"/>
    <w:rsid w:val="00562CC6"/>
    <w:rsid w:val="00565148"/>
    <w:rsid w:val="00593361"/>
    <w:rsid w:val="005A1665"/>
    <w:rsid w:val="005A5017"/>
    <w:rsid w:val="005A648C"/>
    <w:rsid w:val="005A7E36"/>
    <w:rsid w:val="005C2423"/>
    <w:rsid w:val="005F1745"/>
    <w:rsid w:val="006031B8"/>
    <w:rsid w:val="0061685F"/>
    <w:rsid w:val="00637DFB"/>
    <w:rsid w:val="006674A6"/>
    <w:rsid w:val="006765E4"/>
    <w:rsid w:val="006A70CE"/>
    <w:rsid w:val="006C74EA"/>
    <w:rsid w:val="00720D40"/>
    <w:rsid w:val="007318D4"/>
    <w:rsid w:val="00734339"/>
    <w:rsid w:val="00757487"/>
    <w:rsid w:val="00765784"/>
    <w:rsid w:val="007A4390"/>
    <w:rsid w:val="007E5CB7"/>
    <w:rsid w:val="007E79FA"/>
    <w:rsid w:val="008314D2"/>
    <w:rsid w:val="008B2F42"/>
    <w:rsid w:val="008E185F"/>
    <w:rsid w:val="008F023B"/>
    <w:rsid w:val="00904E16"/>
    <w:rsid w:val="009162B3"/>
    <w:rsid w:val="00927C62"/>
    <w:rsid w:val="0093254F"/>
    <w:rsid w:val="00983951"/>
    <w:rsid w:val="00984124"/>
    <w:rsid w:val="00984640"/>
    <w:rsid w:val="00995C37"/>
    <w:rsid w:val="009A0FF2"/>
    <w:rsid w:val="009A5FF8"/>
    <w:rsid w:val="009A78DF"/>
    <w:rsid w:val="009C118A"/>
    <w:rsid w:val="00A02011"/>
    <w:rsid w:val="00A4011E"/>
    <w:rsid w:val="00A86015"/>
    <w:rsid w:val="00A9594E"/>
    <w:rsid w:val="00AC2ABA"/>
    <w:rsid w:val="00AE59C8"/>
    <w:rsid w:val="00B00505"/>
    <w:rsid w:val="00B10098"/>
    <w:rsid w:val="00B5790D"/>
    <w:rsid w:val="00B945C5"/>
    <w:rsid w:val="00BA20EA"/>
    <w:rsid w:val="00BB24B8"/>
    <w:rsid w:val="00BB327E"/>
    <w:rsid w:val="00BB5AFC"/>
    <w:rsid w:val="00BC0A56"/>
    <w:rsid w:val="00BD5DE2"/>
    <w:rsid w:val="00BF6B00"/>
    <w:rsid w:val="00C45366"/>
    <w:rsid w:val="00C4690C"/>
    <w:rsid w:val="00C57023"/>
    <w:rsid w:val="00C74052"/>
    <w:rsid w:val="00CA1D16"/>
    <w:rsid w:val="00CA7D74"/>
    <w:rsid w:val="00CB0750"/>
    <w:rsid w:val="00CB187A"/>
    <w:rsid w:val="00CC0EC7"/>
    <w:rsid w:val="00D1088B"/>
    <w:rsid w:val="00D156D2"/>
    <w:rsid w:val="00D16E6B"/>
    <w:rsid w:val="00D55375"/>
    <w:rsid w:val="00D86943"/>
    <w:rsid w:val="00D94554"/>
    <w:rsid w:val="00DA47B9"/>
    <w:rsid w:val="00DF15F2"/>
    <w:rsid w:val="00E058D3"/>
    <w:rsid w:val="00E15323"/>
    <w:rsid w:val="00E76AD9"/>
    <w:rsid w:val="00E91E2F"/>
    <w:rsid w:val="00EA3546"/>
    <w:rsid w:val="00EB47AE"/>
    <w:rsid w:val="00EC34E1"/>
    <w:rsid w:val="00F0234A"/>
    <w:rsid w:val="00F46B41"/>
    <w:rsid w:val="00F52959"/>
    <w:rsid w:val="00F55884"/>
    <w:rsid w:val="00F60C0A"/>
    <w:rsid w:val="00F9751C"/>
    <w:rsid w:val="00FB28F8"/>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8785"/>
    <o:shapelayout v:ext="edit">
      <o:idmap v:ext="edit" data="1"/>
    </o:shapelayout>
  </w:shapeDefaults>
  <w:doNotEmbedSmartTags/>
  <w:decimalSymbol w:val="."/>
  <w:listSeparator w:val=","/>
  <w15:docId w15:val="{CD2F0C32-DE6C-491E-8B38-EDC0DC90A5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09296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0\04-20-10.docx" TargetMode="External"/><Relationship Id="rId13" Type="http://schemas.openxmlformats.org/officeDocument/2006/relationships/hyperlink" Target="file:///h:\HJ%20Archive\2010\04-27-10.docx" TargetMode="External"/><Relationship Id="rId18"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file:///h:\SJ%20Archive\2010\02-02-10.docx" TargetMode="External"/><Relationship Id="rId12" Type="http://schemas.openxmlformats.org/officeDocument/2006/relationships/hyperlink" Target="file:///h:\HJ%20Archive\2010\04-27-10.docx" TargetMode="External"/><Relationship Id="rId17" Type="http://schemas.openxmlformats.org/officeDocument/2006/relationships/hyperlink" Target="file:///p:\pprever\2009-10\1129_20100421A.docx" TargetMode="External"/><Relationship Id="rId2" Type="http://schemas.openxmlformats.org/officeDocument/2006/relationships/settings" Target="settings.xml"/><Relationship Id="rId16" Type="http://schemas.openxmlformats.org/officeDocument/2006/relationships/hyperlink" Target="file:///p:\pprever\2009-10\1129_20100421.docx" TargetMode="Externa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file:///h:\SJ%20Archive\2010\02-02-10.docx" TargetMode="External"/><Relationship Id="rId11" Type="http://schemas.openxmlformats.org/officeDocument/2006/relationships/hyperlink" Target="file:///h:\SJ%20Archive\2010\04-22-10.docx" TargetMode="External"/><Relationship Id="rId5" Type="http://schemas.openxmlformats.org/officeDocument/2006/relationships/endnotes" Target="endnotes.xml"/><Relationship Id="rId15" Type="http://schemas.openxmlformats.org/officeDocument/2006/relationships/hyperlink" Target="file:///p:\pprever\2009-10\1129_20100420.docx" TargetMode="External"/><Relationship Id="rId10" Type="http://schemas.openxmlformats.org/officeDocument/2006/relationships/hyperlink" Target="file:///h:\SJ%20Archive\2010\04-21-10.docx" TargetMode="External"/><Relationship Id="rId19"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hyperlink" Target="file:///h:\SJ%20Archive\2010\04-21-10.docx" TargetMode="External"/><Relationship Id="rId14" Type="http://schemas.openxmlformats.org/officeDocument/2006/relationships/hyperlink" Target="file:///p:\pprever\2009-10\1129_2010020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457</Words>
  <Characters>2458</Characters>
  <Application>Microsoft Office Word</Application>
  <DocSecurity>0</DocSecurity>
  <Lines>99</Lines>
  <Paragraphs>41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1129: Retail lottery ticket sales license - South Carolina Legislature Online</dc:title>
  <dc:subject/>
  <dc:creator>EmilyMoore</dc:creator>
  <cp:keywords/>
  <dc:description/>
  <cp:lastModifiedBy>N Cumfer</cp:lastModifiedBy>
  <cp:revision>12</cp:revision>
  <dcterms:created xsi:type="dcterms:W3CDTF">2010-04-21T22:34:00Z</dcterms:created>
  <dcterms:modified xsi:type="dcterms:W3CDTF">2014-11-24T15:11:00Z</dcterms:modified>
</cp:coreProperties>
</file>