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71D" w:rsidRDefault="0054271D" w:rsidP="0054271D">
      <w:pPr>
        <w:widowControl w:val="0"/>
        <w:jc w:val="center"/>
      </w:pPr>
      <w:bookmarkStart w:id="0" w:name="_GoBack"/>
      <w:bookmarkEnd w:id="0"/>
      <w:r w:rsidRPr="0054271D">
        <w:rPr>
          <w:b/>
        </w:rPr>
        <w:t>South Carolina General Assembly</w:t>
      </w:r>
    </w:p>
    <w:p w:rsidR="0054271D" w:rsidRDefault="0054271D" w:rsidP="0054271D">
      <w:pPr>
        <w:widowControl w:val="0"/>
        <w:jc w:val="center"/>
      </w:pPr>
      <w:r>
        <w:t>118th Session, 2009-2010</w:t>
      </w:r>
    </w:p>
    <w:p w:rsidR="0054271D" w:rsidRDefault="0054271D" w:rsidP="0054271D">
      <w:pPr>
        <w:widowControl w:val="0"/>
      </w:pPr>
    </w:p>
    <w:p w:rsidR="0054271D" w:rsidRDefault="0054271D" w:rsidP="0054271D">
      <w:pPr>
        <w:widowControl w:val="0"/>
        <w:rPr>
          <w:b/>
        </w:rPr>
      </w:pPr>
      <w:r w:rsidRPr="0054271D">
        <w:rPr>
          <w:b/>
        </w:rPr>
        <w:t>S.</w:t>
      </w:r>
      <w:r>
        <w:rPr>
          <w:b/>
        </w:rPr>
        <w:t xml:space="preserve"> </w:t>
      </w:r>
      <w:r w:rsidRPr="0054271D">
        <w:rPr>
          <w:b/>
        </w:rPr>
        <w:t>1156</w:t>
      </w:r>
    </w:p>
    <w:p w:rsidR="0054271D" w:rsidRDefault="0054271D" w:rsidP="0054271D">
      <w:pPr>
        <w:widowControl w:val="0"/>
        <w:rPr>
          <w:b/>
        </w:rPr>
      </w:pPr>
    </w:p>
    <w:p w:rsidR="0054271D" w:rsidRDefault="0054271D" w:rsidP="0054271D">
      <w:pPr>
        <w:widowControl w:val="0"/>
      </w:pPr>
      <w:r w:rsidRPr="0054271D">
        <w:rPr>
          <w:b/>
        </w:rPr>
        <w:t>STATUS INFORMATION</w:t>
      </w:r>
    </w:p>
    <w:p w:rsidR="0054271D" w:rsidRDefault="0054271D" w:rsidP="0054271D">
      <w:pPr>
        <w:widowControl w:val="0"/>
      </w:pPr>
    </w:p>
    <w:p w:rsidR="0054271D" w:rsidRDefault="0054271D" w:rsidP="0054271D">
      <w:pPr>
        <w:widowControl w:val="0"/>
      </w:pPr>
      <w:r>
        <w:t>Concurrent Resolution</w:t>
      </w:r>
    </w:p>
    <w:p w:rsidR="0054271D" w:rsidRDefault="0054271D" w:rsidP="0054271D">
      <w:pPr>
        <w:widowControl w:val="0"/>
      </w:pPr>
      <w:r>
        <w:t>Sponsors: Senator Davis</w:t>
      </w:r>
    </w:p>
    <w:p w:rsidR="0054271D" w:rsidRDefault="0054271D" w:rsidP="0054271D">
      <w:pPr>
        <w:widowControl w:val="0"/>
      </w:pPr>
      <w:r>
        <w:t>Document Path: l:\s-res\td\006beau.mrh.td.docx</w:t>
      </w:r>
    </w:p>
    <w:p w:rsidR="0054271D" w:rsidRDefault="0054271D" w:rsidP="0054271D">
      <w:pPr>
        <w:widowControl w:val="0"/>
      </w:pPr>
    </w:p>
    <w:p w:rsidR="00A22AED" w:rsidRDefault="00A22AED" w:rsidP="0054271D">
      <w:pPr>
        <w:widowControl w:val="0"/>
      </w:pPr>
      <w:r>
        <w:t>Introduced in the Senate on February 10, 2010</w:t>
      </w:r>
    </w:p>
    <w:p w:rsidR="00A22AED" w:rsidRDefault="00A22AED" w:rsidP="0054271D">
      <w:pPr>
        <w:widowControl w:val="0"/>
      </w:pPr>
      <w:r>
        <w:t>Introduced in the House on February 16, 2010</w:t>
      </w:r>
    </w:p>
    <w:p w:rsidR="00A22AED" w:rsidRDefault="00A22AED" w:rsidP="0054271D">
      <w:pPr>
        <w:widowControl w:val="0"/>
      </w:pPr>
      <w:r>
        <w:t>Adopted by the General Assembly on February 16, 2010</w:t>
      </w:r>
    </w:p>
    <w:p w:rsidR="00A22AED" w:rsidRDefault="00A22AED" w:rsidP="0054271D">
      <w:pPr>
        <w:widowControl w:val="0"/>
      </w:pPr>
    </w:p>
    <w:p w:rsidR="0054271D" w:rsidRDefault="0054271D" w:rsidP="0054271D">
      <w:pPr>
        <w:widowControl w:val="0"/>
      </w:pPr>
      <w:r>
        <w:t xml:space="preserve">Summary: </w:t>
      </w:r>
      <w:r w:rsidR="009C53E5">
        <w:t>USC Beaufort</w:t>
      </w:r>
    </w:p>
    <w:p w:rsidR="0054271D" w:rsidRDefault="0054271D" w:rsidP="0054271D">
      <w:pPr>
        <w:widowControl w:val="0"/>
      </w:pPr>
    </w:p>
    <w:p w:rsidR="0054271D" w:rsidRDefault="0054271D" w:rsidP="0054271D">
      <w:pPr>
        <w:widowControl w:val="0"/>
      </w:pPr>
    </w:p>
    <w:p w:rsidR="0054271D" w:rsidRDefault="0054271D" w:rsidP="00542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71D">
        <w:rPr>
          <w:b/>
        </w:rPr>
        <w:t>HISTORY OF LEGISLATIVE ACTIONS</w:t>
      </w:r>
    </w:p>
    <w:p w:rsidR="0054271D" w:rsidRDefault="0054271D" w:rsidP="00542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4271D" w:rsidRPr="0054271D" w:rsidRDefault="0054271D" w:rsidP="0054271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4271D">
        <w:rPr>
          <w:u w:val="single"/>
        </w:rPr>
        <w:tab/>
        <w:t>Date</w:t>
      </w:r>
      <w:r w:rsidRPr="0054271D">
        <w:rPr>
          <w:u w:val="single"/>
        </w:rPr>
        <w:tab/>
        <w:t>Body</w:t>
      </w:r>
      <w:r w:rsidRPr="0054271D">
        <w:rPr>
          <w:u w:val="single"/>
        </w:rPr>
        <w:tab/>
        <w:t>Action Description with journal page number</w:t>
      </w:r>
      <w:r w:rsidRPr="0054271D">
        <w:rPr>
          <w:u w:val="single"/>
        </w:rPr>
        <w:tab/>
      </w:r>
    </w:p>
    <w:p w:rsidR="00F1138F" w:rsidRDefault="00F1138F" w:rsidP="00F11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2/10/2010</w:t>
      </w:r>
      <w:r>
        <w:tab/>
        <w:t>Senate</w:t>
      </w:r>
      <w:r>
        <w:tab/>
      </w:r>
      <w:r w:rsidRPr="001A2AB4">
        <w:t xml:space="preserve">Introduced, adopted, sent to House </w:t>
      </w:r>
      <w:hyperlink r:id="rId6" w:history="1">
        <w:r w:rsidRPr="00985819">
          <w:rPr>
            <w:rStyle w:val="Hyperlink"/>
          </w:rPr>
          <w:t>SJ</w:t>
        </w:r>
      </w:hyperlink>
      <w:r>
        <w:noBreakHyphen/>
      </w:r>
      <w:r w:rsidRPr="001A2AB4">
        <w:t>3</w:t>
      </w:r>
    </w:p>
    <w:p w:rsidR="00F1138F" w:rsidRDefault="00F1138F" w:rsidP="00F11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2/16/2010</w:t>
      </w:r>
      <w:r>
        <w:tab/>
        <w:t>House</w:t>
      </w:r>
      <w:r>
        <w:tab/>
      </w:r>
      <w:r w:rsidRPr="001A2AB4">
        <w:t xml:space="preserve">Introduced, adopted, returned with concurrence </w:t>
      </w:r>
      <w:hyperlink r:id="rId7" w:history="1">
        <w:r w:rsidRPr="00985819">
          <w:rPr>
            <w:rStyle w:val="Hyperlink"/>
          </w:rPr>
          <w:t>HJ</w:t>
        </w:r>
      </w:hyperlink>
      <w:r>
        <w:noBreakHyphen/>
      </w:r>
      <w:r w:rsidRPr="001A2AB4">
        <w:t>13</w:t>
      </w:r>
    </w:p>
    <w:p w:rsidR="00F1138F" w:rsidRDefault="00F1138F" w:rsidP="00F113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71D" w:rsidRPr="0054271D" w:rsidRDefault="0054271D" w:rsidP="00542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271D" w:rsidRDefault="0054271D" w:rsidP="0054271D">
      <w:r w:rsidRPr="0054271D">
        <w:rPr>
          <w:b/>
        </w:rPr>
        <w:t>VERSIONS OF THIS BILL</w:t>
      </w:r>
    </w:p>
    <w:p w:rsidR="0054271D" w:rsidRDefault="0054271D" w:rsidP="0054271D"/>
    <w:p w:rsidR="0054271D" w:rsidRDefault="008B6C68" w:rsidP="0054271D">
      <w:hyperlink r:id="rId8" w:history="1">
        <w:r w:rsidR="0054271D">
          <w:rPr>
            <w:rStyle w:val="Hyperlink"/>
          </w:rPr>
          <w:t>2/10/2010</w:t>
        </w:r>
      </w:hyperlink>
    </w:p>
    <w:p w:rsidR="0054271D" w:rsidRDefault="0054271D" w:rsidP="0054271D"/>
    <w:p w:rsidR="0054271D" w:rsidRDefault="0054271D" w:rsidP="0054271D">
      <w:pPr>
        <w:sectPr w:rsidR="0054271D" w:rsidSect="005427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2F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3369C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 xml:space="preserve">TO COMMEND </w:t>
      </w:r>
      <w:r w:rsidRPr="003A79E9">
        <w:rPr>
          <w:color w:val="000000" w:themeColor="text1"/>
          <w:u w:color="000000" w:themeColor="text1"/>
        </w:rPr>
        <w:t>THE UNIVERSITY OF SOUTH CAROLINA BEAUFORT</w:t>
      </w:r>
      <w:r w:rsidR="005818CF">
        <w:rPr>
          <w:color w:val="000000" w:themeColor="text1"/>
          <w:u w:color="000000" w:themeColor="text1"/>
        </w:rPr>
        <w:t xml:space="preserve"> UPON CELEBRATION OF FIFTY YEARS OF SERVICE AS A MEMBER OF SOUTH CAROLINA</w:t>
      </w:r>
      <w:r w:rsidR="00EB28F6" w:rsidRPr="00EB28F6">
        <w:rPr>
          <w:color w:val="000000" w:themeColor="text1"/>
          <w:u w:color="000000" w:themeColor="text1"/>
        </w:rPr>
        <w:t>’</w:t>
      </w:r>
      <w:r w:rsidR="005818CF">
        <w:rPr>
          <w:color w:val="000000" w:themeColor="text1"/>
          <w:u w:color="000000" w:themeColor="text1"/>
        </w:rPr>
        <w:t>S PUBLIC FLAGSHIP UNIVERSITY SYSTEM.</w:t>
      </w:r>
      <w:r w:rsidRPr="003A79E9">
        <w:rPr>
          <w:color w:val="000000" w:themeColor="text1"/>
          <w:u w:color="000000" w:themeColor="text1"/>
        </w:rPr>
        <w:t xml:space="preserve">  </w:t>
      </w:r>
    </w:p>
    <w:p w:rsidR="0023369C" w:rsidRDefault="002336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D4560" w:rsidRDefault="004D4560" w:rsidP="004D4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University of South Carolina Beaufort is </w:t>
      </w:r>
      <w:r w:rsidRPr="004D4560">
        <w:rPr>
          <w:rFonts w:eastAsia="Times New Roman"/>
        </w:rPr>
        <w:t xml:space="preserve">celebrating </w:t>
      </w:r>
      <w:r w:rsidR="00EB28F6">
        <w:rPr>
          <w:rFonts w:eastAsia="Times New Roman"/>
        </w:rPr>
        <w:t xml:space="preserve">its </w:t>
      </w:r>
      <w:r w:rsidRPr="004D4560">
        <w:rPr>
          <w:color w:val="000000" w:themeColor="text1"/>
          <w:u w:color="000000" w:themeColor="text1"/>
        </w:rPr>
        <w:t>Golden Jubilee</w:t>
      </w:r>
      <w:r>
        <w:rPr>
          <w:color w:val="000000" w:themeColor="text1"/>
          <w:u w:color="000000" w:themeColor="text1"/>
        </w:rPr>
        <w:t>, a year</w:t>
      </w:r>
      <w:r w:rsidR="00EB2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celebration of fifty years of h</w:t>
      </w:r>
      <w:r w:rsidRPr="004D4560">
        <w:rPr>
          <w:color w:val="000000" w:themeColor="text1"/>
          <w:u w:color="000000" w:themeColor="text1"/>
        </w:rPr>
        <w:t xml:space="preserve">igher </w:t>
      </w:r>
      <w:r>
        <w:rPr>
          <w:color w:val="000000" w:themeColor="text1"/>
          <w:u w:color="000000" w:themeColor="text1"/>
        </w:rPr>
        <w:t>e</w:t>
      </w:r>
      <w:r w:rsidRPr="004D4560">
        <w:rPr>
          <w:color w:val="000000" w:themeColor="text1"/>
          <w:u w:color="000000" w:themeColor="text1"/>
        </w:rPr>
        <w:t>ducation in the Lowcountry</w:t>
      </w:r>
      <w:r>
        <w:rPr>
          <w:color w:val="000000" w:themeColor="text1"/>
          <w:u w:color="000000" w:themeColor="text1"/>
        </w:rPr>
        <w:t>; and</w:t>
      </w:r>
    </w:p>
    <w:p w:rsidR="004D4560" w:rsidRDefault="004D45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18CF" w:rsidRDefault="005818CF" w:rsidP="00581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University of South Carolina Beaufort traces its lineage 215 years to the founding of Beaufort College in 1795</w:t>
      </w:r>
      <w:r>
        <w:rPr>
          <w:color w:val="000000" w:themeColor="text1"/>
          <w:u w:color="000000" w:themeColor="text1"/>
        </w:rPr>
        <w:t>; and</w:t>
      </w:r>
    </w:p>
    <w:p w:rsidR="005818CF" w:rsidRDefault="005818CF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8F6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University of South Carolina Beaufort, with the support of th</w:t>
      </w:r>
      <w:r w:rsidR="00EB28F6">
        <w:rPr>
          <w:color w:val="000000" w:themeColor="text1"/>
          <w:u w:color="000000" w:themeColor="text1"/>
        </w:rPr>
        <w:t xml:space="preserve">e </w:t>
      </w:r>
      <w:r w:rsidRPr="003A79E9">
        <w:rPr>
          <w:color w:val="000000" w:themeColor="text1"/>
          <w:u w:color="000000" w:themeColor="text1"/>
        </w:rPr>
        <w:t xml:space="preserve">legislature and through an exceptional partnership with Beaufort and Jasper Counties, </w:t>
      </w:r>
      <w:r w:rsidR="00886D9D">
        <w:rPr>
          <w:color w:val="000000" w:themeColor="text1"/>
          <w:u w:color="000000" w:themeColor="text1"/>
        </w:rPr>
        <w:t>has grown in stature from a two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year regional campus to an independently accredited university</w:t>
      </w:r>
      <w:r w:rsidR="00EB28F6">
        <w:rPr>
          <w:color w:val="000000" w:themeColor="text1"/>
          <w:u w:color="000000" w:themeColor="text1"/>
        </w:rPr>
        <w:t>; and</w:t>
      </w:r>
    </w:p>
    <w:p w:rsidR="00EB28F6" w:rsidRDefault="00EB28F6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EB28F6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USCB </w:t>
      </w:r>
      <w:r w:rsidR="00B260FC" w:rsidRPr="003A79E9">
        <w:rPr>
          <w:color w:val="000000" w:themeColor="text1"/>
          <w:u w:color="000000" w:themeColor="text1"/>
        </w:rPr>
        <w:t>has developed fourteen baccalaureate degrees and an add</w:t>
      </w:r>
      <w:r w:rsidR="00886D9D">
        <w:rPr>
          <w:color w:val="000000" w:themeColor="text1"/>
          <w:u w:color="000000" w:themeColor="text1"/>
        </w:rPr>
        <w:t>itional thirteen concentrations</w:t>
      </w:r>
      <w:r w:rsidR="00B260FC" w:rsidRPr="003A79E9">
        <w:rPr>
          <w:color w:val="000000" w:themeColor="text1"/>
          <w:u w:color="000000" w:themeColor="text1"/>
        </w:rPr>
        <w:t>, has increased 112% in full</w:t>
      </w:r>
      <w:r>
        <w:rPr>
          <w:color w:val="000000" w:themeColor="text1"/>
          <w:u w:color="000000" w:themeColor="text1"/>
        </w:rPr>
        <w:noBreakHyphen/>
      </w:r>
      <w:r w:rsidR="00B260FC" w:rsidRPr="003A79E9">
        <w:rPr>
          <w:color w:val="000000" w:themeColor="text1"/>
          <w:u w:color="000000" w:themeColor="text1"/>
        </w:rPr>
        <w:t>time equivalent students served each year since its change in role and mission in June 2002</w:t>
      </w:r>
      <w:r w:rsidR="00886D9D">
        <w:rPr>
          <w:color w:val="000000" w:themeColor="text1"/>
          <w:u w:color="000000" w:themeColor="text1"/>
        </w:rPr>
        <w:t>,</w:t>
      </w:r>
      <w:r w:rsidR="00B260FC" w:rsidRPr="003A79E9">
        <w:rPr>
          <w:color w:val="000000" w:themeColor="text1"/>
          <w:u w:color="000000" w:themeColor="text1"/>
        </w:rPr>
        <w:t xml:space="preserve"> and has been the University of South Carolina</w:t>
      </w:r>
      <w:r w:rsidRPr="00EB28F6">
        <w:rPr>
          <w:color w:val="000000" w:themeColor="text1"/>
          <w:u w:color="000000" w:themeColor="text1"/>
        </w:rPr>
        <w:t>’</w:t>
      </w:r>
      <w:r w:rsidR="00B260FC" w:rsidRPr="003A79E9">
        <w:rPr>
          <w:color w:val="000000" w:themeColor="text1"/>
          <w:u w:color="000000" w:themeColor="text1"/>
        </w:rPr>
        <w:t xml:space="preserve">s fastest growing baccalaureate institution for the past seven years, demonstrating the need of a baccalaureate university </w:t>
      </w:r>
      <w:r w:rsidR="00886D9D">
        <w:rPr>
          <w:color w:val="000000" w:themeColor="text1"/>
          <w:u w:color="000000" w:themeColor="text1"/>
        </w:rPr>
        <w:t>for the Lowcountry and for the S</w:t>
      </w:r>
      <w:r w:rsidR="00B260FC" w:rsidRPr="003A79E9">
        <w:rPr>
          <w:color w:val="000000" w:themeColor="text1"/>
          <w:u w:color="000000" w:themeColor="text1"/>
        </w:rPr>
        <w:t>tate of South Carolina</w:t>
      </w:r>
      <w:r w:rsidR="00B260FC">
        <w:rPr>
          <w:color w:val="000000" w:themeColor="text1"/>
          <w:u w:color="000000" w:themeColor="text1"/>
        </w:rPr>
        <w:t>; and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the State of South Carolina recognizes the indispensable role that public, comprehensive universities will play in developing the citizen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leaders a</w:t>
      </w:r>
      <w:r w:rsidR="00886D9D">
        <w:rPr>
          <w:color w:val="000000" w:themeColor="text1"/>
          <w:u w:color="000000" w:themeColor="text1"/>
        </w:rPr>
        <w:t>nd professionals needed by our S</w:t>
      </w:r>
      <w:r w:rsidRPr="003A79E9">
        <w:rPr>
          <w:color w:val="000000" w:themeColor="text1"/>
          <w:u w:color="000000" w:themeColor="text1"/>
        </w:rPr>
        <w:t>tate to succeed in a globally competitive, knowledge</w:t>
      </w:r>
      <w:r w:rsidR="00EB28F6">
        <w:rPr>
          <w:color w:val="000000" w:themeColor="text1"/>
          <w:u w:color="000000" w:themeColor="text1"/>
        </w:rPr>
        <w:noBreakHyphen/>
      </w:r>
      <w:r w:rsidRPr="003A79E9">
        <w:rPr>
          <w:color w:val="000000" w:themeColor="text1"/>
          <w:u w:color="000000" w:themeColor="text1"/>
        </w:rPr>
        <w:t>driven economy</w:t>
      </w:r>
      <w:r>
        <w:rPr>
          <w:color w:val="000000" w:themeColor="text1"/>
          <w:u w:color="000000" w:themeColor="text1"/>
        </w:rPr>
        <w:t>; and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A79E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3A79E9">
        <w:rPr>
          <w:color w:val="000000" w:themeColor="text1"/>
          <w:u w:color="000000" w:themeColor="text1"/>
        </w:rPr>
        <w:t xml:space="preserve"> </w:t>
      </w:r>
      <w:r w:rsidR="00886D9D">
        <w:rPr>
          <w:color w:val="000000" w:themeColor="text1"/>
          <w:u w:color="000000" w:themeColor="text1"/>
        </w:rPr>
        <w:t xml:space="preserve">on </w:t>
      </w:r>
      <w:r w:rsidRPr="003A79E9">
        <w:rPr>
          <w:color w:val="000000" w:themeColor="text1"/>
          <w:u w:color="000000" w:themeColor="text1"/>
        </w:rPr>
        <w:t>April 6</w:t>
      </w:r>
      <w:r w:rsidR="00886D9D">
        <w:rPr>
          <w:color w:val="000000" w:themeColor="text1"/>
          <w:u w:color="000000" w:themeColor="text1"/>
        </w:rPr>
        <w:t xml:space="preserve">, </w:t>
      </w:r>
      <w:r w:rsidRPr="003A79E9">
        <w:rPr>
          <w:color w:val="000000" w:themeColor="text1"/>
          <w:u w:color="000000" w:themeColor="text1"/>
        </w:rPr>
        <w:t>2010, the University Medallion and chain of office, a gift of the Trustees of the College of Beaufort and the symbol of the University of South Carolina Beaufort</w:t>
      </w:r>
      <w:r w:rsidR="00EB28F6" w:rsidRPr="00EB28F6">
        <w:rPr>
          <w:color w:val="000000" w:themeColor="text1"/>
          <w:u w:color="000000" w:themeColor="text1"/>
        </w:rPr>
        <w:t>’</w:t>
      </w:r>
      <w:r w:rsidRPr="003A79E9">
        <w:rPr>
          <w:color w:val="000000" w:themeColor="text1"/>
          <w:u w:color="000000" w:themeColor="text1"/>
        </w:rPr>
        <w:t>s authority and responsibility</w:t>
      </w:r>
      <w:r w:rsidR="00886D9D">
        <w:rPr>
          <w:color w:val="000000" w:themeColor="text1"/>
          <w:u w:color="000000" w:themeColor="text1"/>
        </w:rPr>
        <w:t>,</w:t>
      </w:r>
      <w:r w:rsidR="009451CE">
        <w:rPr>
          <w:color w:val="000000" w:themeColor="text1"/>
          <w:u w:color="000000" w:themeColor="text1"/>
        </w:rPr>
        <w:t xml:space="preserve"> </w:t>
      </w:r>
      <w:r w:rsidRPr="003A79E9">
        <w:rPr>
          <w:color w:val="000000" w:themeColor="text1"/>
          <w:u w:color="000000" w:themeColor="text1"/>
        </w:rPr>
        <w:t>will be installed by the President of the University of South Carolina by virtue of the authority vested in the Board of Trustees, acting on behal</w:t>
      </w:r>
      <w:r>
        <w:rPr>
          <w:color w:val="000000" w:themeColor="text1"/>
          <w:u w:color="000000" w:themeColor="text1"/>
        </w:rPr>
        <w:t>f of the people of the State of South Carolina</w:t>
      </w:r>
      <w:r w:rsidR="00886D9D">
        <w:rPr>
          <w:color w:val="000000" w:themeColor="text1"/>
          <w:u w:color="000000" w:themeColor="text1"/>
        </w:rPr>
        <w:t>.  N</w:t>
      </w:r>
      <w:r>
        <w:rPr>
          <w:rFonts w:eastAsia="Times New Roman"/>
        </w:rPr>
        <w:t xml:space="preserve">ow, therefore, 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B260FC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5409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</w:t>
      </w:r>
      <w:r w:rsidRPr="003A79E9">
        <w:rPr>
          <w:color w:val="000000" w:themeColor="text1"/>
          <w:u w:color="000000" w:themeColor="text1"/>
        </w:rPr>
        <w:t>South Carolina General Assembly</w:t>
      </w:r>
      <w:r w:rsidR="00915409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</w:t>
      </w:r>
      <w:r w:rsidRPr="003A79E9">
        <w:rPr>
          <w:color w:val="000000" w:themeColor="text1"/>
          <w:u w:color="000000" w:themeColor="text1"/>
        </w:rPr>
        <w:t>ommend the University of South Carolina Beaufort</w:t>
      </w:r>
      <w:r w:rsidR="00915409">
        <w:rPr>
          <w:color w:val="000000" w:themeColor="text1"/>
          <w:u w:color="000000" w:themeColor="text1"/>
        </w:rPr>
        <w:t xml:space="preserve"> upon </w:t>
      </w:r>
      <w:r w:rsidR="009451CE">
        <w:rPr>
          <w:color w:val="000000" w:themeColor="text1"/>
          <w:u w:color="000000" w:themeColor="text1"/>
        </w:rPr>
        <w:t xml:space="preserve">its </w:t>
      </w:r>
      <w:r w:rsidR="00915409">
        <w:rPr>
          <w:color w:val="000000" w:themeColor="text1"/>
          <w:u w:color="000000" w:themeColor="text1"/>
        </w:rPr>
        <w:t>celebration of fifty years of service as a member of South Carolina</w:t>
      </w:r>
      <w:r w:rsidR="00EB28F6" w:rsidRPr="00EB28F6">
        <w:rPr>
          <w:color w:val="000000" w:themeColor="text1"/>
          <w:u w:color="000000" w:themeColor="text1"/>
        </w:rPr>
        <w:t>’</w:t>
      </w:r>
      <w:r w:rsidR="00915409">
        <w:rPr>
          <w:color w:val="000000" w:themeColor="text1"/>
          <w:u w:color="000000" w:themeColor="text1"/>
        </w:rPr>
        <w:t>s public flagship university system.</w:t>
      </w:r>
    </w:p>
    <w:p w:rsidR="00915409" w:rsidRDefault="00915409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260FC" w:rsidRPr="00522CE0" w:rsidRDefault="00B260FC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</w:p>
    <w:p w:rsidR="00B260FC" w:rsidRPr="003A79E9" w:rsidRDefault="00886D9D" w:rsidP="00B26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A79E9">
        <w:rPr>
          <w:color w:val="000000" w:themeColor="text1"/>
          <w:u w:color="000000" w:themeColor="text1"/>
        </w:rPr>
        <w:t>he University of South Carolina Beaufort</w:t>
      </w:r>
      <w:r w:rsidR="00915409">
        <w:rPr>
          <w:color w:val="000000" w:themeColor="text1"/>
          <w:u w:color="000000" w:themeColor="text1"/>
        </w:rPr>
        <w:t>.</w:t>
      </w:r>
    </w:p>
    <w:p w:rsidR="00ED2F1E" w:rsidRDefault="00EB28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2F1E" w:rsidRDefault="00ED2F1E" w:rsidP="0054271D">
      <w:pPr>
        <w:suppressAutoHyphens/>
        <w:jc w:val="both"/>
        <w:rPr>
          <w:rFonts w:eastAsia="Times New Roman"/>
        </w:rPr>
      </w:pPr>
    </w:p>
    <w:sectPr w:rsidR="00ED2F1E" w:rsidSect="005427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69C" w:rsidRDefault="0023369C" w:rsidP="00522CE0">
      <w:r>
        <w:separator/>
      </w:r>
    </w:p>
  </w:endnote>
  <w:endnote w:type="continuationSeparator" w:id="0">
    <w:p w:rsidR="0023369C" w:rsidRDefault="002336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B2058F-44F1-4F40-98C5-FA2226B8A68A}"/>
    <w:embedBold r:id="rId2" w:fontKey="{C7A1D63D-6BD0-410E-B681-2A7546805B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E58DFB-1D91-42A6-8619-CD8C50B7080D}"/>
    <w:embedBold r:id="rId4" w:fontKey="{62D7EC25-2934-4848-B90D-F7E8F0879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ECB75D-BE32-459B-AC06-6AB0AA691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71D" w:rsidRPr="00ED2F1E" w:rsidRDefault="0054271D" w:rsidP="00ED2F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r w:rsidR="008B6C68">
      <w:fldChar w:fldCharType="begin"/>
    </w:r>
    <w:r w:rsidR="008B6C68">
      <w:instrText xml:space="preserve"> PAGE  \* MERGEFORMAT </w:instrText>
    </w:r>
    <w:r w:rsidR="008B6C68">
      <w:fldChar w:fldCharType="separate"/>
    </w:r>
    <w:r w:rsidR="008B6C68">
      <w:rPr>
        <w:noProof/>
      </w:rPr>
      <w:t>1</w:t>
    </w:r>
    <w:r w:rsidR="008B6C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69C" w:rsidRDefault="0023369C" w:rsidP="00522CE0">
      <w:r>
        <w:separator/>
      </w:r>
    </w:p>
  </w:footnote>
  <w:footnote w:type="continuationSeparator" w:id="0">
    <w:p w:rsidR="0023369C" w:rsidRDefault="002336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BEAU.MRH.TD"/>
    <w:docVar w:name="CoverAttorneyInitials" w:val="MRH"/>
    <w:docVar w:name="CoverAttorneyLastName" w:val="Hitchcock"/>
    <w:docVar w:name="CoverBillType" w:val="c"/>
    <w:docVar w:name="CoverSenator" w:val="TD"/>
    <w:docVar w:name="dvBillNumber" w:val="1156"/>
    <w:docVar w:name="dvBillNumberPrefix" w:val="S. "/>
    <w:docVar w:name="dvOriginalBody" w:val="Senate"/>
    <w:docVar w:name="fulldraftpath" w:val="L:\S-RES\TD\006BEAU.MRH.TD.DOCX"/>
    <w:docVar w:name="NameofBody" w:val="S"/>
    <w:docVar w:name="vgroup2" w:val="S-RES"/>
  </w:docVars>
  <w:rsids>
    <w:rsidRoot w:val="000244D3"/>
    <w:rsid w:val="000244D3"/>
    <w:rsid w:val="00042AC1"/>
    <w:rsid w:val="00046516"/>
    <w:rsid w:val="0007601D"/>
    <w:rsid w:val="000B0720"/>
    <w:rsid w:val="000B5EAF"/>
    <w:rsid w:val="00106011"/>
    <w:rsid w:val="00170561"/>
    <w:rsid w:val="00186AC9"/>
    <w:rsid w:val="00197DF1"/>
    <w:rsid w:val="001B3DD9"/>
    <w:rsid w:val="001B7E5D"/>
    <w:rsid w:val="001D3BAC"/>
    <w:rsid w:val="0023369C"/>
    <w:rsid w:val="00245C4E"/>
    <w:rsid w:val="002C1321"/>
    <w:rsid w:val="002C5896"/>
    <w:rsid w:val="002D3BED"/>
    <w:rsid w:val="00307C2B"/>
    <w:rsid w:val="00321CB4"/>
    <w:rsid w:val="00383247"/>
    <w:rsid w:val="003D6E2B"/>
    <w:rsid w:val="003E64D6"/>
    <w:rsid w:val="003E7597"/>
    <w:rsid w:val="00450668"/>
    <w:rsid w:val="004952FA"/>
    <w:rsid w:val="004B6A22"/>
    <w:rsid w:val="004D4560"/>
    <w:rsid w:val="004D7F37"/>
    <w:rsid w:val="00522CE0"/>
    <w:rsid w:val="0054271D"/>
    <w:rsid w:val="00565148"/>
    <w:rsid w:val="005818CF"/>
    <w:rsid w:val="00593361"/>
    <w:rsid w:val="005A5017"/>
    <w:rsid w:val="005A648C"/>
    <w:rsid w:val="005C07AA"/>
    <w:rsid w:val="005F1745"/>
    <w:rsid w:val="006C74EA"/>
    <w:rsid w:val="006F2540"/>
    <w:rsid w:val="00720D40"/>
    <w:rsid w:val="007318D4"/>
    <w:rsid w:val="00765784"/>
    <w:rsid w:val="00796202"/>
    <w:rsid w:val="007A4390"/>
    <w:rsid w:val="007C1DC2"/>
    <w:rsid w:val="007E5CB7"/>
    <w:rsid w:val="008314D2"/>
    <w:rsid w:val="00886D9D"/>
    <w:rsid w:val="008B1F56"/>
    <w:rsid w:val="008B2F42"/>
    <w:rsid w:val="008B6C68"/>
    <w:rsid w:val="008E185F"/>
    <w:rsid w:val="008F023B"/>
    <w:rsid w:val="00904E16"/>
    <w:rsid w:val="00915409"/>
    <w:rsid w:val="009162B3"/>
    <w:rsid w:val="00927C62"/>
    <w:rsid w:val="009451CE"/>
    <w:rsid w:val="00983951"/>
    <w:rsid w:val="00984124"/>
    <w:rsid w:val="00984640"/>
    <w:rsid w:val="00985819"/>
    <w:rsid w:val="00995C37"/>
    <w:rsid w:val="009B6462"/>
    <w:rsid w:val="009C118A"/>
    <w:rsid w:val="009C53E5"/>
    <w:rsid w:val="009E5FDA"/>
    <w:rsid w:val="00A02011"/>
    <w:rsid w:val="00A22AED"/>
    <w:rsid w:val="00A4011E"/>
    <w:rsid w:val="00A73284"/>
    <w:rsid w:val="00A86015"/>
    <w:rsid w:val="00A9594E"/>
    <w:rsid w:val="00AE59C8"/>
    <w:rsid w:val="00B03D81"/>
    <w:rsid w:val="00B10098"/>
    <w:rsid w:val="00B260FC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310DD"/>
    <w:rsid w:val="00D86943"/>
    <w:rsid w:val="00DA47B9"/>
    <w:rsid w:val="00E058D3"/>
    <w:rsid w:val="00E76AD9"/>
    <w:rsid w:val="00E91E2F"/>
    <w:rsid w:val="00EA3546"/>
    <w:rsid w:val="00EA3E61"/>
    <w:rsid w:val="00EB28F6"/>
    <w:rsid w:val="00EB47AE"/>
    <w:rsid w:val="00EC34E1"/>
    <w:rsid w:val="00ED2F1E"/>
    <w:rsid w:val="00EE2921"/>
    <w:rsid w:val="00F0234A"/>
    <w:rsid w:val="00F1138F"/>
    <w:rsid w:val="00F20633"/>
    <w:rsid w:val="00F52959"/>
    <w:rsid w:val="00F55884"/>
    <w:rsid w:val="00F7705C"/>
    <w:rsid w:val="00FC0D36"/>
    <w:rsid w:val="00FE1CD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09968850-95F2-415E-927A-4214A2E13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427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156_201002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0\02-16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2-10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435</Words>
  <Characters>2471</Characters>
  <Application>Microsoft Office Word</Application>
  <DocSecurity>0</DocSecurity>
  <Lines>92</Lines>
  <Paragraphs>30</Paragraphs>
  <ScaleCrop>false</ScaleCrop>
  <Company> 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1156: USC Beaufort - South Carolina Legislature Online</dc:title>
  <dc:subject/>
  <dc:creator>BonnieHuth</dc:creator>
  <cp:keywords/>
  <dc:description/>
  <cp:lastModifiedBy>N Cumfer</cp:lastModifiedBy>
  <cp:revision>9</cp:revision>
  <dcterms:created xsi:type="dcterms:W3CDTF">2010-02-10T19:23:00Z</dcterms:created>
  <dcterms:modified xsi:type="dcterms:W3CDTF">2014-11-24T15:12:00Z</dcterms:modified>
</cp:coreProperties>
</file>