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3BD4" w:rsidRDefault="00E53BD4" w:rsidP="00E53BD4">
      <w:pPr>
        <w:widowControl w:val="0"/>
        <w:jc w:val="center"/>
      </w:pPr>
      <w:bookmarkStart w:id="0" w:name="_GoBack"/>
      <w:bookmarkEnd w:id="0"/>
      <w:r w:rsidRPr="00E53BD4">
        <w:rPr>
          <w:b/>
        </w:rPr>
        <w:t>South Carolina General Assembly</w:t>
      </w:r>
    </w:p>
    <w:p w:rsidR="00E53BD4" w:rsidRDefault="00E53BD4" w:rsidP="00E53BD4">
      <w:pPr>
        <w:widowControl w:val="0"/>
        <w:jc w:val="center"/>
      </w:pPr>
      <w:r>
        <w:t>118th Session, 2009-2010</w:t>
      </w:r>
    </w:p>
    <w:p w:rsidR="00E53BD4" w:rsidRDefault="00E53BD4" w:rsidP="00E53BD4">
      <w:pPr>
        <w:widowControl w:val="0"/>
        <w:jc w:val="left"/>
      </w:pPr>
    </w:p>
    <w:p w:rsidR="00E53BD4" w:rsidRDefault="00E53BD4" w:rsidP="00E53BD4">
      <w:pPr>
        <w:widowControl w:val="0"/>
        <w:jc w:val="left"/>
        <w:rPr>
          <w:b/>
        </w:rPr>
      </w:pPr>
      <w:r w:rsidRPr="00E53BD4">
        <w:rPr>
          <w:b/>
        </w:rPr>
        <w:t>S.</w:t>
      </w:r>
      <w:r>
        <w:rPr>
          <w:b/>
        </w:rPr>
        <w:t xml:space="preserve"> </w:t>
      </w:r>
      <w:r w:rsidRPr="00E53BD4">
        <w:rPr>
          <w:b/>
        </w:rPr>
        <w:t>1256</w:t>
      </w:r>
    </w:p>
    <w:p w:rsidR="00E53BD4" w:rsidRDefault="00E53BD4" w:rsidP="00E53BD4">
      <w:pPr>
        <w:widowControl w:val="0"/>
        <w:jc w:val="left"/>
        <w:rPr>
          <w:b/>
        </w:rPr>
      </w:pPr>
    </w:p>
    <w:p w:rsidR="00E53BD4" w:rsidRDefault="00E53BD4" w:rsidP="00E53BD4">
      <w:pPr>
        <w:widowControl w:val="0"/>
        <w:jc w:val="left"/>
      </w:pPr>
      <w:r w:rsidRPr="00E53BD4">
        <w:rPr>
          <w:b/>
        </w:rPr>
        <w:t>STATUS INFORMATION</w:t>
      </w:r>
    </w:p>
    <w:p w:rsidR="00E53BD4" w:rsidRDefault="00E53BD4" w:rsidP="00E53BD4">
      <w:pPr>
        <w:widowControl w:val="0"/>
        <w:jc w:val="left"/>
      </w:pPr>
    </w:p>
    <w:p w:rsidR="00E53BD4" w:rsidRDefault="00E53BD4" w:rsidP="00E53BD4">
      <w:pPr>
        <w:widowControl w:val="0"/>
        <w:jc w:val="left"/>
      </w:pPr>
      <w:r>
        <w:t>Senate Resolution</w:t>
      </w:r>
    </w:p>
    <w:p w:rsidR="00E53BD4" w:rsidRDefault="00E53BD4" w:rsidP="00E53BD4">
      <w:pPr>
        <w:widowControl w:val="0"/>
        <w:jc w:val="left"/>
      </w:pPr>
      <w:r>
        <w:t>Sponsors: Senators Lourie, Alexander, Anderson, Bright, Bryant, Campbell, Campsen, Cleary, Coleman, Courson, Cromer, Davis, Elliott, Fair, Ford, Grooms, Hayes, Hutto, Jackson, Knotts, Land, Leatherman, Leventis, Malloy, L. Martin, S. Martin, Massey, Matthews, McConnell, McGill, Mulvaney, Nicholson, O'Dell, Peeler, Pinckney, Rankin, Reese, Rose, Ryberg, Scott, Setzler, Sheheen, Shoopman, Thomas, Verdin and Williams</w:t>
      </w:r>
    </w:p>
    <w:p w:rsidR="00E53BD4" w:rsidRDefault="00E53BD4" w:rsidP="00E53BD4">
      <w:pPr>
        <w:widowControl w:val="0"/>
        <w:jc w:val="left"/>
      </w:pPr>
      <w:r>
        <w:t>Document Path: l:\council\bills\gm\24460sd10.docx</w:t>
      </w:r>
    </w:p>
    <w:p w:rsidR="00E53BD4" w:rsidRDefault="00E53BD4" w:rsidP="00E53BD4">
      <w:pPr>
        <w:widowControl w:val="0"/>
        <w:jc w:val="left"/>
      </w:pPr>
    </w:p>
    <w:p w:rsidR="00E53BD4" w:rsidRDefault="00E53BD4" w:rsidP="00E53BD4">
      <w:pPr>
        <w:widowControl w:val="0"/>
        <w:jc w:val="left"/>
      </w:pPr>
      <w:r>
        <w:t>Introduced in the Senate on March 4, 2010</w:t>
      </w:r>
    </w:p>
    <w:p w:rsidR="00E53BD4" w:rsidRDefault="00E53BD4" w:rsidP="00E53BD4">
      <w:pPr>
        <w:widowControl w:val="0"/>
        <w:jc w:val="left"/>
      </w:pPr>
      <w:r>
        <w:t>Adopted by the Senate on March 4, 2010</w:t>
      </w:r>
    </w:p>
    <w:p w:rsidR="00E53BD4" w:rsidRDefault="00E53BD4" w:rsidP="00E53BD4">
      <w:pPr>
        <w:widowControl w:val="0"/>
        <w:jc w:val="left"/>
      </w:pPr>
    </w:p>
    <w:p w:rsidR="00E53BD4" w:rsidRDefault="00E53BD4" w:rsidP="00E53BD4">
      <w:pPr>
        <w:widowControl w:val="0"/>
        <w:jc w:val="left"/>
      </w:pPr>
      <w:r>
        <w:t xml:space="preserve">Summary: </w:t>
      </w:r>
      <w:r w:rsidR="00FF0850">
        <w:t>Dr. Stephen W. Hefner</w:t>
      </w:r>
    </w:p>
    <w:p w:rsidR="00E53BD4" w:rsidRDefault="00E53BD4" w:rsidP="00E53BD4">
      <w:pPr>
        <w:widowControl w:val="0"/>
        <w:jc w:val="left"/>
      </w:pPr>
    </w:p>
    <w:p w:rsidR="00E53BD4" w:rsidRDefault="00E53BD4" w:rsidP="00E53BD4">
      <w:pPr>
        <w:widowControl w:val="0"/>
        <w:jc w:val="left"/>
      </w:pPr>
    </w:p>
    <w:p w:rsidR="00E53BD4" w:rsidRDefault="00E53BD4" w:rsidP="00E53BD4">
      <w:pPr>
        <w:widowControl w:val="0"/>
        <w:tabs>
          <w:tab w:val="center" w:pos="590"/>
          <w:tab w:val="center" w:pos="1440"/>
          <w:tab w:val="left" w:pos="1872"/>
          <w:tab w:val="left" w:pos="9187"/>
        </w:tabs>
        <w:jc w:val="left"/>
      </w:pPr>
      <w:r w:rsidRPr="00E53BD4">
        <w:rPr>
          <w:b/>
        </w:rPr>
        <w:t>HISTORY OF LEGISLATIVE ACTIONS</w:t>
      </w:r>
    </w:p>
    <w:p w:rsidR="00E53BD4" w:rsidRDefault="00E53BD4" w:rsidP="00E53BD4">
      <w:pPr>
        <w:widowControl w:val="0"/>
        <w:tabs>
          <w:tab w:val="center" w:pos="590"/>
          <w:tab w:val="center" w:pos="1440"/>
          <w:tab w:val="left" w:pos="1872"/>
          <w:tab w:val="left" w:pos="9187"/>
        </w:tabs>
        <w:jc w:val="left"/>
      </w:pPr>
    </w:p>
    <w:p w:rsidR="00E53BD4" w:rsidRPr="00E53BD4" w:rsidRDefault="00E53BD4" w:rsidP="00E53BD4">
      <w:pPr>
        <w:widowControl w:val="0"/>
        <w:tabs>
          <w:tab w:val="center" w:pos="590"/>
          <w:tab w:val="center" w:pos="1440"/>
          <w:tab w:val="left" w:pos="1872"/>
          <w:tab w:val="left" w:pos="9187"/>
        </w:tabs>
        <w:jc w:val="left"/>
      </w:pPr>
      <w:r w:rsidRPr="00E53BD4">
        <w:rPr>
          <w:u w:val="single"/>
        </w:rPr>
        <w:tab/>
        <w:t>Date</w:t>
      </w:r>
      <w:r w:rsidRPr="00E53BD4">
        <w:rPr>
          <w:u w:val="single"/>
        </w:rPr>
        <w:tab/>
        <w:t>Body</w:t>
      </w:r>
      <w:r w:rsidRPr="00E53BD4">
        <w:rPr>
          <w:u w:val="single"/>
        </w:rPr>
        <w:tab/>
        <w:t>Action Description with journal page number</w:t>
      </w:r>
      <w:r w:rsidRPr="00E53BD4">
        <w:rPr>
          <w:u w:val="single"/>
        </w:rPr>
        <w:tab/>
      </w:r>
    </w:p>
    <w:p w:rsidR="005E299F" w:rsidRDefault="005E299F" w:rsidP="005E299F">
      <w:pPr>
        <w:widowControl w:val="0"/>
        <w:tabs>
          <w:tab w:val="right" w:pos="1008"/>
          <w:tab w:val="left" w:pos="1152"/>
          <w:tab w:val="left" w:pos="1872"/>
          <w:tab w:val="left" w:pos="9187"/>
        </w:tabs>
        <w:ind w:left="2088" w:hanging="2088"/>
        <w:jc w:val="left"/>
      </w:pPr>
      <w:r>
        <w:tab/>
        <w:t>3/4/2010</w:t>
      </w:r>
      <w:r>
        <w:tab/>
        <w:t>Senate</w:t>
      </w:r>
      <w:r>
        <w:tab/>
      </w:r>
      <w:r w:rsidRPr="00E83D1B">
        <w:t xml:space="preserve">Introduced and adopted </w:t>
      </w:r>
      <w:hyperlink r:id="rId7" w:history="1">
        <w:r w:rsidRPr="002162AC">
          <w:rPr>
            <w:rStyle w:val="Hyperlink"/>
          </w:rPr>
          <w:t>SJ</w:t>
        </w:r>
      </w:hyperlink>
      <w:r>
        <w:noBreakHyphen/>
      </w:r>
      <w:r w:rsidRPr="00E83D1B">
        <w:t>4</w:t>
      </w:r>
    </w:p>
    <w:p w:rsidR="005E299F" w:rsidRDefault="005E299F" w:rsidP="005E299F">
      <w:pPr>
        <w:widowControl w:val="0"/>
        <w:tabs>
          <w:tab w:val="right" w:pos="1008"/>
          <w:tab w:val="left" w:pos="1152"/>
          <w:tab w:val="left" w:pos="1872"/>
          <w:tab w:val="left" w:pos="9187"/>
        </w:tabs>
        <w:ind w:left="2088" w:hanging="2088"/>
        <w:jc w:val="left"/>
      </w:pPr>
    </w:p>
    <w:p w:rsidR="00E53BD4" w:rsidRPr="00E53BD4" w:rsidRDefault="00E53BD4" w:rsidP="00E53BD4">
      <w:pPr>
        <w:widowControl w:val="0"/>
        <w:tabs>
          <w:tab w:val="right" w:pos="1008"/>
          <w:tab w:val="left" w:pos="1152"/>
          <w:tab w:val="left" w:pos="1872"/>
          <w:tab w:val="left" w:pos="9187"/>
        </w:tabs>
        <w:ind w:left="2088" w:hanging="2088"/>
        <w:jc w:val="left"/>
      </w:pPr>
    </w:p>
    <w:p w:rsidR="00E53BD4" w:rsidRDefault="00E53BD4" w:rsidP="00E53BD4">
      <w:r w:rsidRPr="00E53BD4">
        <w:rPr>
          <w:b/>
        </w:rPr>
        <w:t>VERSIONS OF THIS BILL</w:t>
      </w:r>
    </w:p>
    <w:p w:rsidR="00E53BD4" w:rsidRDefault="00E53BD4" w:rsidP="00E53BD4"/>
    <w:p w:rsidR="00E53BD4" w:rsidRDefault="0030057C" w:rsidP="00E53BD4">
      <w:hyperlink r:id="rId8" w:history="1">
        <w:r w:rsidR="00E53BD4">
          <w:rPr>
            <w:rStyle w:val="Hyperlink"/>
          </w:rPr>
          <w:t>3/4/2010</w:t>
        </w:r>
      </w:hyperlink>
    </w:p>
    <w:p w:rsidR="00E53BD4" w:rsidRDefault="00E53BD4" w:rsidP="00E53BD4"/>
    <w:p w:rsidR="00E53BD4" w:rsidRDefault="00E53BD4" w:rsidP="00E53BD4">
      <w:pPr>
        <w:sectPr w:rsidR="00E53BD4" w:rsidSect="00E53BD4">
          <w:pgSz w:w="12240" w:h="15840" w:code="1"/>
          <w:pgMar w:top="1080" w:right="1440" w:bottom="1080" w:left="1440" w:header="720" w:footer="720" w:gutter="0"/>
          <w:cols w:space="720"/>
          <w:noEndnote/>
          <w:docGrid w:linePitch="360"/>
        </w:sectPr>
      </w:pPr>
    </w:p>
    <w:p w:rsidR="00267B29" w:rsidRDefault="00267B29" w:rsidP="00267B29">
      <w:pPr>
        <w:pStyle w:val="BillDots"/>
        <w:rPr>
          <w:sz w:val="16"/>
          <w:szCs w:val="16"/>
        </w:rPr>
      </w:pPr>
    </w:p>
    <w:p w:rsidR="00267B29" w:rsidRDefault="00267B29" w:rsidP="00267B29">
      <w:pPr>
        <w:pStyle w:val="BillDots"/>
        <w:rPr>
          <w:sz w:val="16"/>
          <w:szCs w:val="16"/>
        </w:rPr>
      </w:pPr>
    </w:p>
    <w:p w:rsidR="00267B29" w:rsidRDefault="00267B29" w:rsidP="00267B29">
      <w:pPr>
        <w:pStyle w:val="BillDots"/>
        <w:rPr>
          <w:sz w:val="16"/>
          <w:szCs w:val="16"/>
        </w:rPr>
      </w:pPr>
    </w:p>
    <w:p w:rsidR="00267B29" w:rsidRDefault="00267B29" w:rsidP="00267B29">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7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86B29">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B05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HONOR AND RECOGNIZE DR. STEPHEN </w:t>
      </w:r>
      <w:r w:rsidR="003E55C5">
        <w:t xml:space="preserve">W. </w:t>
      </w:r>
      <w:r>
        <w:t xml:space="preserve">HEFNER, SUPERINTENDENT OF RICHLAND SCHOOL DISTRICT TWO, UPON THE OCCASION OF HIS RETIREMENT, AND TO WISH HIM </w:t>
      </w:r>
      <w:r w:rsidR="0032611A">
        <w:t xml:space="preserve">CONTINUED </w:t>
      </w:r>
      <w:r w:rsidR="0032611A">
        <w:tab/>
      </w:r>
      <w:r>
        <w:t>SUCCESS IN ALL HIS FUTURE ENDEAVORS.</w:t>
      </w:r>
    </w:p>
    <w:p w:rsidR="00686B29" w:rsidRDefault="00686B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B0521" w:rsidRDefault="00686B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B0521">
        <w:t xml:space="preserve">the members of the </w:t>
      </w:r>
      <w:r w:rsidR="009F6254">
        <w:t>Senate</w:t>
      </w:r>
      <w:r w:rsidR="001B0521">
        <w:t xml:space="preserve"> are pleased to </w:t>
      </w:r>
      <w:r w:rsidR="0098654B">
        <w:t>learn</w:t>
      </w:r>
      <w:r w:rsidR="001B0521">
        <w:t xml:space="preserve"> that Dr. Stephen Hefner will be honored </w:t>
      </w:r>
      <w:r w:rsidR="009F6254">
        <w:t xml:space="preserve">on March 12, 2010, </w:t>
      </w:r>
      <w:r w:rsidR="001B0521">
        <w:t xml:space="preserve">as he begins a much deserved retirement from Richland School District </w:t>
      </w:r>
      <w:r w:rsidR="001C140A">
        <w:t>Two</w:t>
      </w:r>
      <w:r w:rsidR="001B0521">
        <w:t xml:space="preserve"> where he has faithfully served the students of </w:t>
      </w:r>
      <w:r w:rsidR="0098654B">
        <w:t xml:space="preserve">his district during a remarkable and distinguished career; and </w:t>
      </w:r>
    </w:p>
    <w:p w:rsidR="0026093A" w:rsidRDefault="002609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93A" w:rsidRDefault="004256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3E55C5">
        <w:t xml:space="preserve"> Stephen Hefne</w:t>
      </w:r>
      <w:r>
        <w:t>r earned a bachelor</w:t>
      </w:r>
      <w:r w:rsidR="001C140A" w:rsidRPr="001C140A">
        <w:t>’</w:t>
      </w:r>
      <w:r>
        <w:t>s degree</w:t>
      </w:r>
      <w:r w:rsidR="003E55C5">
        <w:t xml:space="preserve"> from </w:t>
      </w:r>
      <w:r>
        <w:t>Southeast Missouri State College, and he taught high school briefly before being drafted into the United States Army in 1970</w:t>
      </w:r>
      <w:r w:rsidR="003E55C5">
        <w:t>; and</w:t>
      </w:r>
    </w:p>
    <w:p w:rsidR="003E55C5" w:rsidRDefault="003E55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645" w:rsidRDefault="004256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after </w:t>
      </w:r>
      <w:r w:rsidR="00D17466">
        <w:t>receiv</w:t>
      </w:r>
      <w:r>
        <w:t>ing a master</w:t>
      </w:r>
      <w:r w:rsidR="001C140A" w:rsidRPr="001C140A">
        <w:t>’</w:t>
      </w:r>
      <w:r>
        <w:t>s degree from the University of South Carolina</w:t>
      </w:r>
      <w:r w:rsidR="009F6254">
        <w:t xml:space="preserve"> in 1974</w:t>
      </w:r>
      <w:r>
        <w:t>, he served as a guidance counselor at Spring Valley High School and later</w:t>
      </w:r>
      <w:r w:rsidR="00D17466">
        <w:t xml:space="preserve"> earned</w:t>
      </w:r>
      <w:r>
        <w:t xml:space="preserve"> a doctorate from the University of South Carolina; and</w:t>
      </w:r>
    </w:p>
    <w:p w:rsidR="00425645" w:rsidRDefault="004256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55C5" w:rsidRDefault="003E55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25645">
        <w:t xml:space="preserve">he served the district </w:t>
      </w:r>
      <w:r w:rsidR="0032611A">
        <w:t>as</w:t>
      </w:r>
      <w:r w:rsidR="00425645">
        <w:t xml:space="preserve"> principal of Richland Northeast High School, director of staff development, director of gifted and talented programs</w:t>
      </w:r>
      <w:r w:rsidR="0032611A">
        <w:t>,</w:t>
      </w:r>
      <w:r w:rsidR="00425645">
        <w:t xml:space="preserve"> and associate superintendent for instruction </w:t>
      </w:r>
      <w:r>
        <w:t xml:space="preserve">before being named superintendent of Richland District </w:t>
      </w:r>
      <w:r w:rsidR="001C140A">
        <w:t>Two</w:t>
      </w:r>
      <w:r>
        <w:t xml:space="preserve"> in </w:t>
      </w:r>
      <w:r w:rsidR="00425645">
        <w:t>1994</w:t>
      </w:r>
      <w:r>
        <w:t>; and</w:t>
      </w:r>
    </w:p>
    <w:p w:rsidR="0026093A" w:rsidRDefault="002609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254" w:rsidRDefault="002609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E55C5">
        <w:t>during his time as superintendent,</w:t>
      </w:r>
      <w:r w:rsidR="00D17466">
        <w:t xml:space="preserve"> he has </w:t>
      </w:r>
      <w:r w:rsidR="009F6254">
        <w:t>instituted numerous innovative programs in the district which include magnet centers and programs, choice options for parents and students, full</w:t>
      </w:r>
      <w:r w:rsidR="001C140A">
        <w:noBreakHyphen/>
      </w:r>
      <w:r w:rsidR="009F6254">
        <w:t>day kindergarten, service learning, expanded arts offerings, and massive technology proposals; and</w:t>
      </w:r>
    </w:p>
    <w:p w:rsidR="009F6254" w:rsidRDefault="009F62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93A" w:rsidRDefault="009F62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Dr. Hefner has </w:t>
      </w:r>
      <w:r w:rsidR="00D17466">
        <w:t>served on a wide variety of educational boards and was chosen to participate in the United States Department of State</w:t>
      </w:r>
      <w:r w:rsidR="001C140A" w:rsidRPr="001C140A">
        <w:t>’</w:t>
      </w:r>
      <w:r w:rsidR="00D17466">
        <w:t>s Fulbright seminar</w:t>
      </w:r>
      <w:r>
        <w:t xml:space="preserve"> in Germany</w:t>
      </w:r>
      <w:r w:rsidR="00D17466">
        <w:t xml:space="preserve"> in 2000; and</w:t>
      </w:r>
    </w:p>
    <w:p w:rsidR="00D17466" w:rsidRDefault="00D174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7466" w:rsidRDefault="00D174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1995, he received the “Friend of Gifted Education” Award from the South Carolina Consortium for Gifted/Talented Education</w:t>
      </w:r>
      <w:r w:rsidR="007C0339">
        <w:t xml:space="preserve">, and he was honored as the 1997 Educator of the Year by the South Carolina Association of Supervision and Curriculum Development and </w:t>
      </w:r>
      <w:r w:rsidR="001C140A">
        <w:t xml:space="preserve">as </w:t>
      </w:r>
      <w:r w:rsidR="007C0339">
        <w:t>the 2002 Superintendent of the Year by the South Carolina Association of School Administrators; and</w:t>
      </w:r>
    </w:p>
    <w:p w:rsidR="007C0339" w:rsidRDefault="007C03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339" w:rsidRDefault="007C03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w:t>
      </w:r>
      <w:r w:rsidR="001C140A">
        <w:t>.</w:t>
      </w:r>
      <w:r>
        <w:t xml:space="preserve"> Hefner was named the “Distinguished Citizen of the Year” by the local Boy Scouts of</w:t>
      </w:r>
      <w:r w:rsidR="009F6254">
        <w:t xml:space="preserve"> America organization in 2003, </w:t>
      </w:r>
      <w:r>
        <w:t>received three national awards for leadership in technology education</w:t>
      </w:r>
      <w:r w:rsidR="0032611A">
        <w:t xml:space="preserve"> in 2005, and was awarded the Order of the Palmetto, the state</w:t>
      </w:r>
      <w:r w:rsidR="001C140A" w:rsidRPr="001C140A">
        <w:t>’</w:t>
      </w:r>
      <w:r w:rsidR="0032611A">
        <w:t>s highest civilian honor, in 2009; and</w:t>
      </w:r>
    </w:p>
    <w:p w:rsidR="001B0521" w:rsidRDefault="001B05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6B29" w:rsidRDefault="001B05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w:t>
      </w:r>
      <w:r w:rsidR="009F6254">
        <w:t>Senate</w:t>
      </w:r>
      <w:r>
        <w:t xml:space="preserve"> are grateful for the </w:t>
      </w:r>
      <w:r w:rsidR="0032611A">
        <w:t xml:space="preserve">long </w:t>
      </w:r>
      <w:r>
        <w:t xml:space="preserve">and distinguished career of Dr. Stephen </w:t>
      </w:r>
      <w:r w:rsidR="003E55C5">
        <w:t xml:space="preserve">W. </w:t>
      </w:r>
      <w:r>
        <w:t xml:space="preserve">Hefner and are pleased to learn that after </w:t>
      </w:r>
      <w:r w:rsidR="001C140A">
        <w:t>more than</w:t>
      </w:r>
      <w:r w:rsidR="0032611A">
        <w:t xml:space="preserve"> three decades</w:t>
      </w:r>
      <w:r>
        <w:t xml:space="preserve"> of service to education in South Carolina he will be enjoying his retirement</w:t>
      </w:r>
      <w:r w:rsidR="00686B29">
        <w:t>.  Now, therefore,</w:t>
      </w:r>
    </w:p>
    <w:p w:rsidR="00686B29" w:rsidRDefault="00686B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6B29" w:rsidRDefault="00686B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686B29" w:rsidRDefault="00686B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6B29" w:rsidRDefault="00686B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1B0521">
        <w:t xml:space="preserve">the members of the South Carolina Senate, by this resolution, honor and recognize Dr. Stephen Hefner, superintendent of Richland School District Two, upon the occasion of his retirement, and wish him </w:t>
      </w:r>
      <w:r w:rsidR="0032611A">
        <w:t xml:space="preserve">continued </w:t>
      </w:r>
      <w:r w:rsidR="001B0521">
        <w:t>success in all his future endeavors</w:t>
      </w:r>
      <w:r>
        <w:t>.</w:t>
      </w:r>
    </w:p>
    <w:p w:rsidR="00686B29" w:rsidRDefault="00686B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86B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1B0521">
        <w:t>present</w:t>
      </w:r>
      <w:r>
        <w:t xml:space="preserve">ed to </w:t>
      </w:r>
      <w:r w:rsidR="001B0521">
        <w:t>Dr. Stephen Hefner</w:t>
      </w:r>
      <w:r>
        <w:t>.</w:t>
      </w:r>
    </w:p>
    <w:p w:rsidR="00CD77D3" w:rsidRDefault="001C140A" w:rsidP="00671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D77D3" w:rsidRDefault="00CD77D3" w:rsidP="00E53BD4">
      <w:pPr>
        <w:suppressAutoHyphens/>
      </w:pPr>
    </w:p>
    <w:sectPr w:rsidR="00CD77D3" w:rsidSect="00E53BD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6254" w:rsidRDefault="009F6254" w:rsidP="009F0C77">
      <w:r>
        <w:separator/>
      </w:r>
    </w:p>
  </w:endnote>
  <w:endnote w:type="continuationSeparator" w:id="0">
    <w:p w:rsidR="009F6254" w:rsidRDefault="009F625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C02EBA8-40E8-4BD1-B5E4-7746731D569B}"/>
    <w:embedBold r:id="rId2" w:fontKey="{39CBC878-660F-4757-9D83-B88E030D5C00}"/>
  </w:font>
  <w:font w:name="Calibri">
    <w:panose1 w:val="020F0502020204030204"/>
    <w:charset w:val="00"/>
    <w:family w:val="swiss"/>
    <w:pitch w:val="variable"/>
    <w:sig w:usb0="E10002FF" w:usb1="4000ACFF" w:usb2="00000009" w:usb3="00000000" w:csb0="0000019F" w:csb1="00000000"/>
    <w:embedRegular r:id="rId3" w:fontKey="{904C3759-26E6-464E-B565-3F4E4DC52878}"/>
  </w:font>
  <w:font w:name="Tahoma">
    <w:panose1 w:val="020B0604030504040204"/>
    <w:charset w:val="00"/>
    <w:family w:val="swiss"/>
    <w:pitch w:val="variable"/>
    <w:sig w:usb0="21002A87" w:usb1="80000000" w:usb2="00000008" w:usb3="00000000" w:csb0="000101FF" w:csb1="00000000"/>
    <w:embedRegular r:id="rId4" w:fontKey="{D5DF9F8F-DD91-406C-B755-C1BBA7846FD6}"/>
  </w:font>
  <w:font w:name="Cambria">
    <w:panose1 w:val="02040503050406030204"/>
    <w:charset w:val="00"/>
    <w:family w:val="roman"/>
    <w:pitch w:val="variable"/>
    <w:sig w:usb0="E00002FF" w:usb1="400004FF" w:usb2="00000000" w:usb3="00000000" w:csb0="0000019F" w:csb1="00000000"/>
    <w:embedRegular r:id="rId5" w:fontKey="{23FC7AA0-29E6-461C-94CF-7548596C91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BD4" w:rsidRPr="00CD77D3" w:rsidRDefault="00E53BD4" w:rsidP="00CD77D3">
    <w:pPr>
      <w:pStyle w:val="Footer"/>
      <w:tabs>
        <w:tab w:val="clear" w:pos="4680"/>
        <w:tab w:val="clear" w:pos="9360"/>
        <w:tab w:val="center" w:pos="2995"/>
      </w:tabs>
      <w:spacing w:before="120"/>
    </w:pPr>
    <w:r>
      <w:t>[1256]</w:t>
    </w:r>
    <w:r>
      <w:tab/>
    </w:r>
    <w:r w:rsidR="0030057C">
      <w:fldChar w:fldCharType="begin"/>
    </w:r>
    <w:r w:rsidR="0030057C">
      <w:instrText xml:space="preserve"> PAGE  \* MERGEFORMAT </w:instrText>
    </w:r>
    <w:r w:rsidR="0030057C">
      <w:fldChar w:fldCharType="separate"/>
    </w:r>
    <w:r w:rsidR="0030057C">
      <w:rPr>
        <w:noProof/>
      </w:rPr>
      <w:t>1</w:t>
    </w:r>
    <w:r w:rsidR="0030057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6254" w:rsidRDefault="009F6254" w:rsidP="009F0C77">
      <w:r>
        <w:separator/>
      </w:r>
    </w:p>
  </w:footnote>
  <w:footnote w:type="continuationSeparator" w:id="0">
    <w:p w:rsidR="009F6254" w:rsidRDefault="009F625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460SD10"/>
    <w:docVar w:name="CoverBillType" w:val="r"/>
    <w:docVar w:name="docpath" w:val="L:\Council\bills\GM\24460SD10.DOCX"/>
    <w:docVar w:name="dvBillNumber" w:val="1256"/>
    <w:docVar w:name="dvBillNumberPrefix" w:val="S. "/>
    <w:docVar w:name="dvOriginalBody" w:val="Senate"/>
    <w:docVar w:name="dvSteno" w:val="GM"/>
    <w:docVar w:name="NameofBody" w:val="s"/>
    <w:docVar w:name="vgroup2" w:val="Council"/>
  </w:docVars>
  <w:rsids>
    <w:rsidRoot w:val="004B6094"/>
    <w:rsid w:val="00026C9A"/>
    <w:rsid w:val="000965A1"/>
    <w:rsid w:val="000E1785"/>
    <w:rsid w:val="001023A4"/>
    <w:rsid w:val="0010776B"/>
    <w:rsid w:val="00133E66"/>
    <w:rsid w:val="00134ACF"/>
    <w:rsid w:val="00144E15"/>
    <w:rsid w:val="001A4A62"/>
    <w:rsid w:val="001A681E"/>
    <w:rsid w:val="001B0521"/>
    <w:rsid w:val="001C140A"/>
    <w:rsid w:val="001D08F2"/>
    <w:rsid w:val="001E3E6E"/>
    <w:rsid w:val="002037CA"/>
    <w:rsid w:val="002047A2"/>
    <w:rsid w:val="002162AC"/>
    <w:rsid w:val="002321B6"/>
    <w:rsid w:val="0023696B"/>
    <w:rsid w:val="00250967"/>
    <w:rsid w:val="0026093A"/>
    <w:rsid w:val="00267B29"/>
    <w:rsid w:val="002759C5"/>
    <w:rsid w:val="00277DEE"/>
    <w:rsid w:val="00280D88"/>
    <w:rsid w:val="00294ABE"/>
    <w:rsid w:val="002A3EB4"/>
    <w:rsid w:val="0030057C"/>
    <w:rsid w:val="00325348"/>
    <w:rsid w:val="0032611A"/>
    <w:rsid w:val="00393688"/>
    <w:rsid w:val="003D411E"/>
    <w:rsid w:val="003E3C1E"/>
    <w:rsid w:val="003E55C5"/>
    <w:rsid w:val="003E6148"/>
    <w:rsid w:val="00400EAA"/>
    <w:rsid w:val="0041760A"/>
    <w:rsid w:val="00425645"/>
    <w:rsid w:val="00440A5D"/>
    <w:rsid w:val="004809EE"/>
    <w:rsid w:val="004A29E9"/>
    <w:rsid w:val="004B6094"/>
    <w:rsid w:val="00511EE9"/>
    <w:rsid w:val="00521E00"/>
    <w:rsid w:val="00577C6C"/>
    <w:rsid w:val="0058501B"/>
    <w:rsid w:val="005E299F"/>
    <w:rsid w:val="006215AA"/>
    <w:rsid w:val="006340D9"/>
    <w:rsid w:val="00643B8E"/>
    <w:rsid w:val="00665EBC"/>
    <w:rsid w:val="0067146B"/>
    <w:rsid w:val="00686B29"/>
    <w:rsid w:val="0069470D"/>
    <w:rsid w:val="006A476C"/>
    <w:rsid w:val="006C6A93"/>
    <w:rsid w:val="006E02F9"/>
    <w:rsid w:val="00753C04"/>
    <w:rsid w:val="00756946"/>
    <w:rsid w:val="00757F80"/>
    <w:rsid w:val="00771EEC"/>
    <w:rsid w:val="00786819"/>
    <w:rsid w:val="0079515D"/>
    <w:rsid w:val="007A325A"/>
    <w:rsid w:val="007C0339"/>
    <w:rsid w:val="007F1523"/>
    <w:rsid w:val="007F509E"/>
    <w:rsid w:val="007F5799"/>
    <w:rsid w:val="007F6947"/>
    <w:rsid w:val="00872729"/>
    <w:rsid w:val="008F4429"/>
    <w:rsid w:val="009352BB"/>
    <w:rsid w:val="0098654B"/>
    <w:rsid w:val="00990668"/>
    <w:rsid w:val="009A7E48"/>
    <w:rsid w:val="009C4D69"/>
    <w:rsid w:val="009D0DB4"/>
    <w:rsid w:val="009F0C77"/>
    <w:rsid w:val="009F4DD1"/>
    <w:rsid w:val="009F6254"/>
    <w:rsid w:val="00A64E80"/>
    <w:rsid w:val="00A662F5"/>
    <w:rsid w:val="00A741D9"/>
    <w:rsid w:val="00A9741D"/>
    <w:rsid w:val="00AD4B17"/>
    <w:rsid w:val="00B26FA6"/>
    <w:rsid w:val="00B71C6A"/>
    <w:rsid w:val="00B741CB"/>
    <w:rsid w:val="00B934F3"/>
    <w:rsid w:val="00BB6347"/>
    <w:rsid w:val="00BD2134"/>
    <w:rsid w:val="00C038D8"/>
    <w:rsid w:val="00C045DD"/>
    <w:rsid w:val="00C3136F"/>
    <w:rsid w:val="00C3483A"/>
    <w:rsid w:val="00C74E9D"/>
    <w:rsid w:val="00C77432"/>
    <w:rsid w:val="00C82FD3"/>
    <w:rsid w:val="00CC6B7B"/>
    <w:rsid w:val="00CD3619"/>
    <w:rsid w:val="00CD77D3"/>
    <w:rsid w:val="00CF4447"/>
    <w:rsid w:val="00D17466"/>
    <w:rsid w:val="00D405E7"/>
    <w:rsid w:val="00D41D56"/>
    <w:rsid w:val="00D6260D"/>
    <w:rsid w:val="00D6662B"/>
    <w:rsid w:val="00D95E2F"/>
    <w:rsid w:val="00D970A9"/>
    <w:rsid w:val="00DA65B4"/>
    <w:rsid w:val="00DB3AC0"/>
    <w:rsid w:val="00DD34F2"/>
    <w:rsid w:val="00DE68F0"/>
    <w:rsid w:val="00DF3845"/>
    <w:rsid w:val="00DF7E17"/>
    <w:rsid w:val="00E11D19"/>
    <w:rsid w:val="00E53BD4"/>
    <w:rsid w:val="00E8727C"/>
    <w:rsid w:val="00EB00A2"/>
    <w:rsid w:val="00EB1BF3"/>
    <w:rsid w:val="00EF3EEE"/>
    <w:rsid w:val="00F149A7"/>
    <w:rsid w:val="00F50BAF"/>
    <w:rsid w:val="00F52C10"/>
    <w:rsid w:val="00F81FFD"/>
    <w:rsid w:val="00F85228"/>
    <w:rsid w:val="00F90DF8"/>
    <w:rsid w:val="00FB6773"/>
    <w:rsid w:val="00FF08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1F57A81-2177-452E-9319-2590628DD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2611A"/>
    <w:rPr>
      <w:rFonts w:ascii="Tahoma" w:hAnsi="Tahoma" w:cs="Tahoma"/>
      <w:sz w:val="16"/>
      <w:szCs w:val="16"/>
    </w:rPr>
  </w:style>
  <w:style w:type="character" w:customStyle="1" w:styleId="BalloonTextChar">
    <w:name w:val="Balloon Text Char"/>
    <w:basedOn w:val="DefaultParagraphFont"/>
    <w:link w:val="BalloonText"/>
    <w:uiPriority w:val="99"/>
    <w:semiHidden/>
    <w:rsid w:val="0032611A"/>
    <w:rPr>
      <w:rFonts w:ascii="Tahoma" w:eastAsia="Times New Roman" w:hAnsi="Tahoma" w:cs="Tahoma"/>
      <w:sz w:val="16"/>
      <w:szCs w:val="16"/>
    </w:rPr>
  </w:style>
  <w:style w:type="character" w:styleId="Hyperlink">
    <w:name w:val="Hyperlink"/>
    <w:basedOn w:val="DefaultParagraphFont"/>
    <w:uiPriority w:val="99"/>
    <w:unhideWhenUsed/>
    <w:rsid w:val="00E53BD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256_20100304.docx" TargetMode="External"/><Relationship Id="rId3" Type="http://schemas.openxmlformats.org/officeDocument/2006/relationships/settings" Target="settings.xml"/><Relationship Id="rId7" Type="http://schemas.openxmlformats.org/officeDocument/2006/relationships/hyperlink" Target="file:///h:\SJ%20Archive\2010\03-04-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8CC66A-AB24-45C7-BAEC-00F78CF4B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584</Words>
  <Characters>3265</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1256: Dr. Stephen W. Hefner - South Carolina Legislature Online</dc:title>
  <dc:subject/>
  <dc:creator>gailmoore</dc:creator>
  <cp:keywords/>
  <dc:description/>
  <cp:lastModifiedBy>N Cumfer</cp:lastModifiedBy>
  <cp:revision>7</cp:revision>
  <cp:lastPrinted>2010-03-04T17:30:00Z</cp:lastPrinted>
  <dcterms:created xsi:type="dcterms:W3CDTF">2010-03-04T17:48:00Z</dcterms:created>
  <dcterms:modified xsi:type="dcterms:W3CDTF">2014-11-24T15:14:00Z</dcterms:modified>
</cp:coreProperties>
</file>