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FB3" w:rsidRDefault="000D1FB3" w:rsidP="000D1FB3">
      <w:pPr>
        <w:widowControl w:val="0"/>
        <w:jc w:val="center"/>
      </w:pPr>
      <w:bookmarkStart w:id="0" w:name="_GoBack"/>
      <w:bookmarkEnd w:id="0"/>
      <w:r w:rsidRPr="000D1FB3">
        <w:rPr>
          <w:b/>
        </w:rPr>
        <w:t>South Carolina General Assembly</w:t>
      </w:r>
    </w:p>
    <w:p w:rsidR="000D1FB3" w:rsidRDefault="000D1FB3" w:rsidP="000D1FB3">
      <w:pPr>
        <w:widowControl w:val="0"/>
        <w:jc w:val="center"/>
      </w:pPr>
      <w:r>
        <w:t>118th Session, 2009-2010</w:t>
      </w:r>
    </w:p>
    <w:p w:rsidR="000D1FB3" w:rsidRDefault="000D1FB3" w:rsidP="000D1FB3">
      <w:pPr>
        <w:widowControl w:val="0"/>
        <w:jc w:val="left"/>
      </w:pPr>
    </w:p>
    <w:p w:rsidR="000D1FB3" w:rsidRDefault="000D1FB3" w:rsidP="000D1FB3">
      <w:pPr>
        <w:widowControl w:val="0"/>
        <w:jc w:val="left"/>
        <w:rPr>
          <w:b/>
        </w:rPr>
      </w:pPr>
      <w:r w:rsidRPr="000D1FB3">
        <w:rPr>
          <w:b/>
        </w:rPr>
        <w:t>S.</w:t>
      </w:r>
      <w:r>
        <w:rPr>
          <w:b/>
        </w:rPr>
        <w:t xml:space="preserve"> </w:t>
      </w:r>
      <w:r w:rsidRPr="000D1FB3">
        <w:rPr>
          <w:b/>
        </w:rPr>
        <w:t>1283</w:t>
      </w:r>
    </w:p>
    <w:p w:rsidR="000D1FB3" w:rsidRDefault="000D1FB3" w:rsidP="000D1FB3">
      <w:pPr>
        <w:widowControl w:val="0"/>
        <w:jc w:val="left"/>
        <w:rPr>
          <w:b/>
        </w:rPr>
      </w:pPr>
    </w:p>
    <w:p w:rsidR="000D1FB3" w:rsidRDefault="000D1FB3" w:rsidP="000D1FB3">
      <w:pPr>
        <w:widowControl w:val="0"/>
        <w:jc w:val="left"/>
      </w:pPr>
      <w:r w:rsidRPr="000D1FB3">
        <w:rPr>
          <w:b/>
        </w:rPr>
        <w:t>STATUS INFORMATION</w:t>
      </w:r>
    </w:p>
    <w:p w:rsidR="000D1FB3" w:rsidRDefault="000D1FB3" w:rsidP="000D1FB3">
      <w:pPr>
        <w:widowControl w:val="0"/>
        <w:jc w:val="left"/>
      </w:pPr>
    </w:p>
    <w:p w:rsidR="000D1FB3" w:rsidRDefault="000D1FB3" w:rsidP="000D1FB3">
      <w:pPr>
        <w:widowControl w:val="0"/>
        <w:jc w:val="left"/>
      </w:pPr>
      <w:r>
        <w:t>General Bill</w:t>
      </w:r>
    </w:p>
    <w:p w:rsidR="000D1FB3" w:rsidRDefault="000D1FB3" w:rsidP="000D1FB3">
      <w:pPr>
        <w:widowControl w:val="0"/>
        <w:jc w:val="left"/>
      </w:pPr>
      <w:r>
        <w:t>Sponsors: Senator Leventis</w:t>
      </w:r>
    </w:p>
    <w:p w:rsidR="000D1FB3" w:rsidRDefault="000D1FB3" w:rsidP="000D1FB3">
      <w:pPr>
        <w:widowControl w:val="0"/>
        <w:jc w:val="left"/>
      </w:pPr>
      <w:r>
        <w:t>Document Path: l:\council\bills\bbm\9632htc10.docx</w:t>
      </w:r>
    </w:p>
    <w:p w:rsidR="000D1FB3" w:rsidRDefault="000D1FB3" w:rsidP="000D1FB3">
      <w:pPr>
        <w:widowControl w:val="0"/>
        <w:jc w:val="left"/>
      </w:pPr>
    </w:p>
    <w:p w:rsidR="000D1FB3" w:rsidRDefault="000D1FB3" w:rsidP="000D1FB3">
      <w:pPr>
        <w:widowControl w:val="0"/>
        <w:jc w:val="left"/>
      </w:pPr>
      <w:r>
        <w:t>Introduced in the Senate on March 16, 2010</w:t>
      </w:r>
    </w:p>
    <w:p w:rsidR="000D1FB3" w:rsidRDefault="000D1FB3" w:rsidP="000D1FB3">
      <w:pPr>
        <w:widowControl w:val="0"/>
        <w:jc w:val="left"/>
      </w:pPr>
      <w:r>
        <w:t xml:space="preserve">Currently residing in the Senate Committee on </w:t>
      </w:r>
      <w:r w:rsidRPr="000D1FB3">
        <w:rPr>
          <w:b/>
        </w:rPr>
        <w:t>Finance</w:t>
      </w:r>
    </w:p>
    <w:p w:rsidR="000D1FB3" w:rsidRDefault="000D1FB3" w:rsidP="000D1FB3">
      <w:pPr>
        <w:widowControl w:val="0"/>
        <w:jc w:val="left"/>
      </w:pPr>
    </w:p>
    <w:p w:rsidR="000D1FB3" w:rsidRDefault="000D1FB3" w:rsidP="000D1FB3">
      <w:pPr>
        <w:widowControl w:val="0"/>
        <w:jc w:val="left"/>
      </w:pPr>
      <w:r>
        <w:t xml:space="preserve">Summary: </w:t>
      </w:r>
      <w:r w:rsidR="008179F5">
        <w:t>Estate tax</w:t>
      </w:r>
    </w:p>
    <w:p w:rsidR="000D1FB3" w:rsidRDefault="000D1FB3" w:rsidP="000D1FB3">
      <w:pPr>
        <w:widowControl w:val="0"/>
        <w:jc w:val="left"/>
      </w:pPr>
    </w:p>
    <w:p w:rsidR="000D1FB3" w:rsidRDefault="000D1FB3" w:rsidP="000D1FB3">
      <w:pPr>
        <w:widowControl w:val="0"/>
        <w:jc w:val="left"/>
      </w:pPr>
    </w:p>
    <w:p w:rsidR="000D1FB3" w:rsidRDefault="000D1FB3" w:rsidP="000D1FB3">
      <w:pPr>
        <w:widowControl w:val="0"/>
        <w:tabs>
          <w:tab w:val="center" w:pos="590"/>
          <w:tab w:val="center" w:pos="1440"/>
          <w:tab w:val="left" w:pos="1872"/>
          <w:tab w:val="left" w:pos="9187"/>
        </w:tabs>
        <w:jc w:val="left"/>
      </w:pPr>
      <w:r w:rsidRPr="000D1FB3">
        <w:rPr>
          <w:b/>
        </w:rPr>
        <w:t>HISTORY OF LEGISLATIVE ACTIONS</w:t>
      </w:r>
    </w:p>
    <w:p w:rsidR="000D1FB3" w:rsidRDefault="000D1FB3" w:rsidP="000D1FB3">
      <w:pPr>
        <w:widowControl w:val="0"/>
        <w:tabs>
          <w:tab w:val="center" w:pos="590"/>
          <w:tab w:val="center" w:pos="1440"/>
          <w:tab w:val="left" w:pos="1872"/>
          <w:tab w:val="left" w:pos="9187"/>
        </w:tabs>
        <w:jc w:val="left"/>
      </w:pPr>
    </w:p>
    <w:p w:rsidR="000D1FB3" w:rsidRPr="000D1FB3" w:rsidRDefault="000D1FB3" w:rsidP="000D1FB3">
      <w:pPr>
        <w:widowControl w:val="0"/>
        <w:tabs>
          <w:tab w:val="center" w:pos="590"/>
          <w:tab w:val="center" w:pos="1440"/>
          <w:tab w:val="left" w:pos="1872"/>
          <w:tab w:val="left" w:pos="9187"/>
        </w:tabs>
        <w:jc w:val="left"/>
      </w:pPr>
      <w:r w:rsidRPr="000D1FB3">
        <w:rPr>
          <w:u w:val="single"/>
        </w:rPr>
        <w:tab/>
        <w:t>Date</w:t>
      </w:r>
      <w:r w:rsidRPr="000D1FB3">
        <w:rPr>
          <w:u w:val="single"/>
        </w:rPr>
        <w:tab/>
        <w:t>Body</w:t>
      </w:r>
      <w:r w:rsidRPr="000D1FB3">
        <w:rPr>
          <w:u w:val="single"/>
        </w:rPr>
        <w:tab/>
        <w:t>Action Description with journal page number</w:t>
      </w:r>
      <w:r w:rsidRPr="000D1FB3">
        <w:rPr>
          <w:u w:val="single"/>
        </w:rPr>
        <w:tab/>
      </w:r>
    </w:p>
    <w:p w:rsidR="007B1476" w:rsidRDefault="007B1476" w:rsidP="007B1476">
      <w:pPr>
        <w:widowControl w:val="0"/>
        <w:tabs>
          <w:tab w:val="right" w:pos="1008"/>
          <w:tab w:val="left" w:pos="1152"/>
          <w:tab w:val="left" w:pos="1872"/>
          <w:tab w:val="left" w:pos="9187"/>
        </w:tabs>
        <w:ind w:left="2088" w:hanging="2088"/>
        <w:jc w:val="left"/>
      </w:pPr>
      <w:r>
        <w:tab/>
        <w:t>3/16/2010</w:t>
      </w:r>
      <w:r>
        <w:tab/>
        <w:t>Senate</w:t>
      </w:r>
      <w:r>
        <w:tab/>
      </w:r>
      <w:r w:rsidRPr="00F04324">
        <w:t xml:space="preserve">Introduced and read first time </w:t>
      </w:r>
      <w:hyperlink r:id="rId7" w:history="1">
        <w:r w:rsidRPr="0036129F">
          <w:rPr>
            <w:rStyle w:val="Hyperlink"/>
          </w:rPr>
          <w:t>SJ</w:t>
        </w:r>
      </w:hyperlink>
      <w:r>
        <w:noBreakHyphen/>
      </w:r>
      <w:r w:rsidRPr="00F04324">
        <w:t>24</w:t>
      </w:r>
    </w:p>
    <w:p w:rsidR="007B1476" w:rsidRDefault="007B1476" w:rsidP="007B1476">
      <w:pPr>
        <w:widowControl w:val="0"/>
        <w:tabs>
          <w:tab w:val="right" w:pos="1008"/>
          <w:tab w:val="left" w:pos="1152"/>
          <w:tab w:val="left" w:pos="1872"/>
          <w:tab w:val="left" w:pos="9187"/>
        </w:tabs>
        <w:ind w:left="2088" w:hanging="2088"/>
        <w:jc w:val="left"/>
      </w:pPr>
      <w:r>
        <w:tab/>
        <w:t>3/16/2010</w:t>
      </w:r>
      <w:r>
        <w:tab/>
        <w:t>Senate</w:t>
      </w:r>
      <w:r>
        <w:tab/>
      </w:r>
      <w:r w:rsidRPr="00F04324">
        <w:t xml:space="preserve">Referred to Committee on </w:t>
      </w:r>
      <w:r w:rsidRPr="00F04324">
        <w:rPr>
          <w:b/>
        </w:rPr>
        <w:t>Finance</w:t>
      </w:r>
      <w:r w:rsidRPr="00F04324">
        <w:t xml:space="preserve"> </w:t>
      </w:r>
      <w:hyperlink r:id="rId8" w:history="1">
        <w:r w:rsidRPr="0036129F">
          <w:rPr>
            <w:rStyle w:val="Hyperlink"/>
          </w:rPr>
          <w:t>SJ</w:t>
        </w:r>
      </w:hyperlink>
      <w:r>
        <w:noBreakHyphen/>
      </w:r>
      <w:r w:rsidRPr="00F04324">
        <w:t>24</w:t>
      </w:r>
    </w:p>
    <w:p w:rsidR="007B1476" w:rsidRDefault="007B1476" w:rsidP="007B1476">
      <w:pPr>
        <w:widowControl w:val="0"/>
        <w:tabs>
          <w:tab w:val="right" w:pos="1008"/>
          <w:tab w:val="left" w:pos="1152"/>
          <w:tab w:val="left" w:pos="1872"/>
          <w:tab w:val="left" w:pos="9187"/>
        </w:tabs>
        <w:ind w:left="2088" w:hanging="2088"/>
        <w:jc w:val="left"/>
      </w:pPr>
    </w:p>
    <w:p w:rsidR="000D1FB3" w:rsidRPr="000D1FB3" w:rsidRDefault="000D1FB3" w:rsidP="000D1FB3">
      <w:pPr>
        <w:widowControl w:val="0"/>
        <w:tabs>
          <w:tab w:val="right" w:pos="1008"/>
          <w:tab w:val="left" w:pos="1152"/>
          <w:tab w:val="left" w:pos="1872"/>
          <w:tab w:val="left" w:pos="9187"/>
        </w:tabs>
        <w:ind w:left="2088" w:hanging="2088"/>
        <w:jc w:val="left"/>
      </w:pPr>
    </w:p>
    <w:p w:rsidR="000D1FB3" w:rsidRDefault="000D1FB3" w:rsidP="000D1FB3">
      <w:pPr>
        <w:widowControl w:val="0"/>
        <w:jc w:val="left"/>
      </w:pPr>
      <w:r w:rsidRPr="000D1FB3">
        <w:rPr>
          <w:b/>
        </w:rPr>
        <w:t>VERSIONS OF THIS BILL</w:t>
      </w:r>
    </w:p>
    <w:p w:rsidR="000D1FB3" w:rsidRDefault="000D1FB3" w:rsidP="000D1FB3">
      <w:pPr>
        <w:widowControl w:val="0"/>
        <w:jc w:val="left"/>
      </w:pPr>
    </w:p>
    <w:p w:rsidR="000D1FB3" w:rsidRDefault="00BC1497" w:rsidP="000D1FB3">
      <w:pPr>
        <w:widowControl w:val="0"/>
        <w:jc w:val="left"/>
      </w:pPr>
      <w:hyperlink r:id="rId9" w:history="1">
        <w:r w:rsidR="000D1FB3">
          <w:rPr>
            <w:rStyle w:val="Hyperlink"/>
          </w:rPr>
          <w:t>3/16/2010</w:t>
        </w:r>
      </w:hyperlink>
    </w:p>
    <w:p w:rsidR="000D1FB3" w:rsidRDefault="000D1FB3" w:rsidP="000D1FB3"/>
    <w:p w:rsidR="000D1FB3" w:rsidRDefault="000D1FB3" w:rsidP="000D1FB3">
      <w:pPr>
        <w:sectPr w:rsidR="000D1FB3" w:rsidSect="000D1FB3">
          <w:pgSz w:w="12240" w:h="15840" w:code="1"/>
          <w:pgMar w:top="1080" w:right="1440" w:bottom="1080" w:left="1440" w:header="720" w:footer="720" w:gutter="0"/>
          <w:cols w:space="720"/>
          <w:noEndnote/>
          <w:docGrid w:linePitch="360"/>
        </w:sectPr>
      </w:pPr>
    </w:p>
    <w:p w:rsidR="005E0BF0" w:rsidRDefault="005E0BF0" w:rsidP="005E0BF0">
      <w:pPr>
        <w:pStyle w:val="BillDots0"/>
      </w:pPr>
    </w:p>
    <w:p w:rsidR="005E0BF0" w:rsidRDefault="005E0BF0" w:rsidP="005E0BF0">
      <w:pPr>
        <w:pStyle w:val="Numbersforbills"/>
      </w:pPr>
    </w:p>
    <w:p w:rsidR="005E0BF0" w:rsidRDefault="005E0BF0" w:rsidP="005E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BF0" w:rsidRDefault="005E0BF0" w:rsidP="005E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BF0" w:rsidRDefault="005E0BF0" w:rsidP="005E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BF0" w:rsidRDefault="005E0BF0" w:rsidP="005E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BF0" w:rsidRDefault="005E0BF0" w:rsidP="005E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01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3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12</w:t>
      </w:r>
      <w:r w:rsidR="00260B91">
        <w:noBreakHyphen/>
      </w:r>
      <w:r>
        <w:t>16</w:t>
      </w:r>
      <w:r w:rsidR="00260B91">
        <w:noBreakHyphen/>
      </w:r>
      <w:r>
        <w:t>20, AS AMENDED, AND 12</w:t>
      </w:r>
      <w:r w:rsidR="00260B91">
        <w:noBreakHyphen/>
      </w:r>
      <w:r>
        <w:t>16</w:t>
      </w:r>
      <w:r w:rsidR="00260B91">
        <w:noBreakHyphen/>
      </w:r>
      <w:r>
        <w:t xml:space="preserve">1110, CODE OF LAWS OF SOUTH CAROLINA, 1976, RELATING TO DEFINITIONS AND FILING REQUIREMENTS FOR PURPOSES OF THE SOUTH CAROLINA ESTATE TAX ACT, SO AS TO PROVIDE THAT FOR THE ESTATES OF DECEDENTS DYING AFTER JUNE 30, 2010, THE TERM “INTERNAL REVENUE CODE” MEANS THE INTERNAL REVENUE CODE OF 1986 AS THE PROVISIONS OF THAT CODE APPLIED FOR THE ESTATES OF DECEDENTS WHO DIED </w:t>
      </w:r>
      <w:r w:rsidR="00D52F57">
        <w:t xml:space="preserve">ON DECEMBER 31, 2001, </w:t>
      </w:r>
      <w:r>
        <w:t>AND TO MAKE CONFORMING AMENDMENTS WITH RESPECT TO FILING REQUIREMENTS.</w:t>
      </w:r>
    </w:p>
    <w:p w:rsidR="0005015A" w:rsidRDefault="00050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015A" w:rsidRDefault="00050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15A" w:rsidRDefault="00050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15A" w:rsidRDefault="00050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3728">
        <w:t>Section 12</w:t>
      </w:r>
      <w:r w:rsidR="00260B91">
        <w:noBreakHyphen/>
      </w:r>
      <w:r w:rsidR="00723728">
        <w:t>16</w:t>
      </w:r>
      <w:r w:rsidR="00260B91">
        <w:noBreakHyphen/>
      </w:r>
      <w:r w:rsidR="00723728">
        <w:t>20(5) of the 1976 Code is amended to read:</w:t>
      </w:r>
    </w:p>
    <w:p w:rsidR="00723728" w:rsidRDefault="00723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728" w:rsidRDefault="00723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“(5)</w:t>
      </w:r>
      <w:r>
        <w:tab/>
      </w:r>
      <w:r w:rsidR="00260B91" w:rsidRPr="00260B91">
        <w:t>‘</w:t>
      </w:r>
      <w:r>
        <w:t>Internal Revenue Code</w:t>
      </w:r>
      <w:r w:rsidR="00260B91" w:rsidRPr="00260B91">
        <w:t>’</w:t>
      </w:r>
      <w:r>
        <w:t xml:space="preserve"> means</w:t>
      </w:r>
      <w:r>
        <w:rPr>
          <w:u w:val="single"/>
        </w:rPr>
        <w:t>:</w:t>
      </w:r>
    </w:p>
    <w:p w:rsidR="00723728" w:rsidRDefault="00C93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93BE2">
        <w:tab/>
      </w:r>
      <w:r w:rsidRPr="00C93BE2">
        <w:tab/>
      </w:r>
      <w:r w:rsidR="00723728">
        <w:rPr>
          <w:u w:val="single"/>
        </w:rPr>
        <w:t>(a)</w:t>
      </w:r>
      <w:r w:rsidR="00723728">
        <w:tab/>
        <w:t>the Internal Revenue Code as described in Section 12</w:t>
      </w:r>
      <w:r w:rsidR="00260B91">
        <w:noBreakHyphen/>
      </w:r>
      <w:r w:rsidR="00723728">
        <w:t>6</w:t>
      </w:r>
      <w:r w:rsidR="00260B91">
        <w:noBreakHyphen/>
      </w:r>
      <w:r w:rsidR="00723728">
        <w:t>40(A)</w:t>
      </w:r>
      <w:r w:rsidR="00723728">
        <w:rPr>
          <w:u w:val="single"/>
        </w:rPr>
        <w:t>; or</w:t>
      </w:r>
    </w:p>
    <w:p w:rsidR="00723728" w:rsidRDefault="00C93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BE2">
        <w:tab/>
      </w:r>
      <w:r w:rsidRPr="00C93BE2">
        <w:tab/>
      </w:r>
      <w:r w:rsidR="00723728">
        <w:rPr>
          <w:u w:val="single"/>
        </w:rPr>
        <w:t>(b)</w:t>
      </w:r>
      <w:r w:rsidRPr="00C93BE2">
        <w:tab/>
      </w:r>
      <w:r w:rsidR="00723728">
        <w:rPr>
          <w:u w:val="single"/>
        </w:rPr>
        <w:t xml:space="preserve">for estates of decedents dying after June 30, 2010, </w:t>
      </w:r>
      <w:r w:rsidR="00260B91" w:rsidRPr="00260B91">
        <w:rPr>
          <w:u w:val="single"/>
        </w:rPr>
        <w:t>‘</w:t>
      </w:r>
      <w:r w:rsidR="00723728">
        <w:rPr>
          <w:u w:val="single"/>
        </w:rPr>
        <w:t>Internal Revenue Code</w:t>
      </w:r>
      <w:r w:rsidR="00260B91" w:rsidRPr="00260B91">
        <w:rPr>
          <w:u w:val="single"/>
        </w:rPr>
        <w:t>’</w:t>
      </w:r>
      <w:r w:rsidR="00723728">
        <w:rPr>
          <w:u w:val="single"/>
        </w:rPr>
        <w:t xml:space="preserve"> as it applied for the estates of dec</w:t>
      </w:r>
      <w:r w:rsidR="00D52F57">
        <w:rPr>
          <w:u w:val="single"/>
        </w:rPr>
        <w:t>edents who died on December 31, 2001</w:t>
      </w:r>
      <w:r w:rsidR="00723728">
        <w:t>.”</w:t>
      </w:r>
    </w:p>
    <w:p w:rsidR="00723728" w:rsidRDefault="00723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728" w:rsidRDefault="00723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260B91">
        <w:noBreakHyphen/>
      </w:r>
      <w:r>
        <w:t>16</w:t>
      </w:r>
      <w:r w:rsidR="00260B91">
        <w:noBreakHyphen/>
      </w:r>
      <w:r>
        <w:t>1110 of the 1976 Code is amended by adding a new subsection at the end to read:</w:t>
      </w:r>
    </w:p>
    <w:p w:rsidR="00723728" w:rsidRDefault="00723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728" w:rsidRDefault="00723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 xml:space="preserve">For estates of decedents dying after June 30, 2010, </w:t>
      </w:r>
      <w:r w:rsidR="00260B91" w:rsidRPr="00260B91">
        <w:t>‘</w:t>
      </w:r>
      <w:r>
        <w:t>federal estate tax return</w:t>
      </w:r>
      <w:r w:rsidR="00260B91" w:rsidRPr="00260B91">
        <w:t>’</w:t>
      </w:r>
      <w:r>
        <w:t xml:space="preserve"> means such a return as it </w:t>
      </w:r>
      <w:r w:rsidR="00BA2A40">
        <w:t xml:space="preserve">was required to be filed </w:t>
      </w:r>
      <w:r w:rsidR="00D8680E">
        <w:t>for estates of</w:t>
      </w:r>
      <w:r w:rsidR="00BA2A40">
        <w:t xml:space="preserve"> decedents who died </w:t>
      </w:r>
      <w:r w:rsidR="00D52F57">
        <w:t>o</w:t>
      </w:r>
      <w:r w:rsidR="00BA2A40">
        <w:t xml:space="preserve">n </w:t>
      </w:r>
      <w:r w:rsidR="00D52F57">
        <w:t>December 31,</w:t>
      </w:r>
      <w:r w:rsidR="00BA2A40">
        <w:t xml:space="preserve"> 2001.</w:t>
      </w:r>
    </w:p>
    <w:p w:rsidR="00BA2A40" w:rsidRDefault="00BA2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C93BE2">
        <w:t>(2)</w:t>
      </w:r>
      <w:r w:rsidR="00C93BE2">
        <w:tab/>
        <w:t>For estates of decedents dying after June 30, 2010, the South Carolina estate tax return must incorporate so much of the return as described in item (1) of this subsection as ne</w:t>
      </w:r>
      <w:r w:rsidR="00D8680E">
        <w:t>cessary to calculate the tax imposed</w:t>
      </w:r>
      <w:r w:rsidR="00C93BE2">
        <w:t xml:space="preserve"> pursuant to this chapter.</w:t>
      </w:r>
    </w:p>
    <w:p w:rsidR="00C93BE2" w:rsidRPr="00723728" w:rsidRDefault="00D86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For</w:t>
      </w:r>
      <w:r w:rsidR="00C93BE2">
        <w:t xml:space="preserve"> estates of decedents dying </w:t>
      </w:r>
      <w:r w:rsidR="00D52F57">
        <w:t>before</w:t>
      </w:r>
      <w:r w:rsidR="00C93BE2">
        <w:t xml:space="preserve"> Ju</w:t>
      </w:r>
      <w:r w:rsidR="00D52F57">
        <w:t>ly 1</w:t>
      </w:r>
      <w:r w:rsidR="00C93BE2">
        <w:t xml:space="preserve">, 2010, a </w:t>
      </w:r>
      <w:r w:rsidR="00260B91" w:rsidRPr="00260B91">
        <w:t>‘</w:t>
      </w:r>
      <w:r w:rsidR="00C93BE2">
        <w:t>copy of the federal estate tax return</w:t>
      </w:r>
      <w:r w:rsidR="00260B91" w:rsidRPr="00260B91">
        <w:t>’</w:t>
      </w:r>
      <w:r w:rsidR="00C93BE2">
        <w:t xml:space="preserve"> means any such return required to be filed pursuant to the provisions of the Internal Revenue Code as defined in Section 12</w:t>
      </w:r>
      <w:r w:rsidR="00260B91">
        <w:noBreakHyphen/>
      </w:r>
      <w:r w:rsidR="00C93BE2">
        <w:t>16</w:t>
      </w:r>
      <w:r w:rsidR="00260B91">
        <w:noBreakHyphen/>
      </w:r>
      <w:r w:rsidR="00C93BE2">
        <w:t>20(5)(a).”</w:t>
      </w:r>
    </w:p>
    <w:p w:rsidR="0005015A" w:rsidRDefault="00050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0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3BE2">
        <w:t>3</w:t>
      </w:r>
      <w:r>
        <w:t>.</w:t>
      </w:r>
      <w:r>
        <w:tab/>
        <w:t>This act takes effect upon approval by the Governor.</w:t>
      </w:r>
    </w:p>
    <w:p w:rsidR="001C65B8" w:rsidRDefault="00260B9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5B8" w:rsidRDefault="001C65B8" w:rsidP="000D1FB3">
      <w:pPr>
        <w:suppressAutoHyphens/>
      </w:pPr>
    </w:p>
    <w:sectPr w:rsidR="001C65B8" w:rsidSect="000D1F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A40" w:rsidRDefault="00BA2A40" w:rsidP="009F0C77">
      <w:r>
        <w:separator/>
      </w:r>
    </w:p>
  </w:endnote>
  <w:endnote w:type="continuationSeparator" w:id="0">
    <w:p w:rsidR="00BA2A40" w:rsidRDefault="00BA2A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26EB06-56D4-4363-972A-19AA5B6C2498}"/>
    <w:embedBold r:id="rId2" w:fontKey="{CEC549C5-86DE-481C-8782-E4C0FE59FB8E}"/>
  </w:font>
  <w:font w:name="Calibri">
    <w:panose1 w:val="020F0502020204030204"/>
    <w:charset w:val="00"/>
    <w:family w:val="swiss"/>
    <w:pitch w:val="variable"/>
    <w:sig w:usb0="E10002FF" w:usb1="4000ACFF" w:usb2="00000009" w:usb3="00000000" w:csb0="0000019F" w:csb1="00000000"/>
    <w:embedRegular r:id="rId3" w:fontKey="{8B706126-6B1B-47D9-926E-44E9F9077F56}"/>
  </w:font>
  <w:font w:name="Cambria">
    <w:panose1 w:val="02040503050406030204"/>
    <w:charset w:val="00"/>
    <w:family w:val="roman"/>
    <w:pitch w:val="variable"/>
    <w:sig w:usb0="E00002FF" w:usb1="400004FF" w:usb2="00000000" w:usb3="00000000" w:csb0="0000019F" w:csb1="00000000"/>
    <w:embedRegular r:id="rId4" w:fontKey="{51DAF884-B060-4EA8-97E0-5B2E9CAA3C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FB3" w:rsidRPr="001C65B8" w:rsidRDefault="000D1FB3" w:rsidP="001C65B8">
    <w:pPr>
      <w:pStyle w:val="Footer"/>
      <w:tabs>
        <w:tab w:val="clear" w:pos="4680"/>
        <w:tab w:val="clear" w:pos="9360"/>
        <w:tab w:val="center" w:pos="2995"/>
      </w:tabs>
      <w:spacing w:before="120"/>
    </w:pPr>
    <w:r>
      <w:t>[1283]</w:t>
    </w:r>
    <w:r>
      <w:tab/>
    </w:r>
    <w:r w:rsidR="00BC1497">
      <w:fldChar w:fldCharType="begin"/>
    </w:r>
    <w:r w:rsidR="00BC1497">
      <w:instrText xml:space="preserve"> PAGE  \* MERGEFORMAT </w:instrText>
    </w:r>
    <w:r w:rsidR="00BC1497">
      <w:fldChar w:fldCharType="separate"/>
    </w:r>
    <w:r w:rsidR="00BC1497">
      <w:rPr>
        <w:noProof/>
      </w:rPr>
      <w:t>1</w:t>
    </w:r>
    <w:r w:rsidR="00BC14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A40" w:rsidRDefault="00BA2A40" w:rsidP="009F0C77">
      <w:r>
        <w:separator/>
      </w:r>
    </w:p>
  </w:footnote>
  <w:footnote w:type="continuationSeparator" w:id="0">
    <w:p w:rsidR="00BA2A40" w:rsidRDefault="00BA2A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632HTC10"/>
    <w:docVar w:name="CoverBillType" w:val="b"/>
    <w:docVar w:name="docpath" w:val="L:\Council\bills\BBM\9632HTC10.DOCX"/>
    <w:docVar w:name="dvBillNumber" w:val="1283"/>
    <w:docVar w:name="dvBillNumberPrefix" w:val="S. "/>
    <w:docVar w:name="dvOriginalBody" w:val="Senate"/>
    <w:docVar w:name="dvSteno" w:val="BBM"/>
    <w:docVar w:name="NameofBody" w:val="s"/>
    <w:docVar w:name="vgroup2" w:val="Council"/>
  </w:docVars>
  <w:rsids>
    <w:rsidRoot w:val="00CB76F3"/>
    <w:rsid w:val="00026C9A"/>
    <w:rsid w:val="0005015A"/>
    <w:rsid w:val="000965A1"/>
    <w:rsid w:val="000D1FB3"/>
    <w:rsid w:val="000E1785"/>
    <w:rsid w:val="001023A4"/>
    <w:rsid w:val="0010776B"/>
    <w:rsid w:val="00133E66"/>
    <w:rsid w:val="00134ACF"/>
    <w:rsid w:val="00144E15"/>
    <w:rsid w:val="001A4A62"/>
    <w:rsid w:val="001A681E"/>
    <w:rsid w:val="001C65B8"/>
    <w:rsid w:val="001D08F2"/>
    <w:rsid w:val="002037CA"/>
    <w:rsid w:val="002047A2"/>
    <w:rsid w:val="002321B6"/>
    <w:rsid w:val="0023696B"/>
    <w:rsid w:val="00250967"/>
    <w:rsid w:val="00260B91"/>
    <w:rsid w:val="002759C5"/>
    <w:rsid w:val="00277DEE"/>
    <w:rsid w:val="00280D88"/>
    <w:rsid w:val="00294ABE"/>
    <w:rsid w:val="002A3EB4"/>
    <w:rsid w:val="002E5001"/>
    <w:rsid w:val="00325348"/>
    <w:rsid w:val="003448B8"/>
    <w:rsid w:val="0036129F"/>
    <w:rsid w:val="00393688"/>
    <w:rsid w:val="003D411E"/>
    <w:rsid w:val="003E3C1E"/>
    <w:rsid w:val="003E6148"/>
    <w:rsid w:val="00400EAA"/>
    <w:rsid w:val="0041760A"/>
    <w:rsid w:val="004809EE"/>
    <w:rsid w:val="004C3ADF"/>
    <w:rsid w:val="00511EE9"/>
    <w:rsid w:val="00521E00"/>
    <w:rsid w:val="00577C6C"/>
    <w:rsid w:val="0058501B"/>
    <w:rsid w:val="00595ACF"/>
    <w:rsid w:val="005C118F"/>
    <w:rsid w:val="005E0BF0"/>
    <w:rsid w:val="006215AA"/>
    <w:rsid w:val="00630DCB"/>
    <w:rsid w:val="006340D9"/>
    <w:rsid w:val="00643B8E"/>
    <w:rsid w:val="00665EBC"/>
    <w:rsid w:val="0069470D"/>
    <w:rsid w:val="006A0782"/>
    <w:rsid w:val="006A476C"/>
    <w:rsid w:val="006C6A93"/>
    <w:rsid w:val="006E02F9"/>
    <w:rsid w:val="00723728"/>
    <w:rsid w:val="00753C04"/>
    <w:rsid w:val="00756946"/>
    <w:rsid w:val="00757F80"/>
    <w:rsid w:val="00760C42"/>
    <w:rsid w:val="00770E6C"/>
    <w:rsid w:val="00771EEC"/>
    <w:rsid w:val="00786819"/>
    <w:rsid w:val="007A325A"/>
    <w:rsid w:val="007B1476"/>
    <w:rsid w:val="007F1523"/>
    <w:rsid w:val="007F509E"/>
    <w:rsid w:val="007F5799"/>
    <w:rsid w:val="007F6947"/>
    <w:rsid w:val="008179F5"/>
    <w:rsid w:val="008362E2"/>
    <w:rsid w:val="00854EDF"/>
    <w:rsid w:val="00872729"/>
    <w:rsid w:val="008F4429"/>
    <w:rsid w:val="009352BB"/>
    <w:rsid w:val="00990668"/>
    <w:rsid w:val="009F0C77"/>
    <w:rsid w:val="009F4DD1"/>
    <w:rsid w:val="00A11E83"/>
    <w:rsid w:val="00A64E80"/>
    <w:rsid w:val="00A741D9"/>
    <w:rsid w:val="00A9741D"/>
    <w:rsid w:val="00AD4B17"/>
    <w:rsid w:val="00B26FA6"/>
    <w:rsid w:val="00B741CB"/>
    <w:rsid w:val="00B934F3"/>
    <w:rsid w:val="00BA2A40"/>
    <w:rsid w:val="00BB6347"/>
    <w:rsid w:val="00BC1497"/>
    <w:rsid w:val="00BD07A1"/>
    <w:rsid w:val="00BD2134"/>
    <w:rsid w:val="00C038D8"/>
    <w:rsid w:val="00C045DD"/>
    <w:rsid w:val="00C3136F"/>
    <w:rsid w:val="00C3483A"/>
    <w:rsid w:val="00C74E9D"/>
    <w:rsid w:val="00C82FD3"/>
    <w:rsid w:val="00C93BE2"/>
    <w:rsid w:val="00CB76F3"/>
    <w:rsid w:val="00CC6B7B"/>
    <w:rsid w:val="00CD3619"/>
    <w:rsid w:val="00CF4447"/>
    <w:rsid w:val="00D405E7"/>
    <w:rsid w:val="00D41D56"/>
    <w:rsid w:val="00D52F57"/>
    <w:rsid w:val="00D6260D"/>
    <w:rsid w:val="00D6662B"/>
    <w:rsid w:val="00D8680E"/>
    <w:rsid w:val="00D95E2F"/>
    <w:rsid w:val="00D970A9"/>
    <w:rsid w:val="00DB3AC0"/>
    <w:rsid w:val="00DE0BA5"/>
    <w:rsid w:val="00DE68F0"/>
    <w:rsid w:val="00DF3845"/>
    <w:rsid w:val="00DF7E17"/>
    <w:rsid w:val="00EB00A2"/>
    <w:rsid w:val="00EB1BF3"/>
    <w:rsid w:val="00EF3EEE"/>
    <w:rsid w:val="00F049F5"/>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2EDC18-8BA8-4ADC-9319-B3C2ACAF1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E0BF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E0BF0"/>
    <w:pPr>
      <w:tabs>
        <w:tab w:val="right" w:pos="5904"/>
      </w:tabs>
    </w:pPr>
  </w:style>
  <w:style w:type="character" w:styleId="Hyperlink">
    <w:name w:val="Hyperlink"/>
    <w:basedOn w:val="DefaultParagraphFont"/>
    <w:uiPriority w:val="99"/>
    <w:unhideWhenUsed/>
    <w:rsid w:val="000D1F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16-10.docx" TargetMode="External"/><Relationship Id="rId3" Type="http://schemas.openxmlformats.org/officeDocument/2006/relationships/settings" Target="settings.xml"/><Relationship Id="rId7" Type="http://schemas.openxmlformats.org/officeDocument/2006/relationships/hyperlink" Target="file:///h:\SJ%20Archive\2010\03-1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83_2010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44510-C415-4100-8864-1C8DDD14D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376</Words>
  <Characters>1918</Characters>
  <Application>Microsoft Office Word</Application>
  <DocSecurity>0</DocSecurity>
  <Lines>82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1283: Estate tax - South Carolina Legislature Online</dc:title>
  <dc:subject/>
  <dc:creator>BrendaMelton</dc:creator>
  <cp:keywords/>
  <dc:description/>
  <cp:lastModifiedBy>N Cumfer</cp:lastModifiedBy>
  <cp:revision>7</cp:revision>
  <cp:lastPrinted>2010-03-15T17:21:00Z</cp:lastPrinted>
  <dcterms:created xsi:type="dcterms:W3CDTF">2010-03-16T16:30:00Z</dcterms:created>
  <dcterms:modified xsi:type="dcterms:W3CDTF">2014-11-24T15:14:00Z</dcterms:modified>
</cp:coreProperties>
</file>