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A6D" w:rsidRDefault="004E4A6D" w:rsidP="004E4A6D">
      <w:pPr>
        <w:widowControl w:val="0"/>
        <w:jc w:val="center"/>
      </w:pPr>
      <w:bookmarkStart w:id="0" w:name="_GoBack"/>
      <w:bookmarkEnd w:id="0"/>
      <w:r w:rsidRPr="004E4A6D">
        <w:rPr>
          <w:b/>
        </w:rPr>
        <w:t>South Carolina General Assembly</w:t>
      </w:r>
    </w:p>
    <w:p w:rsidR="004E4A6D" w:rsidRDefault="004E4A6D" w:rsidP="004E4A6D">
      <w:pPr>
        <w:widowControl w:val="0"/>
        <w:jc w:val="center"/>
      </w:pPr>
      <w:r>
        <w:t>118th Session, 2009-2010</w:t>
      </w:r>
    </w:p>
    <w:p w:rsidR="004E4A6D" w:rsidRDefault="004E4A6D" w:rsidP="004E4A6D">
      <w:pPr>
        <w:widowControl w:val="0"/>
      </w:pPr>
    </w:p>
    <w:p w:rsidR="004E4A6D" w:rsidRDefault="004E4A6D" w:rsidP="004E4A6D">
      <w:pPr>
        <w:widowControl w:val="0"/>
        <w:rPr>
          <w:b/>
        </w:rPr>
      </w:pPr>
      <w:r w:rsidRPr="004E4A6D">
        <w:rPr>
          <w:b/>
        </w:rPr>
        <w:t>S.</w:t>
      </w:r>
      <w:r>
        <w:rPr>
          <w:b/>
        </w:rPr>
        <w:t xml:space="preserve"> </w:t>
      </w:r>
      <w:r w:rsidRPr="004E4A6D">
        <w:rPr>
          <w:b/>
        </w:rPr>
        <w:t>1302</w:t>
      </w:r>
    </w:p>
    <w:p w:rsidR="004E4A6D" w:rsidRDefault="004E4A6D" w:rsidP="004E4A6D">
      <w:pPr>
        <w:widowControl w:val="0"/>
        <w:rPr>
          <w:b/>
        </w:rPr>
      </w:pPr>
    </w:p>
    <w:p w:rsidR="004E4A6D" w:rsidRDefault="004E4A6D" w:rsidP="004E4A6D">
      <w:pPr>
        <w:widowControl w:val="0"/>
      </w:pPr>
      <w:r w:rsidRPr="004E4A6D">
        <w:rPr>
          <w:b/>
        </w:rPr>
        <w:t>STATUS INFORMATION</w:t>
      </w:r>
    </w:p>
    <w:p w:rsidR="004E4A6D" w:rsidRDefault="004E4A6D" w:rsidP="004E4A6D">
      <w:pPr>
        <w:widowControl w:val="0"/>
      </w:pPr>
    </w:p>
    <w:p w:rsidR="004E4A6D" w:rsidRDefault="004E4A6D" w:rsidP="004E4A6D">
      <w:pPr>
        <w:widowControl w:val="0"/>
      </w:pPr>
      <w:r>
        <w:t>Senate Resolution</w:t>
      </w:r>
    </w:p>
    <w:p w:rsidR="004E4A6D" w:rsidRDefault="004E4A6D" w:rsidP="004E4A6D">
      <w:pPr>
        <w:widowControl w:val="0"/>
      </w:pPr>
      <w:r>
        <w:t>Sponsors: Senator Ryberg</w:t>
      </w:r>
    </w:p>
    <w:p w:rsidR="004E4A6D" w:rsidRDefault="004E4A6D" w:rsidP="004E4A6D">
      <w:pPr>
        <w:widowControl w:val="0"/>
      </w:pPr>
      <w:r>
        <w:t>Document Path: l:\s-res\wgr\020bodi.mrh.wgr.docx</w:t>
      </w:r>
    </w:p>
    <w:p w:rsidR="004E4A6D" w:rsidRDefault="004E4A6D" w:rsidP="004E4A6D">
      <w:pPr>
        <w:widowControl w:val="0"/>
      </w:pPr>
    </w:p>
    <w:p w:rsidR="004E4A6D" w:rsidRDefault="004E4A6D" w:rsidP="004E4A6D">
      <w:pPr>
        <w:widowControl w:val="0"/>
      </w:pPr>
      <w:r>
        <w:t>Introduced in the Senate on March 23, 2010</w:t>
      </w:r>
    </w:p>
    <w:p w:rsidR="004E4A6D" w:rsidRDefault="004E4A6D" w:rsidP="004E4A6D">
      <w:pPr>
        <w:widowControl w:val="0"/>
      </w:pPr>
      <w:r>
        <w:t>Adopted by the Senate on March 23, 2010</w:t>
      </w:r>
    </w:p>
    <w:p w:rsidR="004E4A6D" w:rsidRDefault="004E4A6D" w:rsidP="004E4A6D">
      <w:pPr>
        <w:widowControl w:val="0"/>
      </w:pPr>
    </w:p>
    <w:p w:rsidR="004E4A6D" w:rsidRDefault="004E4A6D" w:rsidP="004E4A6D">
      <w:pPr>
        <w:widowControl w:val="0"/>
      </w:pPr>
      <w:r>
        <w:t xml:space="preserve">Summary: </w:t>
      </w:r>
      <w:r w:rsidR="00C13BC1">
        <w:t>Idella Bodie</w:t>
      </w:r>
    </w:p>
    <w:p w:rsidR="004E4A6D" w:rsidRDefault="004E4A6D" w:rsidP="004E4A6D">
      <w:pPr>
        <w:widowControl w:val="0"/>
      </w:pPr>
    </w:p>
    <w:p w:rsidR="004E4A6D" w:rsidRDefault="004E4A6D" w:rsidP="004E4A6D">
      <w:pPr>
        <w:widowControl w:val="0"/>
      </w:pPr>
    </w:p>
    <w:p w:rsidR="004E4A6D" w:rsidRDefault="004E4A6D" w:rsidP="004E4A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4A6D">
        <w:rPr>
          <w:b/>
        </w:rPr>
        <w:t>HISTORY OF LEGISLATIVE ACTIONS</w:t>
      </w:r>
    </w:p>
    <w:p w:rsidR="004E4A6D" w:rsidRDefault="004E4A6D" w:rsidP="004E4A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4A6D" w:rsidRPr="004E4A6D" w:rsidRDefault="004E4A6D" w:rsidP="004E4A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4A6D">
        <w:rPr>
          <w:u w:val="single"/>
        </w:rPr>
        <w:tab/>
        <w:t>Date</w:t>
      </w:r>
      <w:r w:rsidRPr="004E4A6D">
        <w:rPr>
          <w:u w:val="single"/>
        </w:rPr>
        <w:tab/>
        <w:t>Body</w:t>
      </w:r>
      <w:r w:rsidRPr="004E4A6D">
        <w:rPr>
          <w:u w:val="single"/>
        </w:rPr>
        <w:tab/>
        <w:t>Action Description with journal page number</w:t>
      </w:r>
      <w:r w:rsidRPr="004E4A6D">
        <w:rPr>
          <w:u w:val="single"/>
        </w:rPr>
        <w:tab/>
      </w:r>
    </w:p>
    <w:p w:rsidR="00036C56" w:rsidRDefault="00036C56" w:rsidP="00036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3/23/2010</w:t>
      </w:r>
      <w:r>
        <w:tab/>
        <w:t>Senate</w:t>
      </w:r>
      <w:r>
        <w:tab/>
      </w:r>
      <w:r w:rsidRPr="00D72553">
        <w:t xml:space="preserve">Introduced and adopted </w:t>
      </w:r>
      <w:hyperlink r:id="rId6" w:history="1">
        <w:r w:rsidRPr="00821D62">
          <w:rPr>
            <w:rStyle w:val="Hyperlink"/>
          </w:rPr>
          <w:t>SJ</w:t>
        </w:r>
      </w:hyperlink>
      <w:r>
        <w:noBreakHyphen/>
      </w:r>
      <w:r w:rsidRPr="00D72553">
        <w:t>2</w:t>
      </w:r>
    </w:p>
    <w:p w:rsidR="00036C56" w:rsidRDefault="00036C56" w:rsidP="00036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4/7/2010</w:t>
      </w:r>
      <w:r>
        <w:tab/>
      </w:r>
      <w:r>
        <w:tab/>
      </w:r>
      <w:r w:rsidRPr="00D72553">
        <w:t>Scrivener's error corrected</w:t>
      </w:r>
    </w:p>
    <w:p w:rsidR="00036C56" w:rsidRDefault="00036C56" w:rsidP="00036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4A6D" w:rsidRPr="004E4A6D" w:rsidRDefault="004E4A6D" w:rsidP="004E4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4A6D" w:rsidRDefault="004E4A6D" w:rsidP="004E4A6D">
      <w:r w:rsidRPr="004E4A6D">
        <w:rPr>
          <w:b/>
        </w:rPr>
        <w:t>VERSIONS OF THIS BILL</w:t>
      </w:r>
    </w:p>
    <w:p w:rsidR="004E4A6D" w:rsidRDefault="004E4A6D" w:rsidP="004E4A6D"/>
    <w:p w:rsidR="004E4A6D" w:rsidRDefault="00C3223E" w:rsidP="004E4A6D">
      <w:hyperlink r:id="rId7" w:history="1">
        <w:r w:rsidR="004E4A6D">
          <w:rPr>
            <w:rStyle w:val="Hyperlink"/>
          </w:rPr>
          <w:t>3/23/2010</w:t>
        </w:r>
      </w:hyperlink>
    </w:p>
    <w:p w:rsidR="005D548E" w:rsidRDefault="00C3223E" w:rsidP="004E4A6D">
      <w:hyperlink r:id="rId8" w:history="1">
        <w:r w:rsidR="005D548E" w:rsidRPr="005D548E">
          <w:rPr>
            <w:rStyle w:val="Hyperlink"/>
          </w:rPr>
          <w:t>4/7/2010</w:t>
        </w:r>
      </w:hyperlink>
    </w:p>
    <w:p w:rsidR="004E4A6D" w:rsidRDefault="004E4A6D" w:rsidP="004E4A6D"/>
    <w:p w:rsidR="004E4A6D" w:rsidRDefault="004E4A6D" w:rsidP="004E4A6D">
      <w:pPr>
        <w:sectPr w:rsidR="004E4A6D" w:rsidSect="004E4A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Pr="008F023B" w:rsidRDefault="005D548E" w:rsidP="00C0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5D548E" w:rsidRPr="00522CE0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48E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5814AD">
        <w:rPr>
          <w:color w:val="000000" w:themeColor="text1"/>
          <w:u w:color="000000" w:themeColor="text1"/>
        </w:rPr>
        <w:t xml:space="preserve">JOIN THE AIKEN COMMUNITY IN HONORING </w:t>
      </w:r>
      <w:r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IDELLA BODIE FOR HER SERVICE TO THE YOUNG READERS OF SOUTH CAROLINA</w:t>
      </w:r>
      <w:r>
        <w:rPr>
          <w:color w:val="000000" w:themeColor="text1"/>
          <w:u w:color="000000" w:themeColor="text1"/>
        </w:rPr>
        <w:t>.</w:t>
      </w:r>
    </w:p>
    <w:p w:rsidR="005D548E" w:rsidRDefault="005D54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>Whereas, Idella Bodie was born in Ridge Spring, South Carolina; and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  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holds a degree in English from Columbia College; and 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</w:t>
      </w:r>
      <w:r w:rsidRPr="005814AD">
        <w:rPr>
          <w:color w:val="000000" w:themeColor="text1"/>
          <w:u w:color="000000" w:themeColor="text1"/>
        </w:rPr>
        <w:t xml:space="preserve"> Bodie retired as a high school English and Creative Writing teacher from South Aiken High Sch</w:t>
      </w:r>
      <w:r>
        <w:rPr>
          <w:color w:val="000000" w:themeColor="text1"/>
          <w:u w:color="000000" w:themeColor="text1"/>
        </w:rPr>
        <w:t xml:space="preserve">ool in 1985 after teaching thirty-one </w:t>
      </w:r>
      <w:r w:rsidRPr="005814AD">
        <w:rPr>
          <w:color w:val="000000" w:themeColor="text1"/>
          <w:u w:color="000000" w:themeColor="text1"/>
        </w:rPr>
        <w:t xml:space="preserve">years; and 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has been writing for young readers for nearly forty years</w:t>
      </w:r>
      <w:r>
        <w:rPr>
          <w:color w:val="000000" w:themeColor="text1"/>
          <w:u w:color="000000" w:themeColor="text1"/>
        </w:rPr>
        <w:t xml:space="preserve">, and her </w:t>
      </w:r>
      <w:r w:rsidRPr="005814AD">
        <w:rPr>
          <w:color w:val="000000" w:themeColor="text1"/>
          <w:u w:color="000000" w:themeColor="text1"/>
        </w:rPr>
        <w:t xml:space="preserve">first book, </w:t>
      </w:r>
      <w:r w:rsidRPr="00522A60">
        <w:rPr>
          <w:i/>
          <w:color w:val="000000" w:themeColor="text1"/>
          <w:u w:color="000000" w:themeColor="text1"/>
        </w:rPr>
        <w:t>The Secret of Telfair Inn</w:t>
      </w:r>
      <w:r w:rsidRPr="005814AD">
        <w:rPr>
          <w:color w:val="000000" w:themeColor="text1"/>
          <w:u w:color="000000" w:themeColor="text1"/>
        </w:rPr>
        <w:t>, published i</w:t>
      </w:r>
      <w:r>
        <w:rPr>
          <w:color w:val="000000" w:themeColor="text1"/>
          <w:u w:color="000000" w:themeColor="text1"/>
        </w:rPr>
        <w:t xml:space="preserve">n 1971 by Sandlapper Publishing, </w:t>
      </w:r>
      <w:r w:rsidRPr="005814AD">
        <w:rPr>
          <w:color w:val="000000" w:themeColor="text1"/>
          <w:u w:color="000000" w:themeColor="text1"/>
        </w:rPr>
        <w:t xml:space="preserve">is still in print; and 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is the author of </w:t>
      </w:r>
      <w:r>
        <w:rPr>
          <w:color w:val="000000" w:themeColor="text1"/>
          <w:u w:color="000000" w:themeColor="text1"/>
        </w:rPr>
        <w:t xml:space="preserve">twenty-six </w:t>
      </w:r>
      <w:r w:rsidRPr="005814AD">
        <w:rPr>
          <w:color w:val="000000" w:themeColor="text1"/>
          <w:u w:color="000000" w:themeColor="text1"/>
        </w:rPr>
        <w:t xml:space="preserve">books for upper elementary and middle school students; and 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Bodie’s </w:t>
      </w:r>
      <w:r w:rsidRPr="005814AD">
        <w:rPr>
          <w:color w:val="000000" w:themeColor="text1"/>
          <w:u w:color="000000" w:themeColor="text1"/>
        </w:rPr>
        <w:t>books involve South Carolina history and geography and have been incorporated into school curricula across South Carolina; and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completed a series about heroes and heroines of the Revolutionary War after eight and a half ye</w:t>
      </w:r>
      <w:r>
        <w:rPr>
          <w:color w:val="000000" w:themeColor="text1"/>
          <w:u w:color="000000" w:themeColor="text1"/>
        </w:rPr>
        <w:t>ars of researching and writing; and</w:t>
      </w:r>
    </w:p>
    <w:p w:rsidR="005D548E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</w:t>
      </w:r>
      <w:r w:rsidRPr="005814AD">
        <w:rPr>
          <w:color w:val="000000" w:themeColor="text1"/>
          <w:u w:color="000000" w:themeColor="text1"/>
        </w:rPr>
        <w:t xml:space="preserve"> Bodie is a contributor to </w:t>
      </w:r>
      <w:r w:rsidRPr="00522A60">
        <w:rPr>
          <w:i/>
          <w:color w:val="000000" w:themeColor="text1"/>
          <w:u w:color="000000" w:themeColor="text1"/>
        </w:rPr>
        <w:t>Highlights, Cricket, Mature Living</w:t>
      </w:r>
      <w:r>
        <w:rPr>
          <w:color w:val="000000" w:themeColor="text1"/>
          <w:u w:color="000000" w:themeColor="text1"/>
        </w:rPr>
        <w:t xml:space="preserve">, </w:t>
      </w:r>
      <w:r w:rsidRPr="005814AD">
        <w:rPr>
          <w:color w:val="000000" w:themeColor="text1"/>
          <w:u w:color="000000" w:themeColor="text1"/>
        </w:rPr>
        <w:t xml:space="preserve">and </w:t>
      </w:r>
      <w:r w:rsidRPr="00522A60">
        <w:rPr>
          <w:i/>
          <w:color w:val="000000" w:themeColor="text1"/>
          <w:u w:color="000000" w:themeColor="text1"/>
        </w:rPr>
        <w:t>Guideposts</w:t>
      </w:r>
      <w:r w:rsidRPr="005814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814AD">
        <w:rPr>
          <w:color w:val="000000" w:themeColor="text1"/>
          <w:u w:color="000000" w:themeColor="text1"/>
        </w:rPr>
        <w:t>agazine</w:t>
      </w:r>
      <w:r>
        <w:rPr>
          <w:color w:val="000000" w:themeColor="text1"/>
          <w:u w:color="000000" w:themeColor="text1"/>
        </w:rPr>
        <w:t>s</w:t>
      </w:r>
      <w:r w:rsidRPr="005814AD">
        <w:rPr>
          <w:color w:val="000000" w:themeColor="text1"/>
          <w:u w:color="000000" w:themeColor="text1"/>
        </w:rPr>
        <w:t>; and</w:t>
      </w: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Mrs.</w:t>
      </w:r>
      <w:r w:rsidRPr="005814AD">
        <w:rPr>
          <w:color w:val="000000" w:themeColor="text1"/>
          <w:u w:color="000000" w:themeColor="text1"/>
        </w:rPr>
        <w:t xml:space="preserve"> Bodie is listed in Gale’s “</w:t>
      </w:r>
      <w:r w:rsidRPr="00522A60">
        <w:rPr>
          <w:i/>
          <w:color w:val="000000" w:themeColor="text1"/>
          <w:u w:color="000000" w:themeColor="text1"/>
        </w:rPr>
        <w:t>Something About the Author</w:t>
      </w:r>
      <w:r w:rsidRPr="005814AD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found in </w:t>
      </w:r>
      <w:r w:rsidRPr="005814AD">
        <w:rPr>
          <w:color w:val="000000" w:themeColor="text1"/>
          <w:u w:color="000000" w:themeColor="text1"/>
        </w:rPr>
        <w:t>volumes 12 and 89; and</w:t>
      </w:r>
    </w:p>
    <w:p w:rsidR="005D548E" w:rsidRPr="005814AD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</w:t>
      </w:r>
      <w:r w:rsidRPr="005814AD">
        <w:rPr>
          <w:color w:val="000000" w:themeColor="text1"/>
          <w:u w:color="000000" w:themeColor="text1"/>
        </w:rPr>
        <w:t xml:space="preserve"> Bodie writes about more than historical places in South Carolina and is quoted as saying “I always try to focus on the people when I write about history. Character is the most important thing”; and</w:t>
      </w: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awards and honors she has received include</w:t>
      </w:r>
      <w:r w:rsidRPr="0049107E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 t</w:t>
      </w:r>
      <w:r w:rsidRPr="0049107E">
        <w:rPr>
          <w:color w:val="000000" w:themeColor="text1"/>
          <w:u w:color="000000" w:themeColor="text1"/>
        </w:rPr>
        <w:t>hree of her books have been Sout</w:t>
      </w:r>
      <w:r>
        <w:rPr>
          <w:color w:val="000000" w:themeColor="text1"/>
          <w:u w:color="000000" w:themeColor="text1"/>
        </w:rPr>
        <w:t xml:space="preserve">h Carolina Book Award nominees; a </w:t>
      </w:r>
      <w:r w:rsidRPr="0049107E">
        <w:rPr>
          <w:color w:val="000000" w:themeColor="text1"/>
          <w:u w:color="000000" w:themeColor="text1"/>
        </w:rPr>
        <w:t xml:space="preserve">1980 winner of the </w:t>
      </w:r>
      <w:r w:rsidRPr="00FD0105">
        <w:rPr>
          <w:color w:val="000000" w:themeColor="text1"/>
          <w:u w:color="000000" w:themeColor="text1"/>
        </w:rPr>
        <w:t>Guideposts National Writing Competition</w:t>
      </w:r>
      <w:r>
        <w:rPr>
          <w:color w:val="000000" w:themeColor="text1"/>
          <w:u w:color="000000" w:themeColor="text1"/>
        </w:rPr>
        <w:t xml:space="preserve">; </w:t>
      </w:r>
      <w:r w:rsidRPr="0049107E">
        <w:rPr>
          <w:color w:val="000000" w:themeColor="text1"/>
          <w:u w:color="000000" w:themeColor="text1"/>
        </w:rPr>
        <w:t xml:space="preserve">The Sons and Daughters of the American Revolution honored her for the </w:t>
      </w:r>
      <w:r w:rsidRPr="00185D24">
        <w:rPr>
          <w:i/>
          <w:color w:val="000000" w:themeColor="text1"/>
          <w:u w:color="000000" w:themeColor="text1"/>
        </w:rPr>
        <w:t>Heroes and Heroines of the American Revolution</w:t>
      </w:r>
      <w:r>
        <w:rPr>
          <w:color w:val="000000" w:themeColor="text1"/>
          <w:u w:color="000000" w:themeColor="text1"/>
        </w:rPr>
        <w:t xml:space="preserve"> series; </w:t>
      </w:r>
      <w:r w:rsidRPr="0049107E">
        <w:rPr>
          <w:color w:val="000000" w:themeColor="text1"/>
          <w:u w:color="000000" w:themeColor="text1"/>
        </w:rPr>
        <w:tab/>
        <w:t>South Aiken High School ha</w:t>
      </w:r>
      <w:r>
        <w:rPr>
          <w:color w:val="000000" w:themeColor="text1"/>
          <w:u w:color="000000" w:themeColor="text1"/>
        </w:rPr>
        <w:t>s a writing award in her honor; h</w:t>
      </w:r>
      <w:r w:rsidRPr="0049107E">
        <w:rPr>
          <w:color w:val="000000" w:themeColor="text1"/>
          <w:u w:color="000000" w:themeColor="text1"/>
        </w:rPr>
        <w:t>er Alma Mater, Columbia College, presented her the Wil Lou Gray Outstanding Educator Award in 1988, and Toastmasters, the Int</w:t>
      </w:r>
      <w:r>
        <w:rPr>
          <w:color w:val="000000" w:themeColor="text1"/>
          <w:u w:color="000000" w:themeColor="text1"/>
        </w:rPr>
        <w:t xml:space="preserve">ernational Communication Award; </w:t>
      </w:r>
      <w:r w:rsidRPr="0049107E">
        <w:rPr>
          <w:color w:val="000000" w:themeColor="text1"/>
          <w:u w:color="000000" w:themeColor="text1"/>
        </w:rPr>
        <w:tab/>
        <w:t>South Carolina Library gave her a lifetime membership for the preservation of South Carolina’</w:t>
      </w:r>
      <w:r>
        <w:rPr>
          <w:color w:val="000000" w:themeColor="text1"/>
          <w:u w:color="000000" w:themeColor="text1"/>
        </w:rPr>
        <w:t>s literary heritage; and she was h</w:t>
      </w:r>
      <w:r w:rsidRPr="0049107E">
        <w:rPr>
          <w:color w:val="000000" w:themeColor="text1"/>
          <w:u w:color="000000" w:themeColor="text1"/>
        </w:rPr>
        <w:t>onored as “Pickens</w:t>
      </w:r>
      <w:r w:rsidRPr="0049107E">
        <w:rPr>
          <w:color w:val="000000" w:themeColor="text1"/>
          <w:u w:color="000000" w:themeColor="text1"/>
        </w:rPr>
        <w:noBreakHyphen/>
        <w:t>Salley Southern Woman of Distinction”</w:t>
      </w:r>
      <w:r>
        <w:rPr>
          <w:color w:val="000000" w:themeColor="text1"/>
          <w:u w:color="000000" w:themeColor="text1"/>
        </w:rPr>
        <w:t xml:space="preserve"> by U.S.C. Aiken; and</w:t>
      </w: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is a continuing credit and inspiration to the Aiken community and to all of the children a</w:t>
      </w:r>
      <w:r>
        <w:rPr>
          <w:color w:val="000000" w:themeColor="text1"/>
          <w:u w:color="000000" w:themeColor="text1"/>
        </w:rPr>
        <w:t>nd adults she has inspired.  Now, therefore,</w:t>
      </w: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Be it resolved by the Senate: </w:t>
      </w:r>
    </w:p>
    <w:p w:rsidR="005D548E" w:rsidRDefault="005D548E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>That the members of the</w:t>
      </w:r>
      <w:r>
        <w:rPr>
          <w:color w:val="000000" w:themeColor="text1"/>
          <w:u w:color="000000" w:themeColor="text1"/>
        </w:rPr>
        <w:t xml:space="preserve"> Senate o</w:t>
      </w:r>
      <w:r w:rsidRPr="005814AD">
        <w:rPr>
          <w:color w:val="000000" w:themeColor="text1"/>
          <w:u w:color="000000" w:themeColor="text1"/>
        </w:rPr>
        <w:t xml:space="preserve">f the State of South Carolina, by this resolution, join the Aiken </w:t>
      </w:r>
      <w:r>
        <w:rPr>
          <w:color w:val="000000" w:themeColor="text1"/>
          <w:u w:color="000000" w:themeColor="text1"/>
        </w:rPr>
        <w:t>c</w:t>
      </w:r>
      <w:r w:rsidRPr="005814AD">
        <w:rPr>
          <w:color w:val="000000" w:themeColor="text1"/>
          <w:u w:color="000000" w:themeColor="text1"/>
        </w:rPr>
        <w:t xml:space="preserve">ommunity in honoring </w:t>
      </w:r>
      <w:r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Idella Bodie for her service to the young readers of South Carolina.</w:t>
      </w:r>
    </w:p>
    <w:p w:rsidR="005D548E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48E" w:rsidRPr="005814AD" w:rsidRDefault="005D548E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Mrs. Idella Bodie.</w:t>
      </w:r>
    </w:p>
    <w:p w:rsidR="005D548E" w:rsidRDefault="005D54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3B37" w:rsidRDefault="00C03B37" w:rsidP="005D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C03B37" w:rsidSect="004F55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940" w:rsidRDefault="005F1940" w:rsidP="00522CE0">
      <w:r>
        <w:separator/>
      </w:r>
    </w:p>
  </w:endnote>
  <w:endnote w:type="continuationSeparator" w:id="0">
    <w:p w:rsidR="005F1940" w:rsidRDefault="005F194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856692-4BCE-4283-8A0A-115378362836}"/>
    <w:embedBold r:id="rId2" w:fontKey="{5767FB69-8A7F-44C4-AB8A-35BA17933FF5}"/>
    <w:embedItalic r:id="rId3" w:fontKey="{49E5428F-48B1-4822-9DD2-9C5B7C7483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10DAADE-0AB5-4361-A127-6CBE5FB9114A}"/>
    <w:embedBold r:id="rId5" w:fontKey="{B5DB1345-C688-4F32-BA7B-E11B409DB4BD}"/>
    <w:embedItalic r:id="rId6" w:fontKey="{3307BFD5-AB86-4460-B591-3CCE311A7D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2A050D-A846-40C3-BE4C-FCD01EF63E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651" w:rsidRPr="00C03B37" w:rsidRDefault="00C03B37" w:rsidP="00C0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[1302]</w:t>
    </w:r>
    <w:r>
      <w:tab/>
    </w:r>
    <w:r w:rsidR="007D5E92">
      <w:fldChar w:fldCharType="begin"/>
    </w:r>
    <w:r w:rsidR="005D548E">
      <w:instrText xml:space="preserve"> PAGE  \* MERGEFORMAT </w:instrText>
    </w:r>
    <w:r w:rsidR="007D5E92">
      <w:fldChar w:fldCharType="separate"/>
    </w:r>
    <w:r w:rsidR="00C3223E">
      <w:rPr>
        <w:noProof/>
      </w:rPr>
      <w:t>1</w:t>
    </w:r>
    <w:r w:rsidR="007D5E9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940" w:rsidRDefault="005F1940" w:rsidP="00522CE0">
      <w:r>
        <w:separator/>
      </w:r>
    </w:p>
  </w:footnote>
  <w:footnote w:type="continuationSeparator" w:id="0">
    <w:p w:rsidR="005F1940" w:rsidRDefault="005F194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0BODI.MRH.WGR"/>
    <w:docVar w:name="CoverAttorneyInitials" w:val="MRH"/>
    <w:docVar w:name="CoverAttorneyLastName" w:val="Hitchcock"/>
    <w:docVar w:name="CoverBillType" w:val="r"/>
    <w:docVar w:name="CoverSenator" w:val="WGR"/>
    <w:docVar w:name="dvBillNumber" w:val="1302"/>
    <w:docVar w:name="dvBillNumberPrefix" w:val="S. "/>
    <w:docVar w:name="dvOriginalBody" w:val="Senate"/>
    <w:docVar w:name="fulldraftpath" w:val="L:\S-RES\WGR\020BODI.MRH.WGR.DOCX"/>
    <w:docVar w:name="NameofBody" w:val="S"/>
    <w:docVar w:name="vgroup2" w:val="S-RES"/>
  </w:docVars>
  <w:rsids>
    <w:rsidRoot w:val="0008201F"/>
    <w:rsid w:val="00036C56"/>
    <w:rsid w:val="00042AC1"/>
    <w:rsid w:val="00046516"/>
    <w:rsid w:val="00070C3F"/>
    <w:rsid w:val="0007601D"/>
    <w:rsid w:val="0008201F"/>
    <w:rsid w:val="000B0720"/>
    <w:rsid w:val="000B5EAF"/>
    <w:rsid w:val="00170561"/>
    <w:rsid w:val="00185D24"/>
    <w:rsid w:val="00186AC9"/>
    <w:rsid w:val="00197DF1"/>
    <w:rsid w:val="001B33EC"/>
    <w:rsid w:val="001B3DD9"/>
    <w:rsid w:val="001B7E5D"/>
    <w:rsid w:val="001D3BAC"/>
    <w:rsid w:val="002070D5"/>
    <w:rsid w:val="002112F5"/>
    <w:rsid w:val="00245C4E"/>
    <w:rsid w:val="002630C5"/>
    <w:rsid w:val="002713C3"/>
    <w:rsid w:val="002A1F7D"/>
    <w:rsid w:val="002C1321"/>
    <w:rsid w:val="002C5896"/>
    <w:rsid w:val="002D3BED"/>
    <w:rsid w:val="00307C2B"/>
    <w:rsid w:val="003474F3"/>
    <w:rsid w:val="00383247"/>
    <w:rsid w:val="003D6E2B"/>
    <w:rsid w:val="003E7597"/>
    <w:rsid w:val="00450668"/>
    <w:rsid w:val="00456CB6"/>
    <w:rsid w:val="00492FD0"/>
    <w:rsid w:val="004952FA"/>
    <w:rsid w:val="004B6A22"/>
    <w:rsid w:val="004D7F37"/>
    <w:rsid w:val="004E4A6D"/>
    <w:rsid w:val="005027F5"/>
    <w:rsid w:val="00522A60"/>
    <w:rsid w:val="00522CE0"/>
    <w:rsid w:val="00565148"/>
    <w:rsid w:val="00593361"/>
    <w:rsid w:val="005A5017"/>
    <w:rsid w:val="005A648C"/>
    <w:rsid w:val="005D548E"/>
    <w:rsid w:val="005F1745"/>
    <w:rsid w:val="005F1940"/>
    <w:rsid w:val="005F4F16"/>
    <w:rsid w:val="006559C7"/>
    <w:rsid w:val="00674006"/>
    <w:rsid w:val="006C2651"/>
    <w:rsid w:val="006C74EA"/>
    <w:rsid w:val="00720D40"/>
    <w:rsid w:val="007318D4"/>
    <w:rsid w:val="00765784"/>
    <w:rsid w:val="007A4390"/>
    <w:rsid w:val="007D1CB5"/>
    <w:rsid w:val="007D5E92"/>
    <w:rsid w:val="007E5CB7"/>
    <w:rsid w:val="00821D62"/>
    <w:rsid w:val="008314D2"/>
    <w:rsid w:val="008B2F42"/>
    <w:rsid w:val="008C74F2"/>
    <w:rsid w:val="008E185F"/>
    <w:rsid w:val="008F023B"/>
    <w:rsid w:val="00904E16"/>
    <w:rsid w:val="009162B3"/>
    <w:rsid w:val="00927C62"/>
    <w:rsid w:val="00983951"/>
    <w:rsid w:val="00984124"/>
    <w:rsid w:val="00984640"/>
    <w:rsid w:val="009851B4"/>
    <w:rsid w:val="00995C37"/>
    <w:rsid w:val="009C118A"/>
    <w:rsid w:val="009E7E6F"/>
    <w:rsid w:val="00A02011"/>
    <w:rsid w:val="00A4011E"/>
    <w:rsid w:val="00A86015"/>
    <w:rsid w:val="00A9594E"/>
    <w:rsid w:val="00AE59C8"/>
    <w:rsid w:val="00B10098"/>
    <w:rsid w:val="00B5790D"/>
    <w:rsid w:val="00B64CC1"/>
    <w:rsid w:val="00B92FE5"/>
    <w:rsid w:val="00B945C5"/>
    <w:rsid w:val="00BA20EA"/>
    <w:rsid w:val="00BB5AFC"/>
    <w:rsid w:val="00BC0A56"/>
    <w:rsid w:val="00C03B37"/>
    <w:rsid w:val="00C13BC1"/>
    <w:rsid w:val="00C3223E"/>
    <w:rsid w:val="00C45366"/>
    <w:rsid w:val="00C57023"/>
    <w:rsid w:val="00C74052"/>
    <w:rsid w:val="00CA7B43"/>
    <w:rsid w:val="00CB187A"/>
    <w:rsid w:val="00CC0EC7"/>
    <w:rsid w:val="00D1088B"/>
    <w:rsid w:val="00D156D2"/>
    <w:rsid w:val="00D21B07"/>
    <w:rsid w:val="00D47717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361E9"/>
    <w:rsid w:val="00F52959"/>
    <w:rsid w:val="00F55884"/>
    <w:rsid w:val="00FC0D36"/>
    <w:rsid w:val="00FD010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7603CEED-35A4-475E-9C52-9E052C0B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4A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02_201004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302_2010032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23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498</Words>
  <Characters>2646</Characters>
  <Application>Microsoft Office Word</Application>
  <DocSecurity>0</DocSecurity>
  <Lines>107</Lines>
  <Paragraphs>35</Paragraphs>
  <ScaleCrop>false</ScaleCrop>
  <Company> </Company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1302: Idella Bodie - South Carolina Legislature Online</dc:title>
  <dc:subject/>
  <dc:creator>BonnieHuth</dc:creator>
  <cp:keywords/>
  <dc:description/>
  <cp:lastModifiedBy>N Cumfer</cp:lastModifiedBy>
  <cp:revision>6</cp:revision>
  <cp:lastPrinted>2010-03-15T15:17:00Z</cp:lastPrinted>
  <dcterms:created xsi:type="dcterms:W3CDTF">2010-04-07T18:02:00Z</dcterms:created>
  <dcterms:modified xsi:type="dcterms:W3CDTF">2014-11-24T15:14:00Z</dcterms:modified>
</cp:coreProperties>
</file>