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99A" w:rsidRDefault="00C7399A" w:rsidP="00C7399A">
      <w:pPr>
        <w:widowControl w:val="0"/>
        <w:jc w:val="center"/>
      </w:pPr>
      <w:bookmarkStart w:id="0" w:name="_GoBack"/>
      <w:bookmarkEnd w:id="0"/>
      <w:r w:rsidRPr="00C7399A">
        <w:rPr>
          <w:b/>
        </w:rPr>
        <w:t>South Carolina General Assembly</w:t>
      </w:r>
    </w:p>
    <w:p w:rsidR="00C7399A" w:rsidRDefault="00C7399A" w:rsidP="00C7399A">
      <w:pPr>
        <w:widowControl w:val="0"/>
        <w:jc w:val="center"/>
      </w:pPr>
      <w:r>
        <w:t>118th Session, 2009-2010</w:t>
      </w:r>
    </w:p>
    <w:p w:rsidR="00C7399A" w:rsidRDefault="00C7399A" w:rsidP="00C7399A">
      <w:pPr>
        <w:widowControl w:val="0"/>
        <w:jc w:val="left"/>
      </w:pPr>
    </w:p>
    <w:p w:rsidR="00C7399A" w:rsidRDefault="00C7399A" w:rsidP="00C7399A">
      <w:pPr>
        <w:widowControl w:val="0"/>
        <w:jc w:val="left"/>
        <w:rPr>
          <w:b/>
        </w:rPr>
      </w:pPr>
      <w:r w:rsidRPr="00C7399A">
        <w:rPr>
          <w:b/>
        </w:rPr>
        <w:t>S.</w:t>
      </w:r>
      <w:r>
        <w:rPr>
          <w:b/>
        </w:rPr>
        <w:t xml:space="preserve"> </w:t>
      </w:r>
      <w:r w:rsidRPr="00C7399A">
        <w:rPr>
          <w:b/>
        </w:rPr>
        <w:t>1370</w:t>
      </w:r>
    </w:p>
    <w:p w:rsidR="00C7399A" w:rsidRDefault="00C7399A" w:rsidP="00C7399A">
      <w:pPr>
        <w:widowControl w:val="0"/>
        <w:jc w:val="left"/>
        <w:rPr>
          <w:b/>
        </w:rPr>
      </w:pPr>
    </w:p>
    <w:p w:rsidR="00C7399A" w:rsidRDefault="00C7399A" w:rsidP="00C7399A">
      <w:pPr>
        <w:widowControl w:val="0"/>
        <w:jc w:val="left"/>
      </w:pPr>
      <w:r w:rsidRPr="00C7399A">
        <w:rPr>
          <w:b/>
        </w:rPr>
        <w:t>STATUS INFORMATION</w:t>
      </w:r>
    </w:p>
    <w:p w:rsidR="00C7399A" w:rsidRDefault="00C7399A" w:rsidP="00C7399A">
      <w:pPr>
        <w:widowControl w:val="0"/>
        <w:jc w:val="left"/>
      </w:pPr>
    </w:p>
    <w:p w:rsidR="00C7399A" w:rsidRDefault="00C7399A" w:rsidP="00C7399A">
      <w:pPr>
        <w:widowControl w:val="0"/>
        <w:jc w:val="left"/>
      </w:pPr>
      <w:r>
        <w:t>Concurrent Resolution</w:t>
      </w:r>
    </w:p>
    <w:p w:rsidR="00C7399A" w:rsidRDefault="00C7399A" w:rsidP="00C7399A">
      <w:pPr>
        <w:widowControl w:val="0"/>
        <w:jc w:val="left"/>
      </w:pPr>
      <w:r>
        <w:t>Sponsors: Senator Cromer</w:t>
      </w:r>
    </w:p>
    <w:p w:rsidR="00C7399A" w:rsidRDefault="00C7399A" w:rsidP="00C7399A">
      <w:pPr>
        <w:widowControl w:val="0"/>
        <w:jc w:val="left"/>
      </w:pPr>
      <w:r>
        <w:t>Document Path: l:\council\bills\rm\1199ac10.docx</w:t>
      </w:r>
    </w:p>
    <w:p w:rsidR="00C7399A" w:rsidRDefault="00C7399A" w:rsidP="00C7399A">
      <w:pPr>
        <w:widowControl w:val="0"/>
        <w:jc w:val="left"/>
      </w:pPr>
    </w:p>
    <w:p w:rsidR="00724667" w:rsidRDefault="00724667" w:rsidP="00C7399A">
      <w:pPr>
        <w:widowControl w:val="0"/>
        <w:jc w:val="left"/>
      </w:pPr>
      <w:r>
        <w:t>Introduced in the Senate on April 15, 2010</w:t>
      </w:r>
    </w:p>
    <w:p w:rsidR="00724667" w:rsidRDefault="00724667" w:rsidP="00C7399A">
      <w:pPr>
        <w:widowControl w:val="0"/>
        <w:jc w:val="left"/>
      </w:pPr>
      <w:r>
        <w:t>Introduced in the House on April 20, 2010</w:t>
      </w:r>
    </w:p>
    <w:p w:rsidR="00724667" w:rsidRDefault="00724667" w:rsidP="00C7399A">
      <w:pPr>
        <w:widowControl w:val="0"/>
        <w:jc w:val="left"/>
      </w:pPr>
      <w:r>
        <w:t>Adopted by the General Assembly on April 20, 2010</w:t>
      </w:r>
    </w:p>
    <w:p w:rsidR="00724667" w:rsidRDefault="00724667" w:rsidP="00C7399A">
      <w:pPr>
        <w:widowControl w:val="0"/>
        <w:jc w:val="left"/>
      </w:pPr>
    </w:p>
    <w:p w:rsidR="00C7399A" w:rsidRDefault="00C7399A" w:rsidP="00C7399A">
      <w:pPr>
        <w:widowControl w:val="0"/>
        <w:jc w:val="left"/>
      </w:pPr>
      <w:r>
        <w:t xml:space="preserve">Summary: </w:t>
      </w:r>
      <w:r w:rsidR="006F1DCD">
        <w:t>Earth Day</w:t>
      </w:r>
    </w:p>
    <w:p w:rsidR="00C7399A" w:rsidRDefault="00C7399A" w:rsidP="00C7399A">
      <w:pPr>
        <w:widowControl w:val="0"/>
        <w:jc w:val="left"/>
      </w:pPr>
    </w:p>
    <w:p w:rsidR="00C7399A" w:rsidRDefault="00C7399A" w:rsidP="00C7399A">
      <w:pPr>
        <w:widowControl w:val="0"/>
        <w:jc w:val="left"/>
      </w:pPr>
    </w:p>
    <w:p w:rsidR="00C7399A" w:rsidRDefault="00C7399A" w:rsidP="00C739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99A">
        <w:rPr>
          <w:b/>
        </w:rPr>
        <w:t>HISTORY OF LEGISLATIVE ACTIONS</w:t>
      </w:r>
    </w:p>
    <w:p w:rsidR="00C7399A" w:rsidRDefault="00C7399A" w:rsidP="00C739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399A" w:rsidRPr="00C7399A" w:rsidRDefault="00C7399A" w:rsidP="00C739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99A">
        <w:rPr>
          <w:u w:val="single"/>
        </w:rPr>
        <w:tab/>
        <w:t>Date</w:t>
      </w:r>
      <w:r w:rsidRPr="00C7399A">
        <w:rPr>
          <w:u w:val="single"/>
        </w:rPr>
        <w:tab/>
        <w:t>Body</w:t>
      </w:r>
      <w:r w:rsidRPr="00C7399A">
        <w:rPr>
          <w:u w:val="single"/>
        </w:rPr>
        <w:tab/>
        <w:t>Action Description with journal page number</w:t>
      </w:r>
      <w:r w:rsidRPr="00C7399A">
        <w:rPr>
          <w:u w:val="single"/>
        </w:rPr>
        <w:tab/>
      </w:r>
    </w:p>
    <w:p w:rsidR="00247292" w:rsidRDefault="00247292" w:rsidP="00247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4/15/2010</w:t>
      </w:r>
      <w:r>
        <w:tab/>
        <w:t>Senate</w:t>
      </w:r>
      <w:r>
        <w:tab/>
      </w:r>
      <w:r w:rsidRPr="008B2215">
        <w:t>Introduced, adopted, sent to House</w:t>
      </w:r>
    </w:p>
    <w:p w:rsidR="00247292" w:rsidRDefault="00247292" w:rsidP="00247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8B2215">
        <w:t xml:space="preserve">Introduced, adopted, returned with concurrence </w:t>
      </w:r>
      <w:hyperlink r:id="rId7" w:history="1">
        <w:r w:rsidRPr="00D86ED2">
          <w:rPr>
            <w:rStyle w:val="Hyperlink"/>
          </w:rPr>
          <w:t>HJ</w:t>
        </w:r>
      </w:hyperlink>
      <w:r>
        <w:noBreakHyphen/>
      </w:r>
      <w:r w:rsidRPr="008B2215">
        <w:t>9</w:t>
      </w:r>
    </w:p>
    <w:p w:rsidR="00247292" w:rsidRDefault="00247292" w:rsidP="00247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99A" w:rsidRPr="00C7399A" w:rsidRDefault="00C7399A" w:rsidP="00C739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99A" w:rsidRDefault="00C7399A" w:rsidP="00C7399A">
      <w:r w:rsidRPr="00C7399A">
        <w:rPr>
          <w:b/>
        </w:rPr>
        <w:t>VERSIONS OF THIS BILL</w:t>
      </w:r>
    </w:p>
    <w:p w:rsidR="00C7399A" w:rsidRDefault="00C7399A" w:rsidP="00C7399A"/>
    <w:p w:rsidR="00C7399A" w:rsidRDefault="0071390C" w:rsidP="00C7399A">
      <w:hyperlink r:id="rId8" w:history="1">
        <w:r w:rsidR="00C7399A">
          <w:rPr>
            <w:rStyle w:val="Hyperlink"/>
          </w:rPr>
          <w:t>4/15/2010</w:t>
        </w:r>
      </w:hyperlink>
    </w:p>
    <w:p w:rsidR="00C7399A" w:rsidRDefault="00C7399A" w:rsidP="00C7399A"/>
    <w:p w:rsidR="00C7399A" w:rsidRDefault="00C7399A" w:rsidP="00C7399A">
      <w:pPr>
        <w:sectPr w:rsidR="00C7399A" w:rsidSect="00C739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0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420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1F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84A73">
        <w:t>RECOGNIZE THE FORTIETH ANNIVERSARY OF EARTH DAY ON APRIL 22, 2010, AND TO CELEBRATE FORESTRY IN THE PALMETTO STATE.</w:t>
      </w:r>
    </w:p>
    <w:p w:rsidR="0025420F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40FE" w:rsidRDefault="00BD4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April 22, 2010, Earth Day</w:t>
      </w:r>
      <w:r w:rsidR="003B5D2A">
        <w:t xml:space="preserve">, a time set aside for </w:t>
      </w:r>
      <w:r w:rsidR="00377A74">
        <w:t>spotlighting the</w:t>
      </w:r>
      <w:r w:rsidR="003B5D2A">
        <w:t xml:space="preserve"> importance of environment</w:t>
      </w:r>
      <w:r w:rsidR="00377A74">
        <w:t>al issues</w:t>
      </w:r>
      <w:r w:rsidR="003B5D2A">
        <w:t xml:space="preserve">, </w:t>
      </w:r>
      <w:r>
        <w:t xml:space="preserve">will </w:t>
      </w:r>
      <w:r w:rsidR="003B5D2A">
        <w:t>celebrate its fortieth anniversary; and</w:t>
      </w:r>
    </w:p>
    <w:p w:rsidR="00BD40FE" w:rsidRDefault="00BD4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0FE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29AA">
        <w:t xml:space="preserve">as </w:t>
      </w:r>
      <w:r w:rsidR="003B5D2A">
        <w:t xml:space="preserve">a critical part of our environment, </w:t>
      </w:r>
      <w:r w:rsidR="00BD40FE">
        <w:t>trees provide scenic vistas and other esthetic benefits, wildlife habitat, recreational opportunities, clean air and water, and thousands of wood products; and</w:t>
      </w:r>
    </w:p>
    <w:p w:rsidR="00BD40FE" w:rsidRDefault="00BD4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0FE" w:rsidRDefault="00BD4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5846">
        <w:t>timber, South Carolina</w:t>
      </w:r>
      <w:r w:rsidR="00551712" w:rsidRPr="00551712">
        <w:t>’</w:t>
      </w:r>
      <w:r w:rsidR="00A55846">
        <w:t xml:space="preserve">s </w:t>
      </w:r>
      <w:r>
        <w:t>leading cash crop, produces a delivered value of eight hundred seventy million dollars</w:t>
      </w:r>
      <w:r w:rsidR="00077E9B">
        <w:t>, sus</w:t>
      </w:r>
      <w:r>
        <w:t>tain</w:t>
      </w:r>
      <w:r w:rsidR="00077E9B">
        <w:t>ing</w:t>
      </w:r>
      <w:r>
        <w:t xml:space="preserve"> a wood and paper products industry with an annual economic impact of seventeen billion dollars; and</w:t>
      </w:r>
    </w:p>
    <w:p w:rsidR="002F5874" w:rsidRDefault="002F58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874" w:rsidRDefault="002F58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7580">
        <w:t>among other b</w:t>
      </w:r>
      <w:r w:rsidR="005E166A">
        <w:t>oons</w:t>
      </w:r>
      <w:r w:rsidR="004C7580">
        <w:t xml:space="preserve"> they offer, trees sequester </w:t>
      </w:r>
      <w:r w:rsidR="00A07199">
        <w:t>carbon d</w:t>
      </w:r>
      <w:r w:rsidR="004C7580">
        <w:t>ioxide from the atmosphere and provide wood biomass for renewable energy; and</w:t>
      </w:r>
    </w:p>
    <w:p w:rsidR="004C7580" w:rsidRDefault="004C75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580" w:rsidRDefault="004C75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A1019">
        <w:t>two thirds of South Carolina</w:t>
      </w:r>
      <w:r w:rsidR="00DE1225">
        <w:t xml:space="preserve">, or 12.9 million acres, </w:t>
      </w:r>
      <w:r w:rsidR="00FA1019">
        <w:t xml:space="preserve">is forested, </w:t>
      </w:r>
      <w:r w:rsidR="00DE1225">
        <w:t>with 88 percent of the state</w:t>
      </w:r>
      <w:r w:rsidR="00551712" w:rsidRPr="00551712">
        <w:t>’</w:t>
      </w:r>
      <w:r w:rsidR="00DE1225">
        <w:t>s forests being privately owned and the remainder resting under public ownership. Family owners control 67 percent</w:t>
      </w:r>
      <w:r w:rsidR="00FA1019">
        <w:t>; and</w:t>
      </w:r>
    </w:p>
    <w:p w:rsidR="00FA1019" w:rsidRDefault="00FA1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20F" w:rsidRDefault="00FA1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1225">
        <w:t xml:space="preserve">because </w:t>
      </w:r>
      <w:r w:rsidR="00DF2135">
        <w:t xml:space="preserve">the Palmetto State </w:t>
      </w:r>
      <w:r w:rsidR="00A226CF">
        <w:t xml:space="preserve">is blessed with such a large </w:t>
      </w:r>
      <w:r w:rsidR="009855A7">
        <w:t>proportion</w:t>
      </w:r>
      <w:r w:rsidR="00A226CF">
        <w:t xml:space="preserve"> of forested land, </w:t>
      </w:r>
      <w:r w:rsidR="00D659C0">
        <w:t xml:space="preserve">as well as other outstanding natural resources, </w:t>
      </w:r>
      <w:r w:rsidR="00A226CF">
        <w:t xml:space="preserve">it is appropriate that the </w:t>
      </w:r>
      <w:r w:rsidR="00C50A30">
        <w:t xml:space="preserve">General Assembly, on behalf of the </w:t>
      </w:r>
      <w:r w:rsidR="00A226CF">
        <w:t xml:space="preserve">citizens of </w:t>
      </w:r>
      <w:r w:rsidR="00BC2046">
        <w:t>this great State</w:t>
      </w:r>
      <w:r w:rsidR="00C50A30">
        <w:t>,</w:t>
      </w:r>
      <w:r w:rsidR="00A226CF">
        <w:t xml:space="preserve"> should </w:t>
      </w:r>
      <w:r w:rsidR="00C759B1">
        <w:t>celebrat</w:t>
      </w:r>
      <w:r w:rsidR="00D265C6">
        <w:t>e</w:t>
      </w:r>
      <w:r w:rsidR="00C759B1">
        <w:t xml:space="preserve"> forestry </w:t>
      </w:r>
      <w:r w:rsidR="00BC2046">
        <w:t xml:space="preserve">in </w:t>
      </w:r>
      <w:r w:rsidR="00DF2135">
        <w:t xml:space="preserve">South </w:t>
      </w:r>
      <w:r w:rsidR="00DF2135">
        <w:lastRenderedPageBreak/>
        <w:t>Carolina</w:t>
      </w:r>
      <w:r w:rsidR="00BC2046">
        <w:t xml:space="preserve"> </w:t>
      </w:r>
      <w:r w:rsidR="00C759B1">
        <w:t xml:space="preserve">and </w:t>
      </w:r>
      <w:r w:rsidR="00A226CF">
        <w:t>recogniz</w:t>
      </w:r>
      <w:r w:rsidR="00AF711E">
        <w:t>e</w:t>
      </w:r>
      <w:r w:rsidR="00A226CF">
        <w:t xml:space="preserve"> </w:t>
      </w:r>
      <w:r w:rsidR="00C50A30">
        <w:t>Earth Day</w:t>
      </w:r>
      <w:r w:rsidR="00397002">
        <w:t>, now celebrating</w:t>
      </w:r>
      <w:r w:rsidR="009855A7">
        <w:t xml:space="preserve"> i</w:t>
      </w:r>
      <w:r w:rsidR="00004686">
        <w:t xml:space="preserve">ts fortieth anniversary. </w:t>
      </w:r>
      <w:r w:rsidR="0025420F">
        <w:t xml:space="preserve">Now, therefore, </w:t>
      </w:r>
    </w:p>
    <w:p w:rsidR="0025420F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20F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5420F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F46" w:rsidRDefault="0025420F" w:rsidP="00826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05437A">
        <w:t xml:space="preserve"> </w:t>
      </w:r>
      <w:r w:rsidR="00826F46">
        <w:t>the members of the South Carolina General Assembly, by this resolution, recognize the fortieth anniversary of Earth Day on April 22, 2010, and celebrate forestry in the Palmetto State.</w:t>
      </w:r>
    </w:p>
    <w:p w:rsidR="00826F46" w:rsidRDefault="00826F46" w:rsidP="00480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26F46">
        <w:t xml:space="preserve"> </w:t>
      </w:r>
      <w:r w:rsidR="00B03485">
        <w:t>the Palmetto Agribusiness Council, South Carolina Forestry Association, and South Carolina Forestry Commission.</w:t>
      </w:r>
    </w:p>
    <w:p w:rsidR="00480AB8" w:rsidRDefault="0055171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0AB8" w:rsidRDefault="00480AB8" w:rsidP="00C7399A">
      <w:pPr>
        <w:suppressAutoHyphens/>
      </w:pPr>
    </w:p>
    <w:sectPr w:rsidR="00480AB8" w:rsidSect="00C739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225" w:rsidRDefault="00DE1225" w:rsidP="009F0C77">
      <w:r>
        <w:separator/>
      </w:r>
    </w:p>
  </w:endnote>
  <w:endnote w:type="continuationSeparator" w:id="0">
    <w:p w:rsidR="00DE1225" w:rsidRDefault="00DE12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0EF39C-0D6B-44FF-BFA9-9C580B7545D5}"/>
    <w:embedBold r:id="rId2" w:fontKey="{D24F4BAF-B138-4838-B1D2-0818889DF0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AC4B2F-8649-42E7-B6D5-5B343ED0C6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855B959-AAE1-4860-B2C9-E89D93ED6F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285C03-3D36-42A7-B5A5-0F867CB0E1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99A" w:rsidRPr="00480AB8" w:rsidRDefault="00C7399A" w:rsidP="00480A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[1370]</w:t>
    </w:r>
    <w:r>
      <w:tab/>
    </w:r>
    <w:r w:rsidR="0071390C">
      <w:fldChar w:fldCharType="begin"/>
    </w:r>
    <w:r w:rsidR="0071390C">
      <w:instrText xml:space="preserve"> PAGE  \* MERGEFORMAT </w:instrText>
    </w:r>
    <w:r w:rsidR="0071390C">
      <w:fldChar w:fldCharType="separate"/>
    </w:r>
    <w:r w:rsidR="0071390C">
      <w:rPr>
        <w:noProof/>
      </w:rPr>
      <w:t>1</w:t>
    </w:r>
    <w:r w:rsidR="007139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225" w:rsidRDefault="00DE1225" w:rsidP="009F0C77">
      <w:r>
        <w:separator/>
      </w:r>
    </w:p>
  </w:footnote>
  <w:footnote w:type="continuationSeparator" w:id="0">
    <w:p w:rsidR="00DE1225" w:rsidRDefault="00DE12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99AC10"/>
    <w:docVar w:name="CoverBillType" w:val="c"/>
    <w:docVar w:name="docpath" w:val="L:\Council\bills\RM\1199AC10.DOCX"/>
    <w:docVar w:name="dvBillNumber" w:val="13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64FC0"/>
    <w:rsid w:val="00004686"/>
    <w:rsid w:val="00026C9A"/>
    <w:rsid w:val="0005437A"/>
    <w:rsid w:val="00077E9B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7292"/>
    <w:rsid w:val="00250967"/>
    <w:rsid w:val="0025420F"/>
    <w:rsid w:val="002759C5"/>
    <w:rsid w:val="00277DEE"/>
    <w:rsid w:val="00280D88"/>
    <w:rsid w:val="00294ABE"/>
    <w:rsid w:val="002A3EB4"/>
    <w:rsid w:val="002F5874"/>
    <w:rsid w:val="00325348"/>
    <w:rsid w:val="00345C9D"/>
    <w:rsid w:val="00377A74"/>
    <w:rsid w:val="00393688"/>
    <w:rsid w:val="00397002"/>
    <w:rsid w:val="003B5D2A"/>
    <w:rsid w:val="003D411E"/>
    <w:rsid w:val="003E3C1E"/>
    <w:rsid w:val="003E6148"/>
    <w:rsid w:val="00400EAA"/>
    <w:rsid w:val="0041760A"/>
    <w:rsid w:val="004809EE"/>
    <w:rsid w:val="00480AB8"/>
    <w:rsid w:val="004C7580"/>
    <w:rsid w:val="004D6348"/>
    <w:rsid w:val="00511EE9"/>
    <w:rsid w:val="00521E00"/>
    <w:rsid w:val="00551712"/>
    <w:rsid w:val="00577C6C"/>
    <w:rsid w:val="0058501B"/>
    <w:rsid w:val="005E166A"/>
    <w:rsid w:val="006215AA"/>
    <w:rsid w:val="006340D9"/>
    <w:rsid w:val="00643B8E"/>
    <w:rsid w:val="00652872"/>
    <w:rsid w:val="00665EBC"/>
    <w:rsid w:val="0069470D"/>
    <w:rsid w:val="006A476C"/>
    <w:rsid w:val="006C6A93"/>
    <w:rsid w:val="006E02F9"/>
    <w:rsid w:val="006F1DCD"/>
    <w:rsid w:val="0071390C"/>
    <w:rsid w:val="00724667"/>
    <w:rsid w:val="00753C04"/>
    <w:rsid w:val="00756946"/>
    <w:rsid w:val="00757F80"/>
    <w:rsid w:val="00771EEC"/>
    <w:rsid w:val="00785AA6"/>
    <w:rsid w:val="00786819"/>
    <w:rsid w:val="007A325A"/>
    <w:rsid w:val="007F1523"/>
    <w:rsid w:val="007F509E"/>
    <w:rsid w:val="007F5799"/>
    <w:rsid w:val="007F6947"/>
    <w:rsid w:val="00826F46"/>
    <w:rsid w:val="00872729"/>
    <w:rsid w:val="008F4429"/>
    <w:rsid w:val="008F769C"/>
    <w:rsid w:val="0090217F"/>
    <w:rsid w:val="009352BB"/>
    <w:rsid w:val="00964FC0"/>
    <w:rsid w:val="00980757"/>
    <w:rsid w:val="0098364D"/>
    <w:rsid w:val="009855A7"/>
    <w:rsid w:val="00990668"/>
    <w:rsid w:val="00997ED6"/>
    <w:rsid w:val="009F0C77"/>
    <w:rsid w:val="009F4DD1"/>
    <w:rsid w:val="00A01F6C"/>
    <w:rsid w:val="00A07199"/>
    <w:rsid w:val="00A226CF"/>
    <w:rsid w:val="00A55846"/>
    <w:rsid w:val="00A64E80"/>
    <w:rsid w:val="00A741D9"/>
    <w:rsid w:val="00A9741D"/>
    <w:rsid w:val="00AD4B17"/>
    <w:rsid w:val="00AF711E"/>
    <w:rsid w:val="00B03485"/>
    <w:rsid w:val="00B26FA6"/>
    <w:rsid w:val="00B60FB9"/>
    <w:rsid w:val="00B741CB"/>
    <w:rsid w:val="00B934F3"/>
    <w:rsid w:val="00BB6347"/>
    <w:rsid w:val="00BC2046"/>
    <w:rsid w:val="00BD2134"/>
    <w:rsid w:val="00BD40FE"/>
    <w:rsid w:val="00C038D8"/>
    <w:rsid w:val="00C045DD"/>
    <w:rsid w:val="00C150F2"/>
    <w:rsid w:val="00C3136F"/>
    <w:rsid w:val="00C3483A"/>
    <w:rsid w:val="00C408E9"/>
    <w:rsid w:val="00C50A30"/>
    <w:rsid w:val="00C7399A"/>
    <w:rsid w:val="00C74E9D"/>
    <w:rsid w:val="00C759B1"/>
    <w:rsid w:val="00C82FD3"/>
    <w:rsid w:val="00CC6B7B"/>
    <w:rsid w:val="00CD3619"/>
    <w:rsid w:val="00CF0202"/>
    <w:rsid w:val="00CF34EE"/>
    <w:rsid w:val="00CF4447"/>
    <w:rsid w:val="00D265C6"/>
    <w:rsid w:val="00D405E7"/>
    <w:rsid w:val="00D41D56"/>
    <w:rsid w:val="00D41EDE"/>
    <w:rsid w:val="00D6260D"/>
    <w:rsid w:val="00D659C0"/>
    <w:rsid w:val="00D6662B"/>
    <w:rsid w:val="00D84A73"/>
    <w:rsid w:val="00D86ED2"/>
    <w:rsid w:val="00D95E2F"/>
    <w:rsid w:val="00D970A9"/>
    <w:rsid w:val="00DB3AC0"/>
    <w:rsid w:val="00DE1225"/>
    <w:rsid w:val="00DE68F0"/>
    <w:rsid w:val="00DF2135"/>
    <w:rsid w:val="00DF3845"/>
    <w:rsid w:val="00DF7E17"/>
    <w:rsid w:val="00E6315E"/>
    <w:rsid w:val="00EB00A2"/>
    <w:rsid w:val="00EB1BF3"/>
    <w:rsid w:val="00EF3EEE"/>
    <w:rsid w:val="00F129AA"/>
    <w:rsid w:val="00F149A7"/>
    <w:rsid w:val="00F50BAF"/>
    <w:rsid w:val="00F52C10"/>
    <w:rsid w:val="00F81FFD"/>
    <w:rsid w:val="00F85228"/>
    <w:rsid w:val="00FA1019"/>
    <w:rsid w:val="00FB6773"/>
    <w:rsid w:val="00FC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B5199C-EDF5-4DE1-93F8-6FBC109CB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1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1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39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70_201004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BD598-A165-40A5-A8F1-AF785ED2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370</Words>
  <Characters>2124</Characters>
  <Application>Microsoft Office Word</Application>
  <DocSecurity>0</DocSecurity>
  <Lines>85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1370: Earth Day - South Carolina Legislature Online</dc:title>
  <dc:subject/>
  <dc:creator>rosannemcdowell</dc:creator>
  <cp:keywords/>
  <dc:description/>
  <cp:lastModifiedBy>N Cumfer</cp:lastModifiedBy>
  <cp:revision>8</cp:revision>
  <cp:lastPrinted>2010-04-15T16:45:00Z</cp:lastPrinted>
  <dcterms:created xsi:type="dcterms:W3CDTF">2010-04-15T17:42:00Z</dcterms:created>
  <dcterms:modified xsi:type="dcterms:W3CDTF">2014-11-24T15:16:00Z</dcterms:modified>
</cp:coreProperties>
</file>