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12D" w:rsidRDefault="00D9412D" w:rsidP="00D9412D">
      <w:pPr>
        <w:widowControl w:val="0"/>
        <w:jc w:val="center"/>
      </w:pPr>
      <w:bookmarkStart w:id="0" w:name="_GoBack"/>
      <w:bookmarkEnd w:id="0"/>
      <w:r w:rsidRPr="00D9412D">
        <w:rPr>
          <w:b/>
        </w:rPr>
        <w:t>South Carolina General Assembly</w:t>
      </w:r>
    </w:p>
    <w:p w:rsidR="00D9412D" w:rsidRDefault="00D9412D" w:rsidP="00D9412D">
      <w:pPr>
        <w:widowControl w:val="0"/>
        <w:jc w:val="center"/>
      </w:pPr>
      <w:r>
        <w:t>118th Session, 2009-2010</w:t>
      </w:r>
    </w:p>
    <w:p w:rsidR="00D9412D" w:rsidRDefault="00D9412D" w:rsidP="00D9412D">
      <w:pPr>
        <w:widowControl w:val="0"/>
        <w:jc w:val="left"/>
      </w:pPr>
    </w:p>
    <w:p w:rsidR="00D9412D" w:rsidRDefault="00D9412D" w:rsidP="00D9412D">
      <w:pPr>
        <w:widowControl w:val="0"/>
        <w:jc w:val="left"/>
        <w:rPr>
          <w:b/>
        </w:rPr>
      </w:pPr>
      <w:r w:rsidRPr="00D9412D">
        <w:rPr>
          <w:b/>
        </w:rPr>
        <w:t>S.</w:t>
      </w:r>
      <w:r>
        <w:rPr>
          <w:b/>
        </w:rPr>
        <w:t xml:space="preserve"> </w:t>
      </w:r>
      <w:r w:rsidRPr="00D9412D">
        <w:rPr>
          <w:b/>
        </w:rPr>
        <w:t>1408</w:t>
      </w:r>
    </w:p>
    <w:p w:rsidR="00D9412D" w:rsidRDefault="00D9412D" w:rsidP="00D9412D">
      <w:pPr>
        <w:widowControl w:val="0"/>
        <w:jc w:val="left"/>
        <w:rPr>
          <w:b/>
        </w:rPr>
      </w:pPr>
    </w:p>
    <w:p w:rsidR="00D9412D" w:rsidRDefault="00D9412D" w:rsidP="00D9412D">
      <w:pPr>
        <w:widowControl w:val="0"/>
        <w:jc w:val="left"/>
      </w:pPr>
      <w:r w:rsidRPr="00D9412D">
        <w:rPr>
          <w:b/>
        </w:rPr>
        <w:t>STATUS INFORMATION</w:t>
      </w:r>
    </w:p>
    <w:p w:rsidR="00D9412D" w:rsidRDefault="00D9412D" w:rsidP="00D9412D">
      <w:pPr>
        <w:widowControl w:val="0"/>
        <w:jc w:val="left"/>
      </w:pPr>
    </w:p>
    <w:p w:rsidR="00D9412D" w:rsidRDefault="00D9412D" w:rsidP="00D9412D">
      <w:pPr>
        <w:widowControl w:val="0"/>
        <w:jc w:val="left"/>
      </w:pPr>
      <w:r>
        <w:t>Senate Resolution</w:t>
      </w:r>
    </w:p>
    <w:p w:rsidR="00D9412D" w:rsidRDefault="00D9412D" w:rsidP="00D9412D">
      <w:pPr>
        <w:widowControl w:val="0"/>
        <w:jc w:val="left"/>
      </w:pPr>
      <w:r>
        <w:t>Sponsors: Senator Coleman</w:t>
      </w:r>
    </w:p>
    <w:p w:rsidR="00D9412D" w:rsidRDefault="00D9412D" w:rsidP="00D9412D">
      <w:pPr>
        <w:widowControl w:val="0"/>
        <w:jc w:val="left"/>
      </w:pPr>
      <w:r>
        <w:t>Document Path: l:\council\bills\rm\1229bh10.docx</w:t>
      </w:r>
    </w:p>
    <w:p w:rsidR="00D9412D" w:rsidRDefault="00D9412D" w:rsidP="00D9412D">
      <w:pPr>
        <w:widowControl w:val="0"/>
        <w:jc w:val="left"/>
      </w:pPr>
    </w:p>
    <w:p w:rsidR="00D9412D" w:rsidRDefault="00D9412D" w:rsidP="00D9412D">
      <w:pPr>
        <w:widowControl w:val="0"/>
        <w:jc w:val="left"/>
      </w:pPr>
      <w:r>
        <w:t>Introduced in the Senate on April 29, 2010</w:t>
      </w:r>
    </w:p>
    <w:p w:rsidR="00D9412D" w:rsidRDefault="00D9412D" w:rsidP="00D9412D">
      <w:pPr>
        <w:widowControl w:val="0"/>
        <w:jc w:val="left"/>
      </w:pPr>
      <w:r>
        <w:t>Adopted by the Senate on April 29, 2010</w:t>
      </w:r>
    </w:p>
    <w:p w:rsidR="00D9412D" w:rsidRDefault="00D9412D" w:rsidP="00D9412D">
      <w:pPr>
        <w:widowControl w:val="0"/>
        <w:jc w:val="left"/>
      </w:pPr>
    </w:p>
    <w:p w:rsidR="00D9412D" w:rsidRDefault="00D9412D" w:rsidP="00D9412D">
      <w:pPr>
        <w:widowControl w:val="0"/>
        <w:jc w:val="left"/>
      </w:pPr>
      <w:r>
        <w:t xml:space="preserve">Summary: </w:t>
      </w:r>
      <w:r w:rsidR="008D2CB0">
        <w:t>Winnsboro First Church of the Nazarene</w:t>
      </w:r>
    </w:p>
    <w:p w:rsidR="00D9412D" w:rsidRDefault="00D9412D" w:rsidP="00D9412D">
      <w:pPr>
        <w:widowControl w:val="0"/>
        <w:jc w:val="left"/>
      </w:pPr>
    </w:p>
    <w:p w:rsidR="00D9412D" w:rsidRDefault="00D9412D" w:rsidP="00D9412D">
      <w:pPr>
        <w:widowControl w:val="0"/>
        <w:jc w:val="left"/>
      </w:pPr>
    </w:p>
    <w:p w:rsidR="00D9412D" w:rsidRDefault="00D9412D" w:rsidP="00D941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412D">
        <w:rPr>
          <w:b/>
        </w:rPr>
        <w:t>HISTORY OF LEGISLATIVE ACTIONS</w:t>
      </w:r>
    </w:p>
    <w:p w:rsidR="00D9412D" w:rsidRDefault="00D9412D" w:rsidP="00D941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412D" w:rsidRPr="00D9412D" w:rsidRDefault="00D9412D" w:rsidP="00D941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412D">
        <w:rPr>
          <w:u w:val="single"/>
        </w:rPr>
        <w:tab/>
        <w:t>Date</w:t>
      </w:r>
      <w:r w:rsidRPr="00D9412D">
        <w:rPr>
          <w:u w:val="single"/>
        </w:rPr>
        <w:tab/>
        <w:t>Body</w:t>
      </w:r>
      <w:r w:rsidRPr="00D9412D">
        <w:rPr>
          <w:u w:val="single"/>
        </w:rPr>
        <w:tab/>
        <w:t>Action Description with journal page number</w:t>
      </w:r>
      <w:r w:rsidRPr="00D9412D">
        <w:rPr>
          <w:u w:val="single"/>
        </w:rPr>
        <w:tab/>
      </w:r>
    </w:p>
    <w:p w:rsidR="00BD6264" w:rsidRDefault="00BD6264" w:rsidP="00BD62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4/29/2010</w:t>
      </w:r>
      <w:r>
        <w:tab/>
        <w:t>Senate</w:t>
      </w:r>
      <w:r>
        <w:tab/>
      </w:r>
      <w:r w:rsidRPr="00C1649F">
        <w:t xml:space="preserve">Introduced and adopted </w:t>
      </w:r>
      <w:hyperlink r:id="rId7" w:history="1">
        <w:r w:rsidRPr="00C703CC">
          <w:rPr>
            <w:rStyle w:val="Hyperlink"/>
          </w:rPr>
          <w:t>SJ</w:t>
        </w:r>
      </w:hyperlink>
      <w:r>
        <w:noBreakHyphen/>
      </w:r>
      <w:r w:rsidRPr="00C1649F">
        <w:t>11</w:t>
      </w:r>
    </w:p>
    <w:p w:rsidR="00BD6264" w:rsidRDefault="00BD6264" w:rsidP="00BD62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412D" w:rsidRPr="00D9412D" w:rsidRDefault="00D9412D" w:rsidP="00D941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412D" w:rsidRDefault="00D9412D" w:rsidP="00D9412D">
      <w:r w:rsidRPr="00D9412D">
        <w:rPr>
          <w:b/>
        </w:rPr>
        <w:t>VERSIONS OF THIS BILL</w:t>
      </w:r>
    </w:p>
    <w:p w:rsidR="00D9412D" w:rsidRDefault="00D9412D" w:rsidP="00D9412D"/>
    <w:p w:rsidR="00D9412D" w:rsidRDefault="008F2442" w:rsidP="00D9412D">
      <w:hyperlink r:id="rId8" w:history="1">
        <w:r w:rsidR="00D9412D">
          <w:rPr>
            <w:rStyle w:val="Hyperlink"/>
          </w:rPr>
          <w:t>4/29/2010</w:t>
        </w:r>
      </w:hyperlink>
    </w:p>
    <w:p w:rsidR="00D9412D" w:rsidRDefault="00D9412D" w:rsidP="00D9412D"/>
    <w:p w:rsidR="00D9412D" w:rsidRDefault="00D9412D" w:rsidP="00D9412D">
      <w:pPr>
        <w:sectPr w:rsidR="00D9412D" w:rsidSect="00D941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6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14E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085" w:rsidRDefault="00F71088" w:rsidP="00BE4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E4085">
        <w:t xml:space="preserve">RECOGNIZE AND CONGRATULATE </w:t>
      </w:r>
      <w:r w:rsidR="003D52A2">
        <w:t>WINNSBORO FIRST CHURCH OF THE NAZARENE</w:t>
      </w:r>
      <w:r w:rsidR="00BE4085">
        <w:t xml:space="preserve"> ON THE OCCASION OF ITS </w:t>
      </w:r>
      <w:r w:rsidR="003D52A2">
        <w:t>SEVENTY</w:t>
      </w:r>
      <w:r w:rsidR="00FE445C">
        <w:noBreakHyphen/>
      </w:r>
      <w:r w:rsidR="003D52A2">
        <w:t>FIFTH</w:t>
      </w:r>
      <w:r w:rsidR="00BE4085">
        <w:t xml:space="preserve"> ANNIVERSARY, AND TO COMMEND THE CHURCH FOR </w:t>
      </w:r>
      <w:r w:rsidR="003D52A2">
        <w:t>THREE QUARTERS OF A CENTURY</w:t>
      </w:r>
      <w:r w:rsidR="00FE445C" w:rsidRPr="00FE445C">
        <w:t>’</w:t>
      </w:r>
      <w:r w:rsidR="004E02B3">
        <w:t xml:space="preserve">S </w:t>
      </w:r>
      <w:r w:rsidR="00BE4085">
        <w:t>SERVICE TO THE COMMUNITY.</w:t>
      </w:r>
    </w:p>
    <w:p w:rsidR="007C14EC" w:rsidRDefault="007C14E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1F5B" w:rsidRDefault="007C14EC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D1F5B">
        <w:t xml:space="preserve">having been </w:t>
      </w:r>
      <w:r w:rsidR="004E02B3">
        <w:t xml:space="preserve">organized </w:t>
      </w:r>
      <w:r w:rsidR="004D1F5B">
        <w:t>in 1</w:t>
      </w:r>
      <w:r w:rsidR="004E02B3">
        <w:t>935</w:t>
      </w:r>
      <w:r w:rsidR="008B6FA9">
        <w:t xml:space="preserve">, </w:t>
      </w:r>
      <w:r w:rsidR="004E02B3">
        <w:t>Winnsboro First Church of the Nazarene</w:t>
      </w:r>
      <w:r w:rsidR="004D1F5B">
        <w:t xml:space="preserve"> </w:t>
      </w:r>
      <w:r w:rsidR="00501B9E">
        <w:t>marked</w:t>
      </w:r>
      <w:r w:rsidR="004D1F5B">
        <w:t xml:space="preserve"> its </w:t>
      </w:r>
      <w:r w:rsidR="004E02B3">
        <w:t>seventy</w:t>
      </w:r>
      <w:r w:rsidR="00FE445C">
        <w:noBreakHyphen/>
      </w:r>
      <w:r w:rsidR="004E02B3">
        <w:t xml:space="preserve">fifth </w:t>
      </w:r>
      <w:r w:rsidR="004D1F5B">
        <w:t xml:space="preserve">anniversary </w:t>
      </w:r>
      <w:r w:rsidR="004E02B3">
        <w:t>i</w:t>
      </w:r>
      <w:r w:rsidR="004D1F5B">
        <w:t>n March 2010; and</w:t>
      </w: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B6FA9">
        <w:t xml:space="preserve">three quarters of a century ago, </w:t>
      </w:r>
      <w:r>
        <w:t xml:space="preserve">under the leadership of </w:t>
      </w:r>
      <w:r w:rsidR="008B6FA9">
        <w:t>the Reverend E.N. Gunter, the church obtained a lease for a lot on Ninth Street at one dollar per week for five years; and</w:t>
      </w:r>
    </w:p>
    <w:p w:rsidR="008B6FA9" w:rsidRDefault="008B6FA9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6FA9" w:rsidRDefault="008B6FA9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four charter members on its roll, the church set out on a course of constant and rapid growth and in 1950 built a church</w:t>
      </w:r>
      <w:r w:rsidR="00781F95">
        <w:t xml:space="preserve"> </w:t>
      </w:r>
      <w:r>
        <w:t>school building. After thirty</w:t>
      </w:r>
      <w:r w:rsidR="00FE445C">
        <w:noBreakHyphen/>
      </w:r>
      <w:r>
        <w:t>nine years of service to the congregation, Reverend Gunter took his well</w:t>
      </w:r>
      <w:r w:rsidR="00FE445C">
        <w:noBreakHyphen/>
      </w:r>
      <w:r>
        <w:t>earned retirement, and the Reverend James F. Spruill became pastor; and</w:t>
      </w:r>
    </w:p>
    <w:p w:rsidR="008B6FA9" w:rsidRDefault="008B6FA9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6FA9" w:rsidRDefault="008B6FA9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during Reverend Spruill</w:t>
      </w:r>
      <w:r w:rsidR="00FE445C" w:rsidRPr="00FE445C">
        <w:t>’</w:t>
      </w:r>
      <w:r>
        <w:t>s te</w:t>
      </w:r>
      <w:r w:rsidR="00ED7ED4">
        <w:t>nure as pastor, the church purchased a lot for a parsonage, built a family</w:t>
      </w:r>
      <w:r w:rsidR="00781F95">
        <w:t xml:space="preserve"> </w:t>
      </w:r>
      <w:r w:rsidR="00ED7ED4">
        <w:t>life center and gymnasium, and opened the Nazarene Community Day Care, which served the community for nineteen years; and</w:t>
      </w:r>
    </w:p>
    <w:p w:rsidR="00ED7ED4" w:rsidRDefault="00ED7ED4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6FA9" w:rsidRDefault="00ED7ED4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under succeeding pastors, Winnsboro First Church of the Nazarene continued to enjoy numerous improvements to its facilities, such as </w:t>
      </w:r>
      <w:r w:rsidR="005859D9">
        <w:t>additions to its sanctuary and other buildings, renovations to its chapel, and the paving of its parking lot. In 1989, a beautiful thirty</w:t>
      </w:r>
      <w:r w:rsidR="00FE445C">
        <w:noBreakHyphen/>
      </w:r>
      <w:r w:rsidR="005859D9">
        <w:t>foot steeple was added to the sanctuary, and a</w:t>
      </w:r>
      <w:r w:rsidR="00611578">
        <w:t>n</w:t>
      </w:r>
      <w:r w:rsidR="005859D9">
        <w:t xml:space="preserve"> excellent sound system was </w:t>
      </w:r>
      <w:r w:rsidR="00C27F1C">
        <w:t xml:space="preserve">donated </w:t>
      </w:r>
      <w:r w:rsidR="005859D9">
        <w:t>a year later; and</w:t>
      </w:r>
    </w:p>
    <w:p w:rsidR="005859D9" w:rsidRDefault="005859D9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D7ED4" w:rsidRDefault="005859D9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780B61">
        <w:t xml:space="preserve">the years following brought yet more growth to the church, so much so that the congregation voted to build a new sanctuary to accommodate its </w:t>
      </w:r>
      <w:r w:rsidR="00D609B2">
        <w:t>increasing numbers</w:t>
      </w:r>
      <w:r w:rsidR="00780B61">
        <w:t xml:space="preserve">. Amazed at what the Lord has done in prospering their ministry, the </w:t>
      </w:r>
      <w:r w:rsidR="00824242">
        <w:t xml:space="preserve">present </w:t>
      </w:r>
      <w:r w:rsidR="00780B61">
        <w:t>congregation is swift to give God all the glory for the great things He has done</w:t>
      </w:r>
      <w:r w:rsidR="00123A8B">
        <w:t>, both</w:t>
      </w:r>
      <w:r w:rsidR="00780B61">
        <w:t xml:space="preserve"> in them and through them; and</w:t>
      </w:r>
    </w:p>
    <w:p w:rsidR="0035183F" w:rsidRDefault="0035183F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5183F" w:rsidRDefault="0035183F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mark its seventy</w:t>
      </w:r>
      <w:r w:rsidR="00FE445C">
        <w:noBreakHyphen/>
      </w:r>
      <w:r>
        <w:t>fifth anniversary, the church will hold a special service on Sunday, May 2, 2010, with a celebratory lunch following; and</w:t>
      </w:r>
    </w:p>
    <w:p w:rsidR="00780B61" w:rsidRDefault="00780B61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112EC">
        <w:t>Winnsboro First Church of the Nazarene</w:t>
      </w:r>
      <w:r>
        <w:t xml:space="preserve"> has been a beacon of light and a community worship center in </w:t>
      </w:r>
      <w:r w:rsidR="000112EC">
        <w:t>Winnsboro</w:t>
      </w:r>
      <w:r>
        <w:t xml:space="preserve"> for </w:t>
      </w:r>
      <w:r w:rsidR="000112EC">
        <w:t>seventy</w:t>
      </w:r>
      <w:r w:rsidR="00FE445C">
        <w:noBreakHyphen/>
      </w:r>
      <w:r w:rsidR="000112EC">
        <w:t>five</w:t>
      </w:r>
      <w:r>
        <w:t xml:space="preserve"> years, and, God willing, will continue its godly heritage in many more years of worship and service. Now, therefore, </w:t>
      </w: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recognize and congratulate </w:t>
      </w:r>
      <w:r w:rsidR="00F903F5">
        <w:t>Winnsboro First Church of the Nazarene</w:t>
      </w:r>
      <w:r>
        <w:t xml:space="preserve"> on the occasion of its </w:t>
      </w:r>
      <w:r w:rsidR="00F903F5">
        <w:t>seventy</w:t>
      </w:r>
      <w:r w:rsidR="00FE445C">
        <w:noBreakHyphen/>
      </w:r>
      <w:r w:rsidR="00F903F5">
        <w:t>fifth</w:t>
      </w:r>
      <w:r>
        <w:t xml:space="preserve"> anniversary, and commend the church for </w:t>
      </w:r>
      <w:r w:rsidR="00F903F5">
        <w:t>three quarters of a century</w:t>
      </w:r>
      <w:r w:rsidR="00FE445C" w:rsidRPr="00FE445C">
        <w:t>’</w:t>
      </w:r>
      <w:r w:rsidR="00F903F5">
        <w:t xml:space="preserve">s </w:t>
      </w:r>
      <w:r>
        <w:t>service to the community.</w:t>
      </w: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1F5B" w:rsidRDefault="004D1F5B" w:rsidP="004D1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</w:t>
      </w:r>
      <w:r w:rsidR="000B3C61">
        <w:t>Winnsboro First Church of the Nazarene</w:t>
      </w:r>
      <w:r>
        <w:t>.</w:t>
      </w:r>
    </w:p>
    <w:p w:rsidR="002A6A03" w:rsidRDefault="00FE445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6A03" w:rsidRDefault="002A6A03" w:rsidP="00D9412D">
      <w:pPr>
        <w:suppressAutoHyphens/>
      </w:pPr>
    </w:p>
    <w:sectPr w:rsidR="002A6A03" w:rsidSect="00D9412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B9E" w:rsidRDefault="00501B9E" w:rsidP="009F0C77">
      <w:r>
        <w:separator/>
      </w:r>
    </w:p>
  </w:endnote>
  <w:endnote w:type="continuationSeparator" w:id="0">
    <w:p w:rsidR="00501B9E" w:rsidRDefault="00501B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8F9102-30E8-482D-B78E-C726442B846A}"/>
    <w:embedBold r:id="rId2" w:fontKey="{2F5F650C-FDC2-49B6-971A-41CA377120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4F3E63-16B1-4297-AF9E-84CF2FE2BD6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F8AED5A-D9B8-4FBC-82CE-882CA3397A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2949F6-C802-405C-BD13-3EE00E0A75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12D" w:rsidRPr="002A6A03" w:rsidRDefault="00D9412D" w:rsidP="002A6A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[1408]</w:t>
    </w:r>
    <w:r>
      <w:tab/>
    </w:r>
    <w:r w:rsidR="008F2442">
      <w:fldChar w:fldCharType="begin"/>
    </w:r>
    <w:r w:rsidR="008F2442">
      <w:instrText xml:space="preserve"> PAGE  \* MERGEFORMAT </w:instrText>
    </w:r>
    <w:r w:rsidR="008F2442">
      <w:fldChar w:fldCharType="separate"/>
    </w:r>
    <w:r w:rsidR="008F2442">
      <w:rPr>
        <w:noProof/>
      </w:rPr>
      <w:t>1</w:t>
    </w:r>
    <w:r w:rsidR="008F244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B9E" w:rsidRDefault="00501B9E" w:rsidP="009F0C77">
      <w:r>
        <w:separator/>
      </w:r>
    </w:p>
  </w:footnote>
  <w:footnote w:type="continuationSeparator" w:id="0">
    <w:p w:rsidR="00501B9E" w:rsidRDefault="00501B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29BH10"/>
    <w:docVar w:name="CoverBillType" w:val="r"/>
    <w:docVar w:name="docpath" w:val="L:\Council\bills\RM\1229BH10.DOCX"/>
    <w:docVar w:name="dvBillNumber" w:val="140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D03C3"/>
    <w:rsid w:val="000112EC"/>
    <w:rsid w:val="00026C9A"/>
    <w:rsid w:val="000965A1"/>
    <w:rsid w:val="000A5DC6"/>
    <w:rsid w:val="000B3C61"/>
    <w:rsid w:val="000E1785"/>
    <w:rsid w:val="001023A4"/>
    <w:rsid w:val="0010776B"/>
    <w:rsid w:val="00123A8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3C82"/>
    <w:rsid w:val="00294ABE"/>
    <w:rsid w:val="002A3EB4"/>
    <w:rsid w:val="002A6A03"/>
    <w:rsid w:val="002E2819"/>
    <w:rsid w:val="00325348"/>
    <w:rsid w:val="0035183F"/>
    <w:rsid w:val="0036218E"/>
    <w:rsid w:val="003757AE"/>
    <w:rsid w:val="00393688"/>
    <w:rsid w:val="003D411E"/>
    <w:rsid w:val="003D52A2"/>
    <w:rsid w:val="003E3C1E"/>
    <w:rsid w:val="003E6148"/>
    <w:rsid w:val="00400EAA"/>
    <w:rsid w:val="0041760A"/>
    <w:rsid w:val="004809EE"/>
    <w:rsid w:val="004D1F5B"/>
    <w:rsid w:val="004E02B3"/>
    <w:rsid w:val="00501B9E"/>
    <w:rsid w:val="00511EE9"/>
    <w:rsid w:val="00521E00"/>
    <w:rsid w:val="00577C6C"/>
    <w:rsid w:val="0058501B"/>
    <w:rsid w:val="005859D9"/>
    <w:rsid w:val="005D03C3"/>
    <w:rsid w:val="00611578"/>
    <w:rsid w:val="006215AA"/>
    <w:rsid w:val="006340D9"/>
    <w:rsid w:val="00643B8E"/>
    <w:rsid w:val="00665EBC"/>
    <w:rsid w:val="0069470D"/>
    <w:rsid w:val="006A476C"/>
    <w:rsid w:val="006C6A93"/>
    <w:rsid w:val="006E02F9"/>
    <w:rsid w:val="007172E2"/>
    <w:rsid w:val="00753C04"/>
    <w:rsid w:val="00756946"/>
    <w:rsid w:val="00757F80"/>
    <w:rsid w:val="00771EEC"/>
    <w:rsid w:val="00780B61"/>
    <w:rsid w:val="00781F95"/>
    <w:rsid w:val="00786819"/>
    <w:rsid w:val="007A325A"/>
    <w:rsid w:val="007C14EC"/>
    <w:rsid w:val="007F1523"/>
    <w:rsid w:val="007F509E"/>
    <w:rsid w:val="007F5799"/>
    <w:rsid w:val="007F6947"/>
    <w:rsid w:val="00824242"/>
    <w:rsid w:val="00872729"/>
    <w:rsid w:val="008B6FA9"/>
    <w:rsid w:val="008D2CB0"/>
    <w:rsid w:val="008F2442"/>
    <w:rsid w:val="008F4429"/>
    <w:rsid w:val="009136CB"/>
    <w:rsid w:val="009352BB"/>
    <w:rsid w:val="00990668"/>
    <w:rsid w:val="009D41ED"/>
    <w:rsid w:val="009F0C77"/>
    <w:rsid w:val="009F4DD1"/>
    <w:rsid w:val="00A43253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D6264"/>
    <w:rsid w:val="00BE4085"/>
    <w:rsid w:val="00C038D8"/>
    <w:rsid w:val="00C045DD"/>
    <w:rsid w:val="00C27F1C"/>
    <w:rsid w:val="00C3136F"/>
    <w:rsid w:val="00C3483A"/>
    <w:rsid w:val="00C703CC"/>
    <w:rsid w:val="00C74E9D"/>
    <w:rsid w:val="00C82FD3"/>
    <w:rsid w:val="00CC6B7B"/>
    <w:rsid w:val="00CD3619"/>
    <w:rsid w:val="00CF4447"/>
    <w:rsid w:val="00D162E0"/>
    <w:rsid w:val="00D405E7"/>
    <w:rsid w:val="00D41D56"/>
    <w:rsid w:val="00D47F9C"/>
    <w:rsid w:val="00D609B2"/>
    <w:rsid w:val="00D6260D"/>
    <w:rsid w:val="00D6662B"/>
    <w:rsid w:val="00D9412D"/>
    <w:rsid w:val="00D95E2F"/>
    <w:rsid w:val="00D970A9"/>
    <w:rsid w:val="00DB3AC0"/>
    <w:rsid w:val="00DE68F0"/>
    <w:rsid w:val="00DF3845"/>
    <w:rsid w:val="00DF7E17"/>
    <w:rsid w:val="00E061C8"/>
    <w:rsid w:val="00E51F3B"/>
    <w:rsid w:val="00EB00A2"/>
    <w:rsid w:val="00EB1BF3"/>
    <w:rsid w:val="00ED1211"/>
    <w:rsid w:val="00ED7ED4"/>
    <w:rsid w:val="00EF3EEE"/>
    <w:rsid w:val="00F149A7"/>
    <w:rsid w:val="00F50BAF"/>
    <w:rsid w:val="00F52C10"/>
    <w:rsid w:val="00F6401F"/>
    <w:rsid w:val="00F71088"/>
    <w:rsid w:val="00F81FFD"/>
    <w:rsid w:val="00F85228"/>
    <w:rsid w:val="00F903F5"/>
    <w:rsid w:val="00FB6773"/>
    <w:rsid w:val="00FE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6EC2E1C-3535-41D8-87F5-8C01D5165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1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18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941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408_2010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4-29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97B30-40E8-4C11-99E8-ED4201908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500</Words>
  <Characters>2629</Characters>
  <Application>Microsoft Office Word</Application>
  <DocSecurity>0</DocSecurity>
  <Lines>98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1408: Winnsboro First Church of the Nazarene - South Carolina Legislature Online</dc:title>
  <dc:subject/>
  <dc:creator>rosannemcdowell</dc:creator>
  <cp:keywords/>
  <dc:description/>
  <cp:lastModifiedBy>N Cumfer</cp:lastModifiedBy>
  <cp:revision>7</cp:revision>
  <cp:lastPrinted>2010-04-27T21:00:00Z</cp:lastPrinted>
  <dcterms:created xsi:type="dcterms:W3CDTF">2010-04-29T15:55:00Z</dcterms:created>
  <dcterms:modified xsi:type="dcterms:W3CDTF">2014-11-24T15:16:00Z</dcterms:modified>
</cp:coreProperties>
</file>