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D5C" w:rsidRDefault="00BA3D5C" w:rsidP="00BA3D5C">
      <w:pPr>
        <w:widowControl w:val="0"/>
        <w:jc w:val="center"/>
      </w:pPr>
      <w:bookmarkStart w:id="0" w:name="_GoBack"/>
      <w:bookmarkEnd w:id="0"/>
      <w:r w:rsidRPr="00BA3D5C">
        <w:rPr>
          <w:b/>
        </w:rPr>
        <w:t>South Carolina General Assembly</w:t>
      </w:r>
    </w:p>
    <w:p w:rsidR="00BA3D5C" w:rsidRDefault="00BA3D5C" w:rsidP="00BA3D5C">
      <w:pPr>
        <w:widowControl w:val="0"/>
        <w:jc w:val="center"/>
      </w:pPr>
      <w:r>
        <w:t>118th Session, 2009-2010</w:t>
      </w:r>
    </w:p>
    <w:p w:rsidR="00BA3D5C" w:rsidRDefault="00BA3D5C" w:rsidP="00BA3D5C">
      <w:pPr>
        <w:widowControl w:val="0"/>
        <w:jc w:val="left"/>
      </w:pPr>
    </w:p>
    <w:p w:rsidR="00BA3D5C" w:rsidRDefault="00BA3D5C" w:rsidP="00BA3D5C">
      <w:pPr>
        <w:widowControl w:val="0"/>
        <w:jc w:val="left"/>
        <w:rPr>
          <w:b/>
        </w:rPr>
      </w:pPr>
      <w:r w:rsidRPr="00BA3D5C">
        <w:rPr>
          <w:b/>
        </w:rPr>
        <w:t>S.</w:t>
      </w:r>
      <w:r>
        <w:rPr>
          <w:b/>
        </w:rPr>
        <w:t xml:space="preserve"> </w:t>
      </w:r>
      <w:r w:rsidRPr="00BA3D5C">
        <w:rPr>
          <w:b/>
        </w:rPr>
        <w:t>1411</w:t>
      </w:r>
    </w:p>
    <w:p w:rsidR="00BA3D5C" w:rsidRDefault="00BA3D5C" w:rsidP="00BA3D5C">
      <w:pPr>
        <w:widowControl w:val="0"/>
        <w:jc w:val="left"/>
        <w:rPr>
          <w:b/>
        </w:rPr>
      </w:pPr>
    </w:p>
    <w:p w:rsidR="00BA3D5C" w:rsidRDefault="00BA3D5C" w:rsidP="00BA3D5C">
      <w:pPr>
        <w:widowControl w:val="0"/>
        <w:jc w:val="left"/>
      </w:pPr>
      <w:r w:rsidRPr="00BA3D5C">
        <w:rPr>
          <w:b/>
        </w:rPr>
        <w:t>STATUS INFORMATION</w:t>
      </w:r>
    </w:p>
    <w:p w:rsidR="00BA3D5C" w:rsidRDefault="00BA3D5C" w:rsidP="00BA3D5C">
      <w:pPr>
        <w:widowControl w:val="0"/>
        <w:jc w:val="left"/>
      </w:pPr>
    </w:p>
    <w:p w:rsidR="00BA3D5C" w:rsidRDefault="00BA3D5C" w:rsidP="00BA3D5C">
      <w:pPr>
        <w:widowControl w:val="0"/>
        <w:jc w:val="left"/>
      </w:pPr>
      <w:r>
        <w:t>Senate Resolution</w:t>
      </w:r>
    </w:p>
    <w:p w:rsidR="00BA3D5C" w:rsidRDefault="00BA3D5C" w:rsidP="00BA3D5C">
      <w:pPr>
        <w:widowControl w:val="0"/>
        <w:jc w:val="left"/>
      </w:pPr>
      <w:r>
        <w:t>Sponsors: Senator Grooms</w:t>
      </w:r>
    </w:p>
    <w:p w:rsidR="00BA3D5C" w:rsidRDefault="00BA3D5C" w:rsidP="00BA3D5C">
      <w:pPr>
        <w:widowControl w:val="0"/>
        <w:jc w:val="left"/>
      </w:pPr>
      <w:r>
        <w:t>Document Path: l:\council\bills\gm\24510bh10.docx</w:t>
      </w:r>
    </w:p>
    <w:p w:rsidR="00BA3D5C" w:rsidRDefault="00BA3D5C" w:rsidP="00BA3D5C">
      <w:pPr>
        <w:widowControl w:val="0"/>
        <w:jc w:val="left"/>
      </w:pPr>
    </w:p>
    <w:p w:rsidR="00BA3D5C" w:rsidRDefault="00BA3D5C" w:rsidP="00BA3D5C">
      <w:pPr>
        <w:widowControl w:val="0"/>
        <w:jc w:val="left"/>
      </w:pPr>
      <w:r>
        <w:t>Introduced in the Senate on May 4, 2010</w:t>
      </w:r>
    </w:p>
    <w:p w:rsidR="00BA3D5C" w:rsidRDefault="00BA3D5C" w:rsidP="00BA3D5C">
      <w:pPr>
        <w:widowControl w:val="0"/>
        <w:jc w:val="left"/>
      </w:pPr>
      <w:r>
        <w:t>Adopted by the Senate on May 4, 2010</w:t>
      </w:r>
    </w:p>
    <w:p w:rsidR="00BA3D5C" w:rsidRDefault="00BA3D5C" w:rsidP="00BA3D5C">
      <w:pPr>
        <w:widowControl w:val="0"/>
        <w:jc w:val="left"/>
      </w:pPr>
    </w:p>
    <w:p w:rsidR="00BA3D5C" w:rsidRDefault="00BA3D5C" w:rsidP="00BA3D5C">
      <w:pPr>
        <w:widowControl w:val="0"/>
        <w:jc w:val="left"/>
      </w:pPr>
      <w:r>
        <w:t xml:space="preserve">Summary: </w:t>
      </w:r>
      <w:r w:rsidR="009640A2">
        <w:t>Mae Grooms Singleton</w:t>
      </w:r>
    </w:p>
    <w:p w:rsidR="00BA3D5C" w:rsidRDefault="00BA3D5C" w:rsidP="00BA3D5C">
      <w:pPr>
        <w:widowControl w:val="0"/>
        <w:jc w:val="left"/>
      </w:pPr>
    </w:p>
    <w:p w:rsidR="00BA3D5C" w:rsidRDefault="00BA3D5C" w:rsidP="00BA3D5C">
      <w:pPr>
        <w:widowControl w:val="0"/>
        <w:jc w:val="left"/>
      </w:pPr>
    </w:p>
    <w:p w:rsidR="00BA3D5C" w:rsidRDefault="00BA3D5C" w:rsidP="00BA3D5C">
      <w:pPr>
        <w:widowControl w:val="0"/>
        <w:tabs>
          <w:tab w:val="center" w:pos="590"/>
          <w:tab w:val="center" w:pos="1440"/>
          <w:tab w:val="left" w:pos="1872"/>
          <w:tab w:val="left" w:pos="9187"/>
        </w:tabs>
        <w:jc w:val="left"/>
      </w:pPr>
      <w:r w:rsidRPr="00BA3D5C">
        <w:rPr>
          <w:b/>
        </w:rPr>
        <w:t>HISTORY OF LEGISLATIVE ACTIONS</w:t>
      </w:r>
    </w:p>
    <w:p w:rsidR="00BA3D5C" w:rsidRDefault="00BA3D5C" w:rsidP="00BA3D5C">
      <w:pPr>
        <w:widowControl w:val="0"/>
        <w:tabs>
          <w:tab w:val="center" w:pos="590"/>
          <w:tab w:val="center" w:pos="1440"/>
          <w:tab w:val="left" w:pos="1872"/>
          <w:tab w:val="left" w:pos="9187"/>
        </w:tabs>
        <w:jc w:val="left"/>
      </w:pPr>
    </w:p>
    <w:p w:rsidR="00BA3D5C" w:rsidRPr="00BA3D5C" w:rsidRDefault="00BA3D5C" w:rsidP="00BA3D5C">
      <w:pPr>
        <w:widowControl w:val="0"/>
        <w:tabs>
          <w:tab w:val="center" w:pos="590"/>
          <w:tab w:val="center" w:pos="1440"/>
          <w:tab w:val="left" w:pos="1872"/>
          <w:tab w:val="left" w:pos="9187"/>
        </w:tabs>
        <w:jc w:val="left"/>
      </w:pPr>
      <w:r w:rsidRPr="00BA3D5C">
        <w:rPr>
          <w:u w:val="single"/>
        </w:rPr>
        <w:tab/>
        <w:t>Date</w:t>
      </w:r>
      <w:r w:rsidRPr="00BA3D5C">
        <w:rPr>
          <w:u w:val="single"/>
        </w:rPr>
        <w:tab/>
        <w:t>Body</w:t>
      </w:r>
      <w:r w:rsidRPr="00BA3D5C">
        <w:rPr>
          <w:u w:val="single"/>
        </w:rPr>
        <w:tab/>
        <w:t>Action Description with journal page number</w:t>
      </w:r>
      <w:r w:rsidRPr="00BA3D5C">
        <w:rPr>
          <w:u w:val="single"/>
        </w:rPr>
        <w:tab/>
      </w:r>
    </w:p>
    <w:p w:rsidR="00F9597D" w:rsidRDefault="00F9597D" w:rsidP="00F9597D">
      <w:pPr>
        <w:widowControl w:val="0"/>
        <w:tabs>
          <w:tab w:val="right" w:pos="1008"/>
          <w:tab w:val="left" w:pos="1152"/>
          <w:tab w:val="left" w:pos="1872"/>
          <w:tab w:val="left" w:pos="9187"/>
        </w:tabs>
        <w:ind w:left="2088" w:hanging="2088"/>
        <w:jc w:val="left"/>
      </w:pPr>
      <w:r>
        <w:tab/>
        <w:t>5/4/2010</w:t>
      </w:r>
      <w:r>
        <w:tab/>
        <w:t>Senate</w:t>
      </w:r>
      <w:r>
        <w:tab/>
      </w:r>
      <w:r w:rsidRPr="007F44E2">
        <w:t xml:space="preserve">Introduced and adopted </w:t>
      </w:r>
      <w:hyperlink r:id="rId7" w:history="1">
        <w:r w:rsidRPr="00CD15DC">
          <w:rPr>
            <w:rStyle w:val="Hyperlink"/>
          </w:rPr>
          <w:t>SJ</w:t>
        </w:r>
      </w:hyperlink>
      <w:r>
        <w:noBreakHyphen/>
      </w:r>
      <w:r w:rsidRPr="007F44E2">
        <w:t>8</w:t>
      </w:r>
    </w:p>
    <w:p w:rsidR="00F9597D" w:rsidRDefault="00F9597D" w:rsidP="00F9597D">
      <w:pPr>
        <w:widowControl w:val="0"/>
        <w:tabs>
          <w:tab w:val="right" w:pos="1008"/>
          <w:tab w:val="left" w:pos="1152"/>
          <w:tab w:val="left" w:pos="1872"/>
          <w:tab w:val="left" w:pos="9187"/>
        </w:tabs>
        <w:ind w:left="2088" w:hanging="2088"/>
        <w:jc w:val="left"/>
      </w:pPr>
    </w:p>
    <w:p w:rsidR="00BA3D5C" w:rsidRPr="00BA3D5C" w:rsidRDefault="00BA3D5C" w:rsidP="00BA3D5C">
      <w:pPr>
        <w:widowControl w:val="0"/>
        <w:tabs>
          <w:tab w:val="right" w:pos="1008"/>
          <w:tab w:val="left" w:pos="1152"/>
          <w:tab w:val="left" w:pos="1872"/>
          <w:tab w:val="left" w:pos="9187"/>
        </w:tabs>
        <w:ind w:left="2088" w:hanging="2088"/>
        <w:jc w:val="left"/>
      </w:pPr>
    </w:p>
    <w:p w:rsidR="00BA3D5C" w:rsidRDefault="00BA3D5C" w:rsidP="00BA3D5C">
      <w:r w:rsidRPr="00BA3D5C">
        <w:rPr>
          <w:b/>
        </w:rPr>
        <w:t>VERSIONS OF THIS BILL</w:t>
      </w:r>
    </w:p>
    <w:p w:rsidR="00BA3D5C" w:rsidRDefault="00BA3D5C" w:rsidP="00BA3D5C"/>
    <w:p w:rsidR="00BA3D5C" w:rsidRDefault="00620A0B" w:rsidP="00BA3D5C">
      <w:hyperlink r:id="rId8" w:history="1">
        <w:r w:rsidR="00BA3D5C">
          <w:rPr>
            <w:rStyle w:val="Hyperlink"/>
          </w:rPr>
          <w:t>5/4/2010</w:t>
        </w:r>
      </w:hyperlink>
    </w:p>
    <w:p w:rsidR="00BA3D5C" w:rsidRDefault="00BA3D5C" w:rsidP="00BA3D5C"/>
    <w:p w:rsidR="00BA3D5C" w:rsidRDefault="00BA3D5C" w:rsidP="00BA3D5C">
      <w:pPr>
        <w:sectPr w:rsidR="00BA3D5C" w:rsidSect="00BA3D5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521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7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MRS. MAE GROOMS SINGLETARY OF BERKELEY COUNTY ON THE REMARKABLE OCCASION OF HER ONE HUNDREDTH BIRTHDAY, AND </w:t>
      </w:r>
      <w:r w:rsidR="000F654D">
        <w:t xml:space="preserve">TO </w:t>
      </w:r>
      <w:r>
        <w:t>WISH HE</w:t>
      </w:r>
      <w:r w:rsidR="000F654D">
        <w:t>R</w:t>
      </w:r>
      <w:r>
        <w:t xml:space="preserve"> CONTINUED GOOD HEALTH AND MUCH HAPPINESS IN THE YEARS TO COME.</w:t>
      </w:r>
    </w:p>
    <w:p w:rsidR="004D521B"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ED6"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73B8">
        <w:t>the members of the South Carolina Senate were very pleased to learn that Mrs. Mae Grooms Singletary will celebrate her one hundredth</w:t>
      </w:r>
      <w:r w:rsidR="00107ED6">
        <w:t xml:space="preserve"> birthday on May </w:t>
      </w:r>
      <w:r w:rsidR="000F654D">
        <w:t>3</w:t>
      </w:r>
      <w:r w:rsidR="00107ED6">
        <w:t>, 2010; and</w:t>
      </w: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are honored to recognize this very special day on which Mae Singletary, surrounded by family, friends, and community leaders, will celebrate one hundred years of a very full and wonderful life; and</w:t>
      </w: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654D">
        <w:t>Mrs. Singletary</w:t>
      </w:r>
      <w:r>
        <w:t xml:space="preserve"> was born on May </w:t>
      </w:r>
      <w:r w:rsidR="000F654D">
        <w:t>3</w:t>
      </w:r>
      <w:r>
        <w:t>, 1910, at the beginning of the twentieth century, and as this century brought inconceivable changes to South Carolina, she has been there to witness them all; and</w:t>
      </w: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Mary Austin Grooms and Thomas Grooms in the rural community of Lagare</w:t>
      </w:r>
      <w:r w:rsidR="000F654D">
        <w:t>,</w:t>
      </w:r>
      <w:r>
        <w:t xml:space="preserve"> now known as Cross, she finished Cross High School in 1929, part of the first graduating class; and</w:t>
      </w:r>
    </w:p>
    <w:p w:rsidR="00107ED6"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910" w:rsidRDefault="00107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0910">
        <w:t>s</w:t>
      </w:r>
      <w:r>
        <w:t xml:space="preserve">he married her beloved Stephen Frederick Singletary, and together they reared three fine children, Rembert Frederick Singletary, </w:t>
      </w:r>
      <w:r w:rsidR="008E0910">
        <w:t>Belvin Kenneth Singleta</w:t>
      </w:r>
      <w:r w:rsidR="000F654D">
        <w:t>r</w:t>
      </w:r>
      <w:r w:rsidR="008E0910">
        <w:t>y, and Stephen Michael Singletary, who have blessed her with seven adoring grandchildren and nine great</w:t>
      </w:r>
      <w:r w:rsidR="00D05414">
        <w:noBreakHyphen/>
      </w:r>
      <w:r w:rsidR="008E0910">
        <w:t>grandchildren; and</w:t>
      </w:r>
    </w:p>
    <w:p w:rsidR="008E0910" w:rsidRDefault="008E0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910" w:rsidRDefault="000F6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4D521B">
        <w:t xml:space="preserve"> </w:t>
      </w:r>
      <w:r>
        <w:t>she has been a long</w:t>
      </w:r>
      <w:r w:rsidR="00D05414">
        <w:noBreakHyphen/>
      </w:r>
      <w:r>
        <w:t xml:space="preserve">standing, loyal, and faithful member sharing her time and many talents in service to others at </w:t>
      </w:r>
      <w:r w:rsidR="008E0910">
        <w:t xml:space="preserve">Sandridge First Baptist Church, </w:t>
      </w:r>
      <w:r>
        <w:t>which</w:t>
      </w:r>
      <w:r w:rsidR="008E0910">
        <w:t xml:space="preserve"> is proud to have her as their oldest member</w:t>
      </w:r>
      <w:r>
        <w:t xml:space="preserve"> and will celebrate with her on May 2</w:t>
      </w:r>
      <w:r w:rsidR="008E0910">
        <w:t>; and</w:t>
      </w:r>
    </w:p>
    <w:p w:rsidR="008E0910" w:rsidRDefault="008E0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910" w:rsidRDefault="008E0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and admired for her devotion to her family, hard work, and generosity, </w:t>
      </w:r>
      <w:r w:rsidR="000F654D">
        <w:t xml:space="preserve">she </w:t>
      </w:r>
      <w:r>
        <w:t>is the backbone of her family and a beacon of strength and dignity in the community, greatly respected, and beloved by all who know her; and</w:t>
      </w:r>
    </w:p>
    <w:p w:rsidR="008E0910" w:rsidRDefault="008E0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1B" w:rsidRDefault="008E0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proper and fitting for members of the South Carolina Senate to pause in their deliberations to honor and congratulate such an outstanding daughter of the Palmetto State as Mae Grooms Singletary.  </w:t>
      </w:r>
      <w:r w:rsidR="004D521B">
        <w:t>Now, therefore,</w:t>
      </w:r>
    </w:p>
    <w:p w:rsidR="004D521B"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1B"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D521B"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1B" w:rsidRDefault="004D521B" w:rsidP="0067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1D73B8">
        <w:t>the members of the Senate of the State of South Carolina, by this resolution, recognize and honor Mrs. Mae Grooms Singletary of Berkeley County on the remarkable occasion of her one hundredth birthday, and wish he</w:t>
      </w:r>
      <w:r w:rsidR="000F654D">
        <w:t>r</w:t>
      </w:r>
      <w:r w:rsidR="001D73B8">
        <w:t xml:space="preserve"> continued good health and much happiness in the years to come</w:t>
      </w:r>
      <w:r>
        <w:t>.</w:t>
      </w:r>
    </w:p>
    <w:p w:rsidR="004D521B"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5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D73B8">
        <w:t>present</w:t>
      </w:r>
      <w:r>
        <w:t>ed to</w:t>
      </w:r>
      <w:r w:rsidR="001D73B8">
        <w:t xml:space="preserve"> Mrs. Mae Grooms Singletary</w:t>
      </w:r>
      <w:r>
        <w:t>.</w:t>
      </w:r>
    </w:p>
    <w:p w:rsidR="00673054" w:rsidRDefault="00D054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054" w:rsidRDefault="00673054" w:rsidP="00BA3D5C">
      <w:pPr>
        <w:suppressAutoHyphens/>
      </w:pPr>
    </w:p>
    <w:sectPr w:rsidR="00673054" w:rsidSect="00BA3D5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910" w:rsidRDefault="008E0910" w:rsidP="009F0C77">
      <w:r>
        <w:separator/>
      </w:r>
    </w:p>
  </w:endnote>
  <w:endnote w:type="continuationSeparator" w:id="0">
    <w:p w:rsidR="008E0910" w:rsidRDefault="008E09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8B56B2-D6C6-4FA0-8B00-874196EAAED7}"/>
    <w:embedBold r:id="rId2" w:fontKey="{AE5B11E6-B3A8-47C3-904E-08F766DEFD85}"/>
  </w:font>
  <w:font w:name="Calibri">
    <w:panose1 w:val="020F0502020204030204"/>
    <w:charset w:val="00"/>
    <w:family w:val="swiss"/>
    <w:pitch w:val="variable"/>
    <w:sig w:usb0="E10002FF" w:usb1="4000ACFF" w:usb2="00000009" w:usb3="00000000" w:csb0="0000019F" w:csb1="00000000"/>
    <w:embedRegular r:id="rId3" w:fontKey="{F0D2D9E3-347C-48FD-A96E-F64A0A652DD0}"/>
  </w:font>
  <w:font w:name="Tahoma">
    <w:panose1 w:val="020B0604030504040204"/>
    <w:charset w:val="00"/>
    <w:family w:val="swiss"/>
    <w:pitch w:val="variable"/>
    <w:sig w:usb0="21002A87" w:usb1="80000000" w:usb2="00000008" w:usb3="00000000" w:csb0="000101FF" w:csb1="00000000"/>
    <w:embedRegular r:id="rId4" w:fontKey="{B2871872-A2F1-4677-B27E-DB110C85DFDD}"/>
  </w:font>
  <w:font w:name="Cambria">
    <w:panose1 w:val="02040503050406030204"/>
    <w:charset w:val="00"/>
    <w:family w:val="roman"/>
    <w:pitch w:val="variable"/>
    <w:sig w:usb0="E00002FF" w:usb1="400004FF" w:usb2="00000000" w:usb3="00000000" w:csb0="0000019F" w:csb1="00000000"/>
    <w:embedRegular r:id="rId5" w:fontKey="{741A89BA-3BD1-4A68-AADE-CD89FC0B1C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D5C" w:rsidRPr="00673054" w:rsidRDefault="00BA3D5C" w:rsidP="00673054">
    <w:pPr>
      <w:pStyle w:val="Footer"/>
      <w:tabs>
        <w:tab w:val="clear" w:pos="4680"/>
        <w:tab w:val="clear" w:pos="9360"/>
        <w:tab w:val="center" w:pos="2995"/>
      </w:tabs>
      <w:spacing w:before="120"/>
    </w:pPr>
    <w:r>
      <w:t>[1411]</w:t>
    </w:r>
    <w:r>
      <w:tab/>
    </w:r>
    <w:r w:rsidR="00620A0B">
      <w:fldChar w:fldCharType="begin"/>
    </w:r>
    <w:r w:rsidR="00620A0B">
      <w:instrText xml:space="preserve"> PAGE  \* MERGEFORMAT </w:instrText>
    </w:r>
    <w:r w:rsidR="00620A0B">
      <w:fldChar w:fldCharType="separate"/>
    </w:r>
    <w:r w:rsidR="00620A0B">
      <w:rPr>
        <w:noProof/>
      </w:rPr>
      <w:t>1</w:t>
    </w:r>
    <w:r w:rsidR="00620A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910" w:rsidRDefault="008E0910" w:rsidP="009F0C77">
      <w:r>
        <w:separator/>
      </w:r>
    </w:p>
  </w:footnote>
  <w:footnote w:type="continuationSeparator" w:id="0">
    <w:p w:rsidR="008E0910" w:rsidRDefault="008E09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10BH10"/>
    <w:docVar w:name="CoverBillType" w:val="r"/>
    <w:docVar w:name="docpath" w:val="L:\Council\bills\GM\24510BH10.DOCX"/>
    <w:docVar w:name="dvBillNumber" w:val="1411"/>
    <w:docVar w:name="dvBillNumberPrefix" w:val="S. "/>
    <w:docVar w:name="dvOriginalBody" w:val="Senate"/>
    <w:docVar w:name="dvSteno" w:val="GM"/>
    <w:docVar w:name="NameofBody" w:val="s"/>
    <w:docVar w:name="vgroup2" w:val="Council"/>
  </w:docVars>
  <w:rsids>
    <w:rsidRoot w:val="000D39D0"/>
    <w:rsid w:val="00026C9A"/>
    <w:rsid w:val="000965A1"/>
    <w:rsid w:val="000D39D0"/>
    <w:rsid w:val="000E1785"/>
    <w:rsid w:val="000F654D"/>
    <w:rsid w:val="001023A4"/>
    <w:rsid w:val="0010776B"/>
    <w:rsid w:val="00107ED6"/>
    <w:rsid w:val="00133E66"/>
    <w:rsid w:val="00134ACF"/>
    <w:rsid w:val="00144E15"/>
    <w:rsid w:val="001A4A62"/>
    <w:rsid w:val="001A681E"/>
    <w:rsid w:val="001D08F2"/>
    <w:rsid w:val="001D73B8"/>
    <w:rsid w:val="002037CA"/>
    <w:rsid w:val="002047A2"/>
    <w:rsid w:val="002321B6"/>
    <w:rsid w:val="0023696B"/>
    <w:rsid w:val="00250967"/>
    <w:rsid w:val="002759C5"/>
    <w:rsid w:val="00277DEE"/>
    <w:rsid w:val="00280D88"/>
    <w:rsid w:val="00294ABE"/>
    <w:rsid w:val="002A2AEB"/>
    <w:rsid w:val="002A3EB4"/>
    <w:rsid w:val="00325348"/>
    <w:rsid w:val="00393688"/>
    <w:rsid w:val="003D411E"/>
    <w:rsid w:val="003E3C1E"/>
    <w:rsid w:val="003E6148"/>
    <w:rsid w:val="00400EAA"/>
    <w:rsid w:val="0041760A"/>
    <w:rsid w:val="004809EE"/>
    <w:rsid w:val="004D521B"/>
    <w:rsid w:val="00511EE9"/>
    <w:rsid w:val="00521E00"/>
    <w:rsid w:val="00577C6C"/>
    <w:rsid w:val="0058501B"/>
    <w:rsid w:val="005F3B24"/>
    <w:rsid w:val="00620A0B"/>
    <w:rsid w:val="006215AA"/>
    <w:rsid w:val="006340D9"/>
    <w:rsid w:val="00643B8E"/>
    <w:rsid w:val="00665EBC"/>
    <w:rsid w:val="00673054"/>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7BE4"/>
    <w:rsid w:val="008C72C4"/>
    <w:rsid w:val="008E0910"/>
    <w:rsid w:val="008F4429"/>
    <w:rsid w:val="009352BB"/>
    <w:rsid w:val="00963837"/>
    <w:rsid w:val="009640A2"/>
    <w:rsid w:val="00990668"/>
    <w:rsid w:val="009C6C38"/>
    <w:rsid w:val="009F0C77"/>
    <w:rsid w:val="009F4DD1"/>
    <w:rsid w:val="00A32F51"/>
    <w:rsid w:val="00A64E80"/>
    <w:rsid w:val="00A741D9"/>
    <w:rsid w:val="00A9741D"/>
    <w:rsid w:val="00AD4B17"/>
    <w:rsid w:val="00B13558"/>
    <w:rsid w:val="00B26FA6"/>
    <w:rsid w:val="00B741CB"/>
    <w:rsid w:val="00B934F3"/>
    <w:rsid w:val="00B95B7A"/>
    <w:rsid w:val="00BA3D5C"/>
    <w:rsid w:val="00BB6347"/>
    <w:rsid w:val="00BD2134"/>
    <w:rsid w:val="00C038D8"/>
    <w:rsid w:val="00C045DD"/>
    <w:rsid w:val="00C3136F"/>
    <w:rsid w:val="00C3483A"/>
    <w:rsid w:val="00C74E9D"/>
    <w:rsid w:val="00C82741"/>
    <w:rsid w:val="00C82FD3"/>
    <w:rsid w:val="00CC6B7B"/>
    <w:rsid w:val="00CD15DC"/>
    <w:rsid w:val="00CD3619"/>
    <w:rsid w:val="00CF4447"/>
    <w:rsid w:val="00D02156"/>
    <w:rsid w:val="00D05414"/>
    <w:rsid w:val="00D405E7"/>
    <w:rsid w:val="00D41D56"/>
    <w:rsid w:val="00D6260D"/>
    <w:rsid w:val="00D6662B"/>
    <w:rsid w:val="00D95E2F"/>
    <w:rsid w:val="00D970A9"/>
    <w:rsid w:val="00DB3AC0"/>
    <w:rsid w:val="00DE68F0"/>
    <w:rsid w:val="00DF3845"/>
    <w:rsid w:val="00DF7E17"/>
    <w:rsid w:val="00EB00A2"/>
    <w:rsid w:val="00EB1BF3"/>
    <w:rsid w:val="00ED6F2D"/>
    <w:rsid w:val="00EF3EEE"/>
    <w:rsid w:val="00F149A7"/>
    <w:rsid w:val="00F50BAF"/>
    <w:rsid w:val="00F52C10"/>
    <w:rsid w:val="00F81FFD"/>
    <w:rsid w:val="00F85228"/>
    <w:rsid w:val="00F9597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E11F38-FF72-4020-8FF4-C7DEE19FB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654D"/>
    <w:rPr>
      <w:rFonts w:ascii="Tahoma" w:hAnsi="Tahoma" w:cs="Tahoma"/>
      <w:sz w:val="16"/>
      <w:szCs w:val="16"/>
    </w:rPr>
  </w:style>
  <w:style w:type="character" w:customStyle="1" w:styleId="BalloonTextChar">
    <w:name w:val="Balloon Text Char"/>
    <w:basedOn w:val="DefaultParagraphFont"/>
    <w:link w:val="BalloonText"/>
    <w:uiPriority w:val="99"/>
    <w:semiHidden/>
    <w:rsid w:val="000F654D"/>
    <w:rPr>
      <w:rFonts w:ascii="Tahoma" w:eastAsia="Times New Roman" w:hAnsi="Tahoma" w:cs="Tahoma"/>
      <w:sz w:val="16"/>
      <w:szCs w:val="16"/>
    </w:rPr>
  </w:style>
  <w:style w:type="character" w:styleId="Hyperlink">
    <w:name w:val="Hyperlink"/>
    <w:basedOn w:val="DefaultParagraphFont"/>
    <w:uiPriority w:val="99"/>
    <w:unhideWhenUsed/>
    <w:rsid w:val="00BA3D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11_20100504.docx" TargetMode="External"/><Relationship Id="rId3" Type="http://schemas.openxmlformats.org/officeDocument/2006/relationships/settings" Target="settings.xml"/><Relationship Id="rId7" Type="http://schemas.openxmlformats.org/officeDocument/2006/relationships/hyperlink" Target="file:///h:\SJ%20Archive\2010\05-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1D2FA-1C3A-45FD-9D9C-497146BB4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466</Words>
  <Characters>2416</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1411: Mae Grooms Singleton - South Carolina Legislature Online</dc:title>
  <dc:subject/>
  <dc:creator>gailmoore</dc:creator>
  <cp:keywords/>
  <dc:description/>
  <cp:lastModifiedBy>N Cumfer</cp:lastModifiedBy>
  <cp:revision>7</cp:revision>
  <cp:lastPrinted>2010-04-30T14:53:00Z</cp:lastPrinted>
  <dcterms:created xsi:type="dcterms:W3CDTF">2010-05-04T16:35:00Z</dcterms:created>
  <dcterms:modified xsi:type="dcterms:W3CDTF">2014-11-24T15:16:00Z</dcterms:modified>
</cp:coreProperties>
</file>