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3155" w:rsidRDefault="000C3155" w:rsidP="000C3155">
      <w:pPr>
        <w:widowControl w:val="0"/>
        <w:jc w:val="center"/>
      </w:pPr>
      <w:bookmarkStart w:id="0" w:name="_GoBack"/>
      <w:bookmarkEnd w:id="0"/>
      <w:r w:rsidRPr="000C3155">
        <w:rPr>
          <w:b/>
        </w:rPr>
        <w:t>South Carolina General Assembly</w:t>
      </w:r>
    </w:p>
    <w:p w:rsidR="000C3155" w:rsidRDefault="000C3155" w:rsidP="000C3155">
      <w:pPr>
        <w:widowControl w:val="0"/>
        <w:jc w:val="center"/>
      </w:pPr>
      <w:r>
        <w:t>118th Session, 2009-2010</w:t>
      </w:r>
    </w:p>
    <w:p w:rsidR="000C3155" w:rsidRDefault="000C3155" w:rsidP="000C3155">
      <w:pPr>
        <w:widowControl w:val="0"/>
        <w:jc w:val="left"/>
      </w:pPr>
    </w:p>
    <w:p w:rsidR="000C3155" w:rsidRDefault="000C3155" w:rsidP="000C3155">
      <w:pPr>
        <w:widowControl w:val="0"/>
        <w:jc w:val="left"/>
        <w:rPr>
          <w:b/>
        </w:rPr>
      </w:pPr>
      <w:r w:rsidRPr="000C3155">
        <w:rPr>
          <w:b/>
        </w:rPr>
        <w:t>S.</w:t>
      </w:r>
      <w:r>
        <w:rPr>
          <w:b/>
        </w:rPr>
        <w:t xml:space="preserve"> </w:t>
      </w:r>
      <w:r w:rsidRPr="000C3155">
        <w:rPr>
          <w:b/>
        </w:rPr>
        <w:t>1420</w:t>
      </w:r>
    </w:p>
    <w:p w:rsidR="000C3155" w:rsidRDefault="000C3155" w:rsidP="000C3155">
      <w:pPr>
        <w:widowControl w:val="0"/>
        <w:jc w:val="left"/>
        <w:rPr>
          <w:b/>
        </w:rPr>
      </w:pPr>
    </w:p>
    <w:p w:rsidR="000C3155" w:rsidRDefault="000C3155" w:rsidP="000C3155">
      <w:pPr>
        <w:widowControl w:val="0"/>
        <w:jc w:val="left"/>
      </w:pPr>
      <w:r w:rsidRPr="000C3155">
        <w:rPr>
          <w:b/>
        </w:rPr>
        <w:t>STATUS INFORMATION</w:t>
      </w:r>
    </w:p>
    <w:p w:rsidR="000C3155" w:rsidRDefault="000C3155" w:rsidP="000C3155">
      <w:pPr>
        <w:widowControl w:val="0"/>
        <w:jc w:val="left"/>
      </w:pPr>
    </w:p>
    <w:p w:rsidR="000C3155" w:rsidRDefault="000C3155" w:rsidP="000C3155">
      <w:pPr>
        <w:widowControl w:val="0"/>
        <w:jc w:val="left"/>
      </w:pPr>
      <w:r>
        <w:t>Concurrent Resolution</w:t>
      </w:r>
    </w:p>
    <w:p w:rsidR="000C3155" w:rsidRDefault="000C3155" w:rsidP="000C3155">
      <w:pPr>
        <w:widowControl w:val="0"/>
        <w:jc w:val="left"/>
      </w:pPr>
      <w:r>
        <w:t>Sponsors: Senators Hutto and Matthews</w:t>
      </w:r>
    </w:p>
    <w:p w:rsidR="000C3155" w:rsidRDefault="000C3155" w:rsidP="000C3155">
      <w:pPr>
        <w:widowControl w:val="0"/>
        <w:jc w:val="left"/>
      </w:pPr>
      <w:r>
        <w:t>Document Path: l:\council\bills\gm\24492ac10.docx</w:t>
      </w:r>
    </w:p>
    <w:p w:rsidR="000C3155" w:rsidRDefault="000C3155" w:rsidP="000C3155">
      <w:pPr>
        <w:widowControl w:val="0"/>
        <w:jc w:val="left"/>
      </w:pPr>
    </w:p>
    <w:p w:rsidR="007F1BA7" w:rsidRDefault="007F1BA7" w:rsidP="000C3155">
      <w:pPr>
        <w:widowControl w:val="0"/>
        <w:jc w:val="left"/>
      </w:pPr>
      <w:r>
        <w:t>Introduced in the Senate on May 5, 2010</w:t>
      </w:r>
    </w:p>
    <w:p w:rsidR="007F1BA7" w:rsidRDefault="007F1BA7" w:rsidP="000C3155">
      <w:pPr>
        <w:widowControl w:val="0"/>
        <w:jc w:val="left"/>
      </w:pPr>
      <w:r>
        <w:t>Introduced in the House on May 6, 2010</w:t>
      </w:r>
    </w:p>
    <w:p w:rsidR="007F1BA7" w:rsidRDefault="007F1BA7" w:rsidP="000C3155">
      <w:pPr>
        <w:widowControl w:val="0"/>
        <w:jc w:val="left"/>
      </w:pPr>
      <w:r>
        <w:t>Adopted by the General Assembly on May 6, 2010</w:t>
      </w:r>
    </w:p>
    <w:p w:rsidR="007F1BA7" w:rsidRDefault="007F1BA7" w:rsidP="000C3155">
      <w:pPr>
        <w:widowControl w:val="0"/>
        <w:jc w:val="left"/>
      </w:pPr>
    </w:p>
    <w:p w:rsidR="000C3155" w:rsidRDefault="000C3155" w:rsidP="000C3155">
      <w:pPr>
        <w:widowControl w:val="0"/>
        <w:jc w:val="left"/>
      </w:pPr>
      <w:r>
        <w:t xml:space="preserve">Summary: </w:t>
      </w:r>
      <w:r w:rsidR="001926F3">
        <w:t>Reverend James Hicks Glover, Jr.</w:t>
      </w:r>
    </w:p>
    <w:p w:rsidR="000C3155" w:rsidRDefault="000C3155" w:rsidP="000C3155">
      <w:pPr>
        <w:widowControl w:val="0"/>
        <w:jc w:val="left"/>
      </w:pPr>
    </w:p>
    <w:p w:rsidR="000C3155" w:rsidRDefault="000C3155" w:rsidP="000C3155">
      <w:pPr>
        <w:widowControl w:val="0"/>
        <w:jc w:val="left"/>
      </w:pPr>
    </w:p>
    <w:p w:rsidR="000C3155" w:rsidRDefault="000C3155" w:rsidP="000C315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C3155">
        <w:rPr>
          <w:b/>
        </w:rPr>
        <w:t>HISTORY OF LEGISLATIVE ACTIONS</w:t>
      </w:r>
    </w:p>
    <w:p w:rsidR="000C3155" w:rsidRDefault="000C3155" w:rsidP="000C315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C3155" w:rsidRPr="000C3155" w:rsidRDefault="000C3155" w:rsidP="000C315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C3155">
        <w:rPr>
          <w:u w:val="single"/>
        </w:rPr>
        <w:tab/>
        <w:t>Date</w:t>
      </w:r>
      <w:r w:rsidRPr="000C3155">
        <w:rPr>
          <w:u w:val="single"/>
        </w:rPr>
        <w:tab/>
        <w:t>Body</w:t>
      </w:r>
      <w:r w:rsidRPr="000C3155">
        <w:rPr>
          <w:u w:val="single"/>
        </w:rPr>
        <w:tab/>
        <w:t>Action Description with journal page number</w:t>
      </w:r>
      <w:r w:rsidRPr="000C3155">
        <w:rPr>
          <w:u w:val="single"/>
        </w:rPr>
        <w:tab/>
      </w:r>
    </w:p>
    <w:p w:rsidR="006F5C22" w:rsidRDefault="006F5C22" w:rsidP="006F5C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5/5/2010</w:t>
      </w:r>
      <w:r>
        <w:tab/>
        <w:t>Senate</w:t>
      </w:r>
      <w:r>
        <w:tab/>
      </w:r>
      <w:r w:rsidRPr="006D7E5C">
        <w:t xml:space="preserve">Introduced, adopted, sent to House </w:t>
      </w:r>
      <w:hyperlink r:id="rId7" w:history="1">
        <w:r w:rsidRPr="00904A74">
          <w:rPr>
            <w:rStyle w:val="Hyperlink"/>
          </w:rPr>
          <w:t>SJ</w:t>
        </w:r>
      </w:hyperlink>
      <w:r>
        <w:noBreakHyphen/>
      </w:r>
      <w:r w:rsidRPr="006D7E5C">
        <w:t>5</w:t>
      </w:r>
    </w:p>
    <w:p w:rsidR="006F5C22" w:rsidRDefault="006F5C22" w:rsidP="006F5C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5/6/2010</w:t>
      </w:r>
      <w:r>
        <w:tab/>
        <w:t>House</w:t>
      </w:r>
      <w:r>
        <w:tab/>
      </w:r>
      <w:r w:rsidRPr="006D7E5C">
        <w:t xml:space="preserve">Introduced, adopted, returned with concurrence </w:t>
      </w:r>
      <w:hyperlink r:id="rId8" w:history="1">
        <w:r w:rsidRPr="00904A74">
          <w:rPr>
            <w:rStyle w:val="Hyperlink"/>
          </w:rPr>
          <w:t>HJ</w:t>
        </w:r>
      </w:hyperlink>
      <w:r>
        <w:noBreakHyphen/>
      </w:r>
      <w:r w:rsidRPr="006D7E5C">
        <w:t>15</w:t>
      </w:r>
    </w:p>
    <w:p w:rsidR="006F5C22" w:rsidRDefault="006F5C22" w:rsidP="006F5C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C3155" w:rsidRPr="000C3155" w:rsidRDefault="000C3155" w:rsidP="000C31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C3155" w:rsidRDefault="000C3155" w:rsidP="000C3155">
      <w:r w:rsidRPr="000C3155">
        <w:rPr>
          <w:b/>
        </w:rPr>
        <w:t>VERSIONS OF THIS BILL</w:t>
      </w:r>
    </w:p>
    <w:p w:rsidR="000C3155" w:rsidRDefault="000C3155" w:rsidP="000C3155"/>
    <w:p w:rsidR="000C3155" w:rsidRDefault="000C1BBA" w:rsidP="000C3155">
      <w:hyperlink r:id="rId9" w:history="1">
        <w:r w:rsidR="000C3155">
          <w:rPr>
            <w:rStyle w:val="Hyperlink"/>
          </w:rPr>
          <w:t>5/5/2010</w:t>
        </w:r>
      </w:hyperlink>
    </w:p>
    <w:p w:rsidR="000C3155" w:rsidRDefault="000C3155" w:rsidP="000C3155"/>
    <w:p w:rsidR="000C3155" w:rsidRDefault="000C3155" w:rsidP="000C3155">
      <w:pPr>
        <w:sectPr w:rsidR="000C3155" w:rsidSect="000C315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E2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04BB5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660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HONOR THE MEMORY OF REVEREND JAMES HICKS GLOVER, JR.,</w:t>
      </w:r>
      <w:r w:rsidR="004A3EA2">
        <w:t xml:space="preserve"> FOR DECADES OF DEDICATED SERVICE TO HIS CONGREGATIONS AND</w:t>
      </w:r>
      <w:r>
        <w:t xml:space="preserve"> FOR THE SACRIFICES HE MADE</w:t>
      </w:r>
      <w:r w:rsidR="008450D6">
        <w:t xml:space="preserve"> AS A MONTFORD POINT MARINE </w:t>
      </w:r>
      <w:r>
        <w:t>SO THAT OTHER AFRICAN AMERICANS COULD SERVE IN THE UNITED STATES MARINE CORPS.</w:t>
      </w:r>
    </w:p>
    <w:p w:rsidR="00E04BB5" w:rsidRDefault="00E04B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660FE" w:rsidRDefault="001660FE" w:rsidP="001660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General Assembly were deeply saddened to learn of the death of native son,</w:t>
      </w:r>
      <w:r w:rsidR="00DC3FE1">
        <w:t xml:space="preserve"> Reverend</w:t>
      </w:r>
      <w:r>
        <w:t xml:space="preserve"> James Hicks Glover, Jr., War World II hero, a soldier for civil rights in </w:t>
      </w:r>
      <w:r w:rsidR="00B9213F">
        <w:t>our</w:t>
      </w:r>
      <w:r>
        <w:t xml:space="preserve"> nation, and a devoted man of faith; and</w:t>
      </w:r>
    </w:p>
    <w:p w:rsidR="001660FE" w:rsidRDefault="001660FE" w:rsidP="001660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60FE" w:rsidRDefault="001660FE" w:rsidP="001660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born in Eutawville on August 16, 1916, he ma</w:t>
      </w:r>
      <w:r w:rsidR="00694622">
        <w:t xml:space="preserve">rried his </w:t>
      </w:r>
      <w:r>
        <w:t xml:space="preserve">beloved </w:t>
      </w:r>
      <w:r w:rsidR="00694622">
        <w:t>Lillian</w:t>
      </w:r>
      <w:r>
        <w:t>, and together they reared five fine children who blessed them with fourteen adoring grandchildren and twenty</w:t>
      </w:r>
      <w:r w:rsidR="00694622">
        <w:noBreakHyphen/>
      </w:r>
      <w:r>
        <w:t>seven great</w:t>
      </w:r>
      <w:r w:rsidR="00694622">
        <w:noBreakHyphen/>
      </w:r>
      <w:r>
        <w:t>grandchildren; and</w:t>
      </w:r>
    </w:p>
    <w:p w:rsidR="001660FE" w:rsidRDefault="001660FE" w:rsidP="001660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60FE" w:rsidRDefault="001660FE" w:rsidP="001660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James Glover attended public schools in Orangeburg and completed further study at Orangeburg</w:t>
      </w:r>
      <w:r w:rsidR="00694622">
        <w:noBreakHyphen/>
      </w:r>
      <w:r>
        <w:t>Calhoun Technical College and Benedict College in Columbia; and</w:t>
      </w:r>
    </w:p>
    <w:p w:rsidR="001660FE" w:rsidRDefault="001660FE" w:rsidP="001660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2AA0" w:rsidRDefault="001660FE" w:rsidP="001660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71C0B">
        <w:t xml:space="preserve">as part of a World War II initiative to enlist African Americans in the Armed Forces, </w:t>
      </w:r>
      <w:r w:rsidR="00B0449D">
        <w:t>he</w:t>
      </w:r>
      <w:r w:rsidR="00652AA0">
        <w:t xml:space="preserve"> </w:t>
      </w:r>
      <w:r w:rsidR="00271C0B">
        <w:t xml:space="preserve">enlisted in the United States Marine Corps and </w:t>
      </w:r>
      <w:r w:rsidR="00652AA0">
        <w:t xml:space="preserve">was among the first African Americans </w:t>
      </w:r>
      <w:r w:rsidR="00271C0B">
        <w:t xml:space="preserve">allowed in the </w:t>
      </w:r>
      <w:r w:rsidR="00FD466A">
        <w:t>m</w:t>
      </w:r>
      <w:r w:rsidR="00271C0B">
        <w:t>arine</w:t>
      </w:r>
      <w:r w:rsidR="00FD466A">
        <w:t>s</w:t>
      </w:r>
      <w:r w:rsidR="00271C0B">
        <w:t xml:space="preserve"> since shortly after the Revolutionary War; </w:t>
      </w:r>
      <w:r w:rsidR="00FD466A">
        <w:t>and</w:t>
      </w:r>
    </w:p>
    <w:p w:rsidR="00271C0B" w:rsidRDefault="00271C0B" w:rsidP="001660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2AA0" w:rsidRDefault="00652AA0" w:rsidP="001660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having enlisted in 1942, he and other African American </w:t>
      </w:r>
      <w:r w:rsidR="00FD466A">
        <w:t xml:space="preserve">recruits </w:t>
      </w:r>
      <w:r>
        <w:t xml:space="preserve">became known as the “Montford </w:t>
      </w:r>
      <w:r w:rsidR="00F527D5">
        <w:t xml:space="preserve">Point </w:t>
      </w:r>
      <w:r>
        <w:t>Marines”, named for a remote area of what is now Camp LeJeune</w:t>
      </w:r>
      <w:r w:rsidR="00B0449D">
        <w:t xml:space="preserve"> in North Carolina</w:t>
      </w:r>
      <w:r>
        <w:t xml:space="preserve"> where they received basic training in a </w:t>
      </w:r>
      <w:r w:rsidR="001660FE">
        <w:t>dilapidated</w:t>
      </w:r>
      <w:r w:rsidR="00F42413">
        <w:t>, segregated</w:t>
      </w:r>
      <w:r w:rsidR="001660FE">
        <w:t xml:space="preserve"> camp with deplorable living conditions</w:t>
      </w:r>
      <w:r>
        <w:t>; and</w:t>
      </w:r>
    </w:p>
    <w:p w:rsidR="00F42413" w:rsidRDefault="001660FE" w:rsidP="001660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 </w:t>
      </w:r>
    </w:p>
    <w:p w:rsidR="006B0356" w:rsidRDefault="006B0356" w:rsidP="006B03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 w:rsidR="00133FE0">
        <w:t xml:space="preserve">following basic training, </w:t>
      </w:r>
      <w:r w:rsidR="00F527D5">
        <w:t xml:space="preserve">James Glover was </w:t>
      </w:r>
      <w:r>
        <w:t>assigned to the 27</w:t>
      </w:r>
      <w:r w:rsidRPr="008C0061">
        <w:rPr>
          <w:vertAlign w:val="superscript"/>
        </w:rPr>
        <w:t>th</w:t>
      </w:r>
      <w:r>
        <w:t xml:space="preserve"> Marine Depot Company</w:t>
      </w:r>
      <w:r w:rsidR="00133FE0">
        <w:t>, one of the 65 African American Marine Corps units.</w:t>
      </w:r>
      <w:r>
        <w:t xml:space="preserve"> </w:t>
      </w:r>
      <w:r w:rsidR="00133FE0">
        <w:t>He</w:t>
      </w:r>
      <w:r w:rsidR="00F527D5">
        <w:t xml:space="preserve"> had</w:t>
      </w:r>
      <w:r>
        <w:t xml:space="preserve"> the dangerous </w:t>
      </w:r>
      <w:r w:rsidR="00FA0D56">
        <w:t xml:space="preserve">job of </w:t>
      </w:r>
      <w:r>
        <w:t>supplying</w:t>
      </w:r>
      <w:r w:rsidR="00133FE0">
        <w:t xml:space="preserve"> the</w:t>
      </w:r>
      <w:r>
        <w:t xml:space="preserve"> </w:t>
      </w:r>
      <w:r w:rsidR="00FA0D56">
        <w:t xml:space="preserve">frontline with food and ammunition </w:t>
      </w:r>
      <w:r>
        <w:t>and removing the dead and wounded from the battlefield,</w:t>
      </w:r>
      <w:r w:rsidR="00FA0D56">
        <w:t xml:space="preserve"> often under heavy enemy fire; and</w:t>
      </w:r>
    </w:p>
    <w:p w:rsidR="006B0356" w:rsidRDefault="006B0356" w:rsidP="001660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60FE" w:rsidRDefault="001660FE" w:rsidP="001660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527D5">
        <w:t>while serving his country, M</w:t>
      </w:r>
      <w:r w:rsidR="00FA0D56">
        <w:t>r. Glover</w:t>
      </w:r>
      <w:r w:rsidR="00F527D5">
        <w:t>,</w:t>
      </w:r>
      <w:r w:rsidR="00FA0D56">
        <w:t xml:space="preserve"> </w:t>
      </w:r>
      <w:r w:rsidR="00F527D5">
        <w:t xml:space="preserve">along with </w:t>
      </w:r>
      <w:r w:rsidR="00FA0D56">
        <w:t xml:space="preserve">his fellow Montford </w:t>
      </w:r>
      <w:r w:rsidR="00F527D5">
        <w:t xml:space="preserve">Point </w:t>
      </w:r>
      <w:r w:rsidR="00FA0D56">
        <w:t>Marines</w:t>
      </w:r>
      <w:r w:rsidR="00F527D5">
        <w:t xml:space="preserve">, </w:t>
      </w:r>
      <w:r w:rsidR="00FA0D56">
        <w:t>battled both the enemy and racism</w:t>
      </w:r>
      <w:r w:rsidR="00F527D5">
        <w:t>,</w:t>
      </w:r>
      <w:r w:rsidR="00FA0D56">
        <w:t xml:space="preserve"> compil</w:t>
      </w:r>
      <w:r w:rsidR="00F527D5">
        <w:t>ing</w:t>
      </w:r>
      <w:r w:rsidR="00FA0D56">
        <w:t xml:space="preserve"> a record of honor</w:t>
      </w:r>
      <w:r>
        <w:t xml:space="preserve"> </w:t>
      </w:r>
      <w:r w:rsidR="00FD466A">
        <w:t xml:space="preserve">and distinction that </w:t>
      </w:r>
      <w:r w:rsidR="00F527D5">
        <w:t>led to the changes that today reflect their historic role in breaking down the barriers of segregation</w:t>
      </w:r>
      <w:r w:rsidR="00FD466A">
        <w:t xml:space="preserve"> </w:t>
      </w:r>
      <w:r w:rsidR="00F527D5">
        <w:t>to create an environment of unity</w:t>
      </w:r>
      <w:r w:rsidR="00FA0D56">
        <w:t>,</w:t>
      </w:r>
      <w:r>
        <w:t xml:space="preserve"> and</w:t>
      </w:r>
    </w:p>
    <w:p w:rsidR="001660FE" w:rsidRDefault="001660FE" w:rsidP="001660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60FE" w:rsidRDefault="001660FE" w:rsidP="001660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458B7">
        <w:t>he served his God from an early age with no less enthusiasm than he served his country and accepted a call to pastor Mount Calvary Baptist Church in Orangeburg for twenty</w:t>
      </w:r>
      <w:r w:rsidR="00694622">
        <w:noBreakHyphen/>
      </w:r>
      <w:r w:rsidR="00D458B7">
        <w:t>six years</w:t>
      </w:r>
      <w:r w:rsidR="008450D6">
        <w:t xml:space="preserve"> were he ably shepherded his people</w:t>
      </w:r>
      <w:r w:rsidR="00D458B7">
        <w:t>; and</w:t>
      </w:r>
    </w:p>
    <w:p w:rsidR="001660FE" w:rsidRDefault="001660FE" w:rsidP="001660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50D6" w:rsidRDefault="008450D6" w:rsidP="001660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following the rich legacy of his father and grandfather, he was appointed pasto</w:t>
      </w:r>
      <w:r w:rsidR="006469AA">
        <w:t xml:space="preserve">r of Spring Hill Baptist Church in </w:t>
      </w:r>
      <w:r>
        <w:t>Eutawville, where he served twenty-nine years, bringing leadership and growth to both his congregations; and</w:t>
      </w:r>
    </w:p>
    <w:p w:rsidR="008450D6" w:rsidRDefault="008450D6" w:rsidP="001660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58B7" w:rsidRDefault="00F527D5" w:rsidP="001660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1660FE">
        <w:t xml:space="preserve"> until his death</w:t>
      </w:r>
      <w:r w:rsidR="00B9213F">
        <w:t xml:space="preserve"> on February </w:t>
      </w:r>
      <w:r w:rsidR="00F42413">
        <w:t>6</w:t>
      </w:r>
      <w:r w:rsidR="00B9213F">
        <w:t>, 2010,</w:t>
      </w:r>
      <w:r w:rsidR="00D458B7">
        <w:t xml:space="preserve"> at the age of ninety</w:t>
      </w:r>
      <w:r w:rsidR="00694622">
        <w:noBreakHyphen/>
      </w:r>
      <w:r w:rsidR="00D458B7">
        <w:t>three</w:t>
      </w:r>
      <w:r w:rsidR="001660FE">
        <w:t xml:space="preserve">, </w:t>
      </w:r>
      <w:r w:rsidR="00FD466A">
        <w:t xml:space="preserve">the </w:t>
      </w:r>
      <w:r>
        <w:t>Reverend Glover</w:t>
      </w:r>
      <w:r w:rsidR="001660FE">
        <w:t xml:space="preserve"> was</w:t>
      </w:r>
      <w:r>
        <w:t xml:space="preserve"> the oldest known Montford Marine</w:t>
      </w:r>
      <w:r w:rsidR="00FD466A">
        <w:t xml:space="preserve"> living </w:t>
      </w:r>
      <w:r>
        <w:t>and was</w:t>
      </w:r>
      <w:r w:rsidR="001660FE">
        <w:t xml:space="preserve"> recognized </w:t>
      </w:r>
      <w:r>
        <w:t xml:space="preserve">and </w:t>
      </w:r>
      <w:r w:rsidR="001660FE">
        <w:t xml:space="preserve">honored </w:t>
      </w:r>
      <w:r>
        <w:t xml:space="preserve">on many occasions </w:t>
      </w:r>
      <w:r w:rsidR="001660FE">
        <w:t xml:space="preserve">by the Columbia Marine Corps </w:t>
      </w:r>
      <w:r w:rsidR="00FD466A">
        <w:t>Association</w:t>
      </w:r>
      <w:r w:rsidR="001660FE">
        <w:t>; and</w:t>
      </w:r>
    </w:p>
    <w:p w:rsidR="00D458B7" w:rsidRDefault="00D458B7" w:rsidP="001660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4BB5" w:rsidRDefault="00D458B7" w:rsidP="001660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General Assembly are deeply grateful for the </w:t>
      </w:r>
      <w:r w:rsidR="00FD466A">
        <w:t xml:space="preserve">enduring </w:t>
      </w:r>
      <w:r>
        <w:t>legacy of this fine son of the Palmetto State, whose life has enriched so many</w:t>
      </w:r>
      <w:r w:rsidR="001660FE">
        <w:t>.  Now, therefore,</w:t>
      </w:r>
    </w:p>
    <w:p w:rsidR="00E04BB5" w:rsidRPr="008450D6" w:rsidRDefault="00E04B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</w:p>
    <w:p w:rsidR="00E04BB5" w:rsidRDefault="00E04B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E04BB5" w:rsidRPr="008450D6" w:rsidRDefault="00E04B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</w:p>
    <w:p w:rsidR="001660FE" w:rsidRDefault="001660FE" w:rsidP="001660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General Assembly of the State of South Carolina, by this resolution, recognize and honor the memory of Reverend James Hicks Glover, Jr., </w:t>
      </w:r>
      <w:r w:rsidR="008450D6">
        <w:t>for decades of dedicated service to his congregations and for the sacrifices he made as a Montford Point Marine so that other African Americans could serve in the United States Marine Corps</w:t>
      </w:r>
      <w:r>
        <w:t>.</w:t>
      </w:r>
    </w:p>
    <w:p w:rsidR="001660FE" w:rsidRPr="008450D6" w:rsidRDefault="001660FE" w:rsidP="001660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</w:p>
    <w:p w:rsidR="0010776B" w:rsidRDefault="001660FE" w:rsidP="008E2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Be it further resolved that a copy of this resolution be presented to the family of </w:t>
      </w:r>
      <w:r w:rsidR="00FD466A">
        <w:t xml:space="preserve">the </w:t>
      </w:r>
      <w:r>
        <w:t>Reverend James Hicks Glover, Jr.</w:t>
      </w:r>
    </w:p>
    <w:p w:rsidR="008E2CA4" w:rsidRDefault="00694622" w:rsidP="00D00C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E2CA4" w:rsidRDefault="008E2CA4" w:rsidP="000C3155">
      <w:pPr>
        <w:suppressAutoHyphens/>
      </w:pPr>
    </w:p>
    <w:sectPr w:rsidR="008E2CA4" w:rsidSect="000C315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3EA2" w:rsidRDefault="004A3EA2" w:rsidP="009F0C77">
      <w:r>
        <w:separator/>
      </w:r>
    </w:p>
  </w:endnote>
  <w:endnote w:type="continuationSeparator" w:id="0">
    <w:p w:rsidR="004A3EA2" w:rsidRDefault="004A3EA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469EDE9-50AC-4211-A3D2-F366CD181168}"/>
    <w:embedBold r:id="rId2" w:fontKey="{A8FAE6FE-76C0-4C22-A7F1-E37F530DB69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857EC38-C4C2-4975-AA33-BE96FC893ED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D8F01C1-46BF-40C8-96CF-EFD6B609EBA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19D873A-B717-48A6-B55E-6C1C22ACDF7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3155" w:rsidRPr="008E2CA4" w:rsidRDefault="000C3155" w:rsidP="008E2CA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[1420]</w:t>
    </w:r>
    <w:r>
      <w:tab/>
    </w:r>
    <w:r w:rsidR="000C1BBA">
      <w:fldChar w:fldCharType="begin"/>
    </w:r>
    <w:r w:rsidR="000C1BBA">
      <w:instrText xml:space="preserve"> PAGE  \* MERGEFORMAT </w:instrText>
    </w:r>
    <w:r w:rsidR="000C1BBA">
      <w:fldChar w:fldCharType="separate"/>
    </w:r>
    <w:r w:rsidR="000C1BBA">
      <w:rPr>
        <w:noProof/>
      </w:rPr>
      <w:t>1</w:t>
    </w:r>
    <w:r w:rsidR="000C1BB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3EA2" w:rsidRDefault="004A3EA2" w:rsidP="009F0C77">
      <w:r>
        <w:separator/>
      </w:r>
    </w:p>
  </w:footnote>
  <w:footnote w:type="continuationSeparator" w:id="0">
    <w:p w:rsidR="004A3EA2" w:rsidRDefault="004A3EA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4492AC10"/>
    <w:docVar w:name="CoverBillType" w:val="c"/>
    <w:docVar w:name="docpath" w:val="L:\Council\bills\GM\24492AC10.DOCX"/>
    <w:docVar w:name="dvBillNumber" w:val="1420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01558B"/>
    <w:rsid w:val="0001558B"/>
    <w:rsid w:val="00026C9A"/>
    <w:rsid w:val="0008217E"/>
    <w:rsid w:val="000965A1"/>
    <w:rsid w:val="000C1BBA"/>
    <w:rsid w:val="000C3155"/>
    <w:rsid w:val="000E1785"/>
    <w:rsid w:val="001023A4"/>
    <w:rsid w:val="0010776B"/>
    <w:rsid w:val="00133E66"/>
    <w:rsid w:val="00133FE0"/>
    <w:rsid w:val="00134ACF"/>
    <w:rsid w:val="00144E15"/>
    <w:rsid w:val="001660FE"/>
    <w:rsid w:val="001926F3"/>
    <w:rsid w:val="001A4A62"/>
    <w:rsid w:val="001A681E"/>
    <w:rsid w:val="001D08F2"/>
    <w:rsid w:val="002037CA"/>
    <w:rsid w:val="002047A2"/>
    <w:rsid w:val="00223CD4"/>
    <w:rsid w:val="002321B6"/>
    <w:rsid w:val="0023696B"/>
    <w:rsid w:val="00250967"/>
    <w:rsid w:val="00271C0B"/>
    <w:rsid w:val="002759C5"/>
    <w:rsid w:val="00277DEE"/>
    <w:rsid w:val="00280D88"/>
    <w:rsid w:val="00294ABE"/>
    <w:rsid w:val="002A3EB4"/>
    <w:rsid w:val="002A4294"/>
    <w:rsid w:val="0030312A"/>
    <w:rsid w:val="00325348"/>
    <w:rsid w:val="00361829"/>
    <w:rsid w:val="00393688"/>
    <w:rsid w:val="003B1E84"/>
    <w:rsid w:val="003D411E"/>
    <w:rsid w:val="003E3C1E"/>
    <w:rsid w:val="003E6148"/>
    <w:rsid w:val="00400EAA"/>
    <w:rsid w:val="0041760A"/>
    <w:rsid w:val="004809EE"/>
    <w:rsid w:val="0049298E"/>
    <w:rsid w:val="004A3EA2"/>
    <w:rsid w:val="00511EE9"/>
    <w:rsid w:val="00521E00"/>
    <w:rsid w:val="00577C6C"/>
    <w:rsid w:val="00581ECA"/>
    <w:rsid w:val="0058501B"/>
    <w:rsid w:val="005D0CEF"/>
    <w:rsid w:val="006215AA"/>
    <w:rsid w:val="006340D9"/>
    <w:rsid w:val="00643B8E"/>
    <w:rsid w:val="006469AA"/>
    <w:rsid w:val="00652AA0"/>
    <w:rsid w:val="00665EBC"/>
    <w:rsid w:val="00694622"/>
    <w:rsid w:val="0069470D"/>
    <w:rsid w:val="006A476C"/>
    <w:rsid w:val="006B0356"/>
    <w:rsid w:val="006C6A93"/>
    <w:rsid w:val="006E02F9"/>
    <w:rsid w:val="006F5C22"/>
    <w:rsid w:val="00753C04"/>
    <w:rsid w:val="00756946"/>
    <w:rsid w:val="00757F80"/>
    <w:rsid w:val="00771EEC"/>
    <w:rsid w:val="00786819"/>
    <w:rsid w:val="007A325A"/>
    <w:rsid w:val="007F1523"/>
    <w:rsid w:val="007F1BA7"/>
    <w:rsid w:val="007F369F"/>
    <w:rsid w:val="007F509E"/>
    <w:rsid w:val="007F5799"/>
    <w:rsid w:val="007F6947"/>
    <w:rsid w:val="008450D6"/>
    <w:rsid w:val="00872729"/>
    <w:rsid w:val="008E2CA4"/>
    <w:rsid w:val="008F4429"/>
    <w:rsid w:val="00900832"/>
    <w:rsid w:val="00904A74"/>
    <w:rsid w:val="009352BB"/>
    <w:rsid w:val="00990668"/>
    <w:rsid w:val="009B3756"/>
    <w:rsid w:val="009F0C77"/>
    <w:rsid w:val="009F4DD1"/>
    <w:rsid w:val="00A64E80"/>
    <w:rsid w:val="00A741D9"/>
    <w:rsid w:val="00A962CE"/>
    <w:rsid w:val="00A9741D"/>
    <w:rsid w:val="00AD4B17"/>
    <w:rsid w:val="00B0449D"/>
    <w:rsid w:val="00B26FA6"/>
    <w:rsid w:val="00B741CB"/>
    <w:rsid w:val="00B9213F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86BD6"/>
    <w:rsid w:val="00CA45C4"/>
    <w:rsid w:val="00CC6B7B"/>
    <w:rsid w:val="00CD3619"/>
    <w:rsid w:val="00CF4447"/>
    <w:rsid w:val="00D00CB0"/>
    <w:rsid w:val="00D405E7"/>
    <w:rsid w:val="00D41D56"/>
    <w:rsid w:val="00D458B7"/>
    <w:rsid w:val="00D6260D"/>
    <w:rsid w:val="00D6662B"/>
    <w:rsid w:val="00D95E2F"/>
    <w:rsid w:val="00D970A9"/>
    <w:rsid w:val="00DB3AC0"/>
    <w:rsid w:val="00DC3FE1"/>
    <w:rsid w:val="00DE68F0"/>
    <w:rsid w:val="00DF3845"/>
    <w:rsid w:val="00DF7E17"/>
    <w:rsid w:val="00E04BB5"/>
    <w:rsid w:val="00E61C6F"/>
    <w:rsid w:val="00EA212E"/>
    <w:rsid w:val="00EB00A2"/>
    <w:rsid w:val="00EB1BF3"/>
    <w:rsid w:val="00EC6847"/>
    <w:rsid w:val="00EF3EEE"/>
    <w:rsid w:val="00F149A7"/>
    <w:rsid w:val="00F15538"/>
    <w:rsid w:val="00F42413"/>
    <w:rsid w:val="00F50BAF"/>
    <w:rsid w:val="00F527D5"/>
    <w:rsid w:val="00F52C10"/>
    <w:rsid w:val="00F81FFD"/>
    <w:rsid w:val="00F85228"/>
    <w:rsid w:val="00FA0D56"/>
    <w:rsid w:val="00FB6773"/>
    <w:rsid w:val="00FC7576"/>
    <w:rsid w:val="00FD466A"/>
    <w:rsid w:val="00FF6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A6419B3-D650-448C-B1D7-70AA1F23A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21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13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C315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5-06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0\05-05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1420_2010050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041E09-F98B-427B-85EF-C1ED6D7CCF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661</Words>
  <Characters>3484</Characters>
  <Application>Microsoft Office Word</Application>
  <DocSecurity>0</DocSecurity>
  <Lines>116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1420: Reverend James Hicks Glover, Jr. - South Carolina Legislature Online</dc:title>
  <dc:subject/>
  <dc:creator>gailmoore</dc:creator>
  <cp:keywords/>
  <dc:description/>
  <cp:lastModifiedBy>N Cumfer</cp:lastModifiedBy>
  <cp:revision>9</cp:revision>
  <cp:lastPrinted>2010-04-29T17:56:00Z</cp:lastPrinted>
  <dcterms:created xsi:type="dcterms:W3CDTF">2010-05-05T18:26:00Z</dcterms:created>
  <dcterms:modified xsi:type="dcterms:W3CDTF">2014-11-24T15:16:00Z</dcterms:modified>
</cp:coreProperties>
</file>