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DF0" w:rsidRDefault="00064DF0" w:rsidP="00064DF0">
      <w:pPr>
        <w:widowControl w:val="0"/>
        <w:jc w:val="center"/>
      </w:pPr>
      <w:bookmarkStart w:id="0" w:name="_GoBack"/>
      <w:bookmarkEnd w:id="0"/>
      <w:r w:rsidRPr="00064DF0">
        <w:rPr>
          <w:b/>
        </w:rPr>
        <w:t>South Carolina General Assembly</w:t>
      </w:r>
    </w:p>
    <w:p w:rsidR="00064DF0" w:rsidRDefault="00064DF0" w:rsidP="00064DF0">
      <w:pPr>
        <w:widowControl w:val="0"/>
        <w:jc w:val="center"/>
      </w:pPr>
      <w:r>
        <w:t>118th Session, 2009-2010</w:t>
      </w:r>
    </w:p>
    <w:p w:rsidR="00064DF0" w:rsidRDefault="00064DF0" w:rsidP="00064DF0">
      <w:pPr>
        <w:widowControl w:val="0"/>
        <w:jc w:val="left"/>
      </w:pPr>
    </w:p>
    <w:p w:rsidR="00064DF0" w:rsidRDefault="00064DF0" w:rsidP="00064DF0">
      <w:pPr>
        <w:widowControl w:val="0"/>
        <w:jc w:val="left"/>
        <w:rPr>
          <w:b/>
        </w:rPr>
      </w:pPr>
      <w:r w:rsidRPr="00064DF0">
        <w:rPr>
          <w:b/>
        </w:rPr>
        <w:t>S.</w:t>
      </w:r>
      <w:r>
        <w:rPr>
          <w:b/>
        </w:rPr>
        <w:t xml:space="preserve"> </w:t>
      </w:r>
      <w:r w:rsidRPr="00064DF0">
        <w:rPr>
          <w:b/>
        </w:rPr>
        <w:t>1443</w:t>
      </w:r>
    </w:p>
    <w:p w:rsidR="00064DF0" w:rsidRDefault="00064DF0" w:rsidP="00064DF0">
      <w:pPr>
        <w:widowControl w:val="0"/>
        <w:jc w:val="left"/>
        <w:rPr>
          <w:b/>
        </w:rPr>
      </w:pPr>
    </w:p>
    <w:p w:rsidR="00064DF0" w:rsidRDefault="00064DF0" w:rsidP="00064DF0">
      <w:pPr>
        <w:widowControl w:val="0"/>
        <w:jc w:val="left"/>
      </w:pPr>
      <w:r w:rsidRPr="00064DF0">
        <w:rPr>
          <w:b/>
        </w:rPr>
        <w:t>STATUS INFORMATION</w:t>
      </w:r>
    </w:p>
    <w:p w:rsidR="00064DF0" w:rsidRDefault="00064DF0" w:rsidP="00064DF0">
      <w:pPr>
        <w:widowControl w:val="0"/>
        <w:jc w:val="left"/>
      </w:pPr>
    </w:p>
    <w:p w:rsidR="00064DF0" w:rsidRDefault="00064DF0" w:rsidP="00064DF0">
      <w:pPr>
        <w:widowControl w:val="0"/>
        <w:jc w:val="left"/>
      </w:pPr>
      <w:r>
        <w:t>Senate Resolution</w:t>
      </w:r>
    </w:p>
    <w:p w:rsidR="00064DF0" w:rsidRDefault="00064DF0" w:rsidP="00064DF0">
      <w:pPr>
        <w:widowControl w:val="0"/>
        <w:jc w:val="left"/>
      </w:pPr>
      <w:r>
        <w:t>Sponsors: Senator Campsen</w:t>
      </w:r>
    </w:p>
    <w:p w:rsidR="00064DF0" w:rsidRDefault="00064DF0" w:rsidP="00064DF0">
      <w:pPr>
        <w:widowControl w:val="0"/>
        <w:jc w:val="left"/>
      </w:pPr>
      <w:r>
        <w:t>Document Path: l:\council\bills\rm\1251ab10.docx</w:t>
      </w:r>
    </w:p>
    <w:p w:rsidR="00064DF0" w:rsidRDefault="00064DF0" w:rsidP="00064DF0">
      <w:pPr>
        <w:widowControl w:val="0"/>
        <w:jc w:val="left"/>
      </w:pPr>
    </w:p>
    <w:p w:rsidR="00064DF0" w:rsidRDefault="00064DF0" w:rsidP="00064DF0">
      <w:pPr>
        <w:widowControl w:val="0"/>
        <w:jc w:val="left"/>
      </w:pPr>
      <w:r>
        <w:t>Introduced in the Senate on May 12, 2010</w:t>
      </w:r>
    </w:p>
    <w:p w:rsidR="00064DF0" w:rsidRDefault="00064DF0" w:rsidP="00064DF0">
      <w:pPr>
        <w:widowControl w:val="0"/>
        <w:jc w:val="left"/>
      </w:pPr>
      <w:r>
        <w:t>Adopted by the Senate on May 12, 2010</w:t>
      </w:r>
    </w:p>
    <w:p w:rsidR="00064DF0" w:rsidRDefault="00064DF0" w:rsidP="00064DF0">
      <w:pPr>
        <w:widowControl w:val="0"/>
        <w:jc w:val="left"/>
      </w:pPr>
    </w:p>
    <w:p w:rsidR="00064DF0" w:rsidRDefault="00064DF0" w:rsidP="00064DF0">
      <w:pPr>
        <w:widowControl w:val="0"/>
        <w:jc w:val="left"/>
      </w:pPr>
      <w:r>
        <w:t xml:space="preserve">Summary: </w:t>
      </w:r>
      <w:r w:rsidR="00DD36A9">
        <w:t>Honorable Carl Beckmann</w:t>
      </w:r>
    </w:p>
    <w:p w:rsidR="00064DF0" w:rsidRDefault="00064DF0" w:rsidP="00064DF0">
      <w:pPr>
        <w:widowControl w:val="0"/>
        <w:jc w:val="left"/>
      </w:pPr>
    </w:p>
    <w:p w:rsidR="00064DF0" w:rsidRDefault="00064DF0" w:rsidP="00064DF0">
      <w:pPr>
        <w:widowControl w:val="0"/>
        <w:jc w:val="left"/>
      </w:pPr>
    </w:p>
    <w:p w:rsidR="00064DF0" w:rsidRDefault="00064DF0" w:rsidP="00064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DF0">
        <w:rPr>
          <w:b/>
        </w:rPr>
        <w:t>HISTORY OF LEGISLATIVE ACTIONS</w:t>
      </w:r>
    </w:p>
    <w:p w:rsidR="00064DF0" w:rsidRDefault="00064DF0" w:rsidP="00064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4DF0" w:rsidRPr="00064DF0" w:rsidRDefault="00064DF0" w:rsidP="00064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DF0">
        <w:rPr>
          <w:u w:val="single"/>
        </w:rPr>
        <w:tab/>
        <w:t>Date</w:t>
      </w:r>
      <w:r w:rsidRPr="00064DF0">
        <w:rPr>
          <w:u w:val="single"/>
        </w:rPr>
        <w:tab/>
        <w:t>Body</w:t>
      </w:r>
      <w:r w:rsidRPr="00064DF0">
        <w:rPr>
          <w:u w:val="single"/>
        </w:rPr>
        <w:tab/>
        <w:t>Action Description with journal page number</w:t>
      </w:r>
      <w:r w:rsidRPr="00064DF0">
        <w:rPr>
          <w:u w:val="single"/>
        </w:rPr>
        <w:tab/>
      </w:r>
    </w:p>
    <w:p w:rsidR="00064DF0" w:rsidRDefault="00064DF0" w:rsidP="00064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5/12/2010</w:t>
      </w:r>
      <w:r>
        <w:tab/>
        <w:t>Senate</w:t>
      </w:r>
      <w:r>
        <w:tab/>
      </w:r>
      <w:r w:rsidRPr="00195E39">
        <w:t>Introduced and adopted</w:t>
      </w:r>
    </w:p>
    <w:p w:rsidR="00064DF0" w:rsidRDefault="00064DF0" w:rsidP="00064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DF0" w:rsidRPr="00064DF0" w:rsidRDefault="00064DF0" w:rsidP="00064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DF0" w:rsidRDefault="00064DF0" w:rsidP="00064DF0">
      <w:r w:rsidRPr="00064DF0">
        <w:rPr>
          <w:b/>
        </w:rPr>
        <w:t>VERSIONS OF THIS BILL</w:t>
      </w:r>
    </w:p>
    <w:p w:rsidR="00064DF0" w:rsidRDefault="00064DF0" w:rsidP="00064DF0"/>
    <w:p w:rsidR="00064DF0" w:rsidRDefault="00C34B3E" w:rsidP="00064DF0">
      <w:hyperlink r:id="rId7" w:history="1">
        <w:r w:rsidR="00064DF0">
          <w:rPr>
            <w:rStyle w:val="Hyperlink"/>
          </w:rPr>
          <w:t>5/12/2010</w:t>
        </w:r>
      </w:hyperlink>
    </w:p>
    <w:p w:rsidR="00064DF0" w:rsidRDefault="00064DF0" w:rsidP="00064DF0"/>
    <w:p w:rsidR="00064DF0" w:rsidRDefault="00064DF0" w:rsidP="00064DF0">
      <w:pPr>
        <w:sectPr w:rsidR="00064DF0" w:rsidSect="00064D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5B7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02" w:rsidRDefault="001D2E02" w:rsidP="001D2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4256D3">
        <w:rPr>
          <w:color w:val="000000" w:themeColor="text1"/>
          <w:u w:color="000000" w:themeColor="text1"/>
        </w:rPr>
        <w:t xml:space="preserve">RECOGNIZE AND COMMEND THE HONORABLE </w:t>
      </w:r>
      <w:r>
        <w:rPr>
          <w:color w:val="000000" w:themeColor="text1"/>
          <w:u w:color="000000" w:themeColor="text1"/>
        </w:rPr>
        <w:t xml:space="preserve">CARL BECKMANN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4256D3">
        <w:rPr>
          <w:color w:val="000000" w:themeColor="text1"/>
          <w:u w:color="000000" w:themeColor="text1"/>
        </w:rPr>
        <w:t xml:space="preserve"> COUNTY FOR 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SERVICE A</w:t>
      </w:r>
      <w:r w:rsidRPr="004256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>MAYOR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FOLLY BEACH AND </w:t>
      </w:r>
      <w:r w:rsidRPr="004256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COMMITMENT TO THE CITIZENS OF THAT </w:t>
      </w:r>
      <w:r>
        <w:rPr>
          <w:color w:val="000000" w:themeColor="text1"/>
          <w:u w:color="000000" w:themeColor="text1"/>
        </w:rPr>
        <w:t>CITY, TO CONGRATULATE HIM ON HIS RETIREMENT, AND TO WISH HIM WELL IN ALL HIS FUTURE ENDEAVORS.</w:t>
      </w:r>
    </w:p>
    <w:p w:rsidR="007A5B76" w:rsidRDefault="007A5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D57" w:rsidRDefault="007A5B76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4D57">
        <w:t>t</w:t>
      </w:r>
      <w:r w:rsidR="00C34D57" w:rsidRPr="004256D3">
        <w:rPr>
          <w:color w:val="000000" w:themeColor="text1"/>
          <w:u w:color="000000" w:themeColor="text1"/>
        </w:rPr>
        <w:t xml:space="preserve">he Honorable </w:t>
      </w:r>
      <w:r w:rsidR="00C34D57">
        <w:rPr>
          <w:color w:val="000000" w:themeColor="text1"/>
          <w:u w:color="000000" w:themeColor="text1"/>
        </w:rPr>
        <w:t>Carl Beckmann</w:t>
      </w:r>
      <w:r w:rsidR="00C34D57" w:rsidRPr="004256D3">
        <w:rPr>
          <w:color w:val="000000" w:themeColor="text1"/>
          <w:u w:color="000000" w:themeColor="text1"/>
        </w:rPr>
        <w:t xml:space="preserve"> of </w:t>
      </w:r>
      <w:r w:rsidR="00C34D57">
        <w:rPr>
          <w:color w:val="000000" w:themeColor="text1"/>
          <w:u w:color="000000" w:themeColor="text1"/>
        </w:rPr>
        <w:t>Charleston</w:t>
      </w:r>
      <w:r w:rsidR="00C34D57" w:rsidRPr="004256D3">
        <w:rPr>
          <w:color w:val="000000" w:themeColor="text1"/>
          <w:u w:color="000000" w:themeColor="text1"/>
        </w:rPr>
        <w:t xml:space="preserve"> County has proven </w:t>
      </w:r>
      <w:r w:rsidR="00C34D57">
        <w:rPr>
          <w:color w:val="000000" w:themeColor="text1"/>
          <w:u w:color="000000" w:themeColor="text1"/>
        </w:rPr>
        <w:t xml:space="preserve">himself </w:t>
      </w:r>
      <w:r w:rsidR="00C34D57" w:rsidRPr="004256D3">
        <w:rPr>
          <w:color w:val="000000" w:themeColor="text1"/>
          <w:u w:color="000000" w:themeColor="text1"/>
        </w:rPr>
        <w:t xml:space="preserve">a friend of the </w:t>
      </w:r>
      <w:r w:rsidR="00C34D57">
        <w:rPr>
          <w:color w:val="000000" w:themeColor="text1"/>
          <w:u w:color="000000" w:themeColor="text1"/>
        </w:rPr>
        <w:t>City</w:t>
      </w:r>
      <w:r w:rsidR="00C34D57" w:rsidRPr="004256D3">
        <w:rPr>
          <w:color w:val="000000" w:themeColor="text1"/>
          <w:u w:color="000000" w:themeColor="text1"/>
        </w:rPr>
        <w:t xml:space="preserve"> of </w:t>
      </w:r>
      <w:r w:rsidR="00C34D57">
        <w:rPr>
          <w:color w:val="000000" w:themeColor="text1"/>
          <w:u w:color="000000" w:themeColor="text1"/>
        </w:rPr>
        <w:t>Folly Beach during his term as mayor; and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full</w:t>
      </w:r>
      <w:r w:rsidR="008A43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resident of Folly Beach since 1992, Carl Beckmann was already well known around town prior to his election as mayor because of his service on the city</w:t>
      </w:r>
      <w:r w:rsidR="008A43C2" w:rsidRPr="008A43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CA4C0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lanning </w:t>
      </w:r>
      <w:r w:rsidR="00CA4C0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ommission; and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convinced by a group of local residents to run for mayor, he won the election and has since seen progress made in such projects as the </w:t>
      </w:r>
      <w:r w:rsidR="00061639">
        <w:rPr>
          <w:color w:val="000000" w:themeColor="text1"/>
          <w:u w:color="000000" w:themeColor="text1"/>
        </w:rPr>
        <w:t>z</w:t>
      </w:r>
      <w:r>
        <w:rPr>
          <w:color w:val="000000" w:themeColor="text1"/>
          <w:u w:color="000000" w:themeColor="text1"/>
        </w:rPr>
        <w:t xml:space="preserve">oning and </w:t>
      </w:r>
      <w:r w:rsidR="00061639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and</w:t>
      </w:r>
      <w:r w:rsidR="008A43C2">
        <w:rPr>
          <w:color w:val="000000" w:themeColor="text1"/>
          <w:u w:color="000000" w:themeColor="text1"/>
        </w:rPr>
        <w:noBreakHyphen/>
      </w:r>
      <w:r w:rsidR="0006163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evelopment ordinance and replacement of the Folly River Bridge; and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ready now for retirement, he plans to enjoy the more relaxed days ahead; and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4256D3">
        <w:rPr>
          <w:color w:val="000000" w:themeColor="text1"/>
          <w:u w:color="000000" w:themeColor="text1"/>
        </w:rPr>
        <w:t xml:space="preserve"> takes great pleasure in recognizing the dedicated labors of such public servants as </w:t>
      </w:r>
      <w:r>
        <w:rPr>
          <w:color w:val="000000" w:themeColor="text1"/>
          <w:u w:color="000000" w:themeColor="text1"/>
        </w:rPr>
        <w:t xml:space="preserve">Carl Beckmann, </w:t>
      </w:r>
      <w:r w:rsidRPr="004256D3">
        <w:rPr>
          <w:color w:val="000000" w:themeColor="text1"/>
          <w:u w:color="000000" w:themeColor="text1"/>
        </w:rPr>
        <w:t xml:space="preserve">and the members extend grateful appreciation and best wishes for the future as he </w:t>
      </w:r>
      <w:r>
        <w:rPr>
          <w:color w:val="000000" w:themeColor="text1"/>
          <w:u w:color="000000" w:themeColor="text1"/>
        </w:rPr>
        <w:t>begins his retirement. Now, therefore,</w:t>
      </w:r>
    </w:p>
    <w:p w:rsidR="00C34D57" w:rsidRPr="004256D3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34D57" w:rsidRPr="004256D3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Senate</w:t>
      </w:r>
      <w:r w:rsidRPr="004256D3">
        <w:rPr>
          <w:color w:val="000000" w:themeColor="text1"/>
          <w:u w:color="000000" w:themeColor="text1"/>
        </w:rPr>
        <w:t xml:space="preserve">, by this resolution, recognize and commend the Honorable </w:t>
      </w:r>
      <w:r>
        <w:rPr>
          <w:color w:val="000000" w:themeColor="text1"/>
          <w:u w:color="000000" w:themeColor="text1"/>
        </w:rPr>
        <w:t xml:space="preserve">Carl Beckmann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256D3">
        <w:rPr>
          <w:color w:val="000000" w:themeColor="text1"/>
          <w:u w:color="000000" w:themeColor="text1"/>
        </w:rPr>
        <w:t>ounty for 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service a</w:t>
      </w:r>
      <w:r w:rsidRPr="004256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>mayor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Folly Beach and </w:t>
      </w:r>
      <w:r w:rsidRPr="004256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commitment to the citizens of that </w:t>
      </w:r>
      <w:r>
        <w:rPr>
          <w:color w:val="000000" w:themeColor="text1"/>
          <w:u w:color="000000" w:themeColor="text1"/>
        </w:rPr>
        <w:t>city, congratulate him on his retirement, and wish him well in all his future endeavors.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the Honorable Carl Beckmann.</w:t>
      </w:r>
    </w:p>
    <w:p w:rsidR="00BE29DB" w:rsidRDefault="008A43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9DB" w:rsidRDefault="00BE29DB" w:rsidP="00064DF0">
      <w:pPr>
        <w:suppressAutoHyphens/>
      </w:pPr>
    </w:p>
    <w:sectPr w:rsidR="00BE29DB" w:rsidSect="00064DF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B76" w:rsidRDefault="007A5B76" w:rsidP="009F0C77">
      <w:r>
        <w:separator/>
      </w:r>
    </w:p>
  </w:endnote>
  <w:endnote w:type="continuationSeparator" w:id="0">
    <w:p w:rsidR="007A5B76" w:rsidRDefault="007A5B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EDBF06-DBA0-4F35-B432-A887C85073F3}"/>
    <w:embedBold r:id="rId2" w:fontKey="{A3C12797-B085-48DD-94C5-9AB083AB5C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F6AA60-39C4-473C-A3D4-D398B4AEF2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216555-423F-47BC-B834-86462DD745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1DFB06-7C91-45D2-8BE9-AE76A51CAF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DF0" w:rsidRPr="00BE29DB" w:rsidRDefault="00064DF0" w:rsidP="00BE29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[1443]</w:t>
    </w:r>
    <w:r>
      <w:tab/>
    </w:r>
    <w:r w:rsidR="00C34B3E">
      <w:fldChar w:fldCharType="begin"/>
    </w:r>
    <w:r w:rsidR="00C34B3E">
      <w:instrText xml:space="preserve"> PAGE  \* MERGEFORMAT </w:instrText>
    </w:r>
    <w:r w:rsidR="00C34B3E">
      <w:fldChar w:fldCharType="separate"/>
    </w:r>
    <w:r w:rsidR="00C34B3E">
      <w:rPr>
        <w:noProof/>
      </w:rPr>
      <w:t>1</w:t>
    </w:r>
    <w:r w:rsidR="00C34B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B76" w:rsidRDefault="007A5B76" w:rsidP="009F0C77">
      <w:r>
        <w:separator/>
      </w:r>
    </w:p>
  </w:footnote>
  <w:footnote w:type="continuationSeparator" w:id="0">
    <w:p w:rsidR="007A5B76" w:rsidRDefault="007A5B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51AB10"/>
    <w:docVar w:name="CoverBillType" w:val="r"/>
    <w:docVar w:name="docpath" w:val="L:\Council\bills\RM\1251AB10.DOCX"/>
    <w:docVar w:name="dvBillNumber" w:val="14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309CB"/>
    <w:rsid w:val="00026C9A"/>
    <w:rsid w:val="00061639"/>
    <w:rsid w:val="00064DF0"/>
    <w:rsid w:val="000965A1"/>
    <w:rsid w:val="000E1785"/>
    <w:rsid w:val="000E3FA4"/>
    <w:rsid w:val="000F7B45"/>
    <w:rsid w:val="001023A4"/>
    <w:rsid w:val="0010776B"/>
    <w:rsid w:val="00133E66"/>
    <w:rsid w:val="00134ACF"/>
    <w:rsid w:val="00144E15"/>
    <w:rsid w:val="001A4A62"/>
    <w:rsid w:val="001A681E"/>
    <w:rsid w:val="001D08F2"/>
    <w:rsid w:val="001D2E02"/>
    <w:rsid w:val="002037CA"/>
    <w:rsid w:val="002047A2"/>
    <w:rsid w:val="002321B6"/>
    <w:rsid w:val="0023696B"/>
    <w:rsid w:val="00241EBC"/>
    <w:rsid w:val="00250967"/>
    <w:rsid w:val="002759C5"/>
    <w:rsid w:val="00277DEE"/>
    <w:rsid w:val="00280D88"/>
    <w:rsid w:val="00294ABE"/>
    <w:rsid w:val="002A3EB4"/>
    <w:rsid w:val="002D78CA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44BE"/>
    <w:rsid w:val="006215AA"/>
    <w:rsid w:val="006340D9"/>
    <w:rsid w:val="00643B8E"/>
    <w:rsid w:val="00665EBC"/>
    <w:rsid w:val="0069470D"/>
    <w:rsid w:val="006A476C"/>
    <w:rsid w:val="006C6A93"/>
    <w:rsid w:val="006D7BCC"/>
    <w:rsid w:val="006E02F9"/>
    <w:rsid w:val="00733261"/>
    <w:rsid w:val="00753C04"/>
    <w:rsid w:val="00756946"/>
    <w:rsid w:val="00757F80"/>
    <w:rsid w:val="00771EEC"/>
    <w:rsid w:val="00786819"/>
    <w:rsid w:val="007A325A"/>
    <w:rsid w:val="007A5B76"/>
    <w:rsid w:val="007F1523"/>
    <w:rsid w:val="007F509E"/>
    <w:rsid w:val="007F5799"/>
    <w:rsid w:val="007F6947"/>
    <w:rsid w:val="0086148A"/>
    <w:rsid w:val="00872729"/>
    <w:rsid w:val="008A43C2"/>
    <w:rsid w:val="008F4429"/>
    <w:rsid w:val="009352BB"/>
    <w:rsid w:val="00936EB0"/>
    <w:rsid w:val="00990668"/>
    <w:rsid w:val="009F0C77"/>
    <w:rsid w:val="009F4DD1"/>
    <w:rsid w:val="00A64E80"/>
    <w:rsid w:val="00A741D9"/>
    <w:rsid w:val="00A9741D"/>
    <w:rsid w:val="00AD4B17"/>
    <w:rsid w:val="00B26FA6"/>
    <w:rsid w:val="00B309CB"/>
    <w:rsid w:val="00B5531C"/>
    <w:rsid w:val="00B741CB"/>
    <w:rsid w:val="00B934F3"/>
    <w:rsid w:val="00BB6347"/>
    <w:rsid w:val="00BD2134"/>
    <w:rsid w:val="00BE29DB"/>
    <w:rsid w:val="00C038D8"/>
    <w:rsid w:val="00C045DD"/>
    <w:rsid w:val="00C3136F"/>
    <w:rsid w:val="00C3483A"/>
    <w:rsid w:val="00C34B3E"/>
    <w:rsid w:val="00C34D57"/>
    <w:rsid w:val="00C74E9D"/>
    <w:rsid w:val="00C82FD3"/>
    <w:rsid w:val="00CA4C07"/>
    <w:rsid w:val="00CC6B7B"/>
    <w:rsid w:val="00CD3619"/>
    <w:rsid w:val="00CF4447"/>
    <w:rsid w:val="00D405E7"/>
    <w:rsid w:val="00D41D56"/>
    <w:rsid w:val="00D6260D"/>
    <w:rsid w:val="00D65C74"/>
    <w:rsid w:val="00D6662B"/>
    <w:rsid w:val="00D95C1F"/>
    <w:rsid w:val="00D95E2F"/>
    <w:rsid w:val="00D970A9"/>
    <w:rsid w:val="00DB3AC0"/>
    <w:rsid w:val="00DD36A9"/>
    <w:rsid w:val="00DE68F0"/>
    <w:rsid w:val="00DF3845"/>
    <w:rsid w:val="00DF7E17"/>
    <w:rsid w:val="00E57F07"/>
    <w:rsid w:val="00EB00A2"/>
    <w:rsid w:val="00EB1BF3"/>
    <w:rsid w:val="00EB2E9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A78073-B339-4FA5-916A-AF1A71F9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C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C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4D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09-10\1443_201005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36D35-1D4E-4330-A86D-492440B30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336</Words>
  <Characters>1749</Characters>
  <Application>Microsoft Office Word</Application>
  <DocSecurity>0</DocSecurity>
  <Lines>79</Lines>
  <Paragraphs>26</Paragraphs>
  <ScaleCrop>false</ScaleCrop>
  <Company> </Company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1443: Honorable Carl Beckmann - South Carolina Legislature Online</dc:title>
  <dc:subject/>
  <dc:creator>rosannemcdowell</dc:creator>
  <cp:keywords/>
  <dc:description/>
  <cp:lastModifiedBy>N Cumfer</cp:lastModifiedBy>
  <cp:revision>5</cp:revision>
  <cp:lastPrinted>2010-05-06T19:48:00Z</cp:lastPrinted>
  <dcterms:created xsi:type="dcterms:W3CDTF">2010-05-12T20:48:00Z</dcterms:created>
  <dcterms:modified xsi:type="dcterms:W3CDTF">2014-11-24T15:17:00Z</dcterms:modified>
</cp:coreProperties>
</file>