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AB8" w:rsidRDefault="00CB3AB8" w:rsidP="00CB3AB8">
      <w:pPr>
        <w:widowControl w:val="0"/>
        <w:jc w:val="center"/>
      </w:pPr>
      <w:bookmarkStart w:id="0" w:name="_GoBack"/>
      <w:bookmarkEnd w:id="0"/>
      <w:r w:rsidRPr="00CB3AB8">
        <w:rPr>
          <w:b/>
        </w:rPr>
        <w:t>South Carolina General Assembly</w:t>
      </w:r>
    </w:p>
    <w:p w:rsidR="00CB3AB8" w:rsidRDefault="00CB3AB8" w:rsidP="00CB3AB8">
      <w:pPr>
        <w:widowControl w:val="0"/>
        <w:jc w:val="center"/>
      </w:pPr>
      <w:r>
        <w:t>118th Session, 2009-2010</w:t>
      </w:r>
    </w:p>
    <w:p w:rsidR="00CB3AB8" w:rsidRDefault="00CB3AB8" w:rsidP="00CB3AB8">
      <w:pPr>
        <w:widowControl w:val="0"/>
        <w:jc w:val="left"/>
      </w:pPr>
    </w:p>
    <w:p w:rsidR="00CB3AB8" w:rsidRDefault="00CB3AB8" w:rsidP="00CB3AB8">
      <w:pPr>
        <w:widowControl w:val="0"/>
        <w:jc w:val="left"/>
        <w:rPr>
          <w:b/>
        </w:rPr>
      </w:pPr>
      <w:r w:rsidRPr="00CB3AB8">
        <w:rPr>
          <w:b/>
        </w:rPr>
        <w:t>S.</w:t>
      </w:r>
      <w:r>
        <w:rPr>
          <w:b/>
        </w:rPr>
        <w:t xml:space="preserve"> </w:t>
      </w:r>
      <w:r w:rsidRPr="00CB3AB8">
        <w:rPr>
          <w:b/>
        </w:rPr>
        <w:t>1456</w:t>
      </w:r>
    </w:p>
    <w:p w:rsidR="00CB3AB8" w:rsidRDefault="00CB3AB8" w:rsidP="00CB3AB8">
      <w:pPr>
        <w:widowControl w:val="0"/>
        <w:jc w:val="left"/>
        <w:rPr>
          <w:b/>
        </w:rPr>
      </w:pPr>
    </w:p>
    <w:p w:rsidR="00CB3AB8" w:rsidRDefault="00CB3AB8" w:rsidP="00CB3AB8">
      <w:pPr>
        <w:widowControl w:val="0"/>
        <w:jc w:val="left"/>
      </w:pPr>
      <w:r w:rsidRPr="00CB3AB8">
        <w:rPr>
          <w:b/>
        </w:rPr>
        <w:t>STATUS INFORMATION</w:t>
      </w:r>
    </w:p>
    <w:p w:rsidR="00CB3AB8" w:rsidRDefault="00CB3AB8" w:rsidP="00CB3AB8">
      <w:pPr>
        <w:widowControl w:val="0"/>
        <w:jc w:val="left"/>
      </w:pPr>
    </w:p>
    <w:p w:rsidR="00CB3AB8" w:rsidRDefault="00CB3AB8" w:rsidP="00CB3AB8">
      <w:pPr>
        <w:widowControl w:val="0"/>
        <w:jc w:val="left"/>
      </w:pPr>
      <w:r>
        <w:t>Senate Resolution</w:t>
      </w:r>
    </w:p>
    <w:p w:rsidR="00CB3AB8" w:rsidRDefault="00CB3AB8" w:rsidP="00CB3AB8">
      <w:pPr>
        <w:widowControl w:val="0"/>
        <w:jc w:val="left"/>
      </w:pPr>
      <w:r>
        <w:t>Sponsors: Senator Malloy</w:t>
      </w:r>
    </w:p>
    <w:p w:rsidR="00CB3AB8" w:rsidRDefault="00CB3AB8" w:rsidP="00CB3AB8">
      <w:pPr>
        <w:widowControl w:val="0"/>
        <w:jc w:val="left"/>
      </w:pPr>
      <w:r>
        <w:t>Document Path: l:\council\bills\gm\24541cm10.docx</w:t>
      </w:r>
    </w:p>
    <w:p w:rsidR="00CB3AB8" w:rsidRDefault="00CB3AB8" w:rsidP="00CB3AB8">
      <w:pPr>
        <w:widowControl w:val="0"/>
        <w:jc w:val="left"/>
      </w:pPr>
    </w:p>
    <w:p w:rsidR="00CB3AB8" w:rsidRDefault="00CB3AB8" w:rsidP="00CB3AB8">
      <w:pPr>
        <w:widowControl w:val="0"/>
        <w:jc w:val="left"/>
      </w:pPr>
      <w:r>
        <w:t>Introduced in the Senate on May 18, 2010</w:t>
      </w:r>
    </w:p>
    <w:p w:rsidR="00CB3AB8" w:rsidRDefault="00CB3AB8" w:rsidP="00CB3AB8">
      <w:pPr>
        <w:widowControl w:val="0"/>
        <w:jc w:val="left"/>
      </w:pPr>
      <w:r>
        <w:t>Adopted by the Senate on May 18, 2010</w:t>
      </w:r>
    </w:p>
    <w:p w:rsidR="00CB3AB8" w:rsidRDefault="00CB3AB8" w:rsidP="00CB3AB8">
      <w:pPr>
        <w:widowControl w:val="0"/>
        <w:jc w:val="left"/>
      </w:pPr>
    </w:p>
    <w:p w:rsidR="00CB3AB8" w:rsidRDefault="00CB3AB8" w:rsidP="00CB3AB8">
      <w:pPr>
        <w:widowControl w:val="0"/>
        <w:jc w:val="left"/>
      </w:pPr>
      <w:r>
        <w:t xml:space="preserve">Summary: </w:t>
      </w:r>
      <w:r w:rsidR="005C35FD">
        <w:t>Terrence Herrington</w:t>
      </w:r>
    </w:p>
    <w:p w:rsidR="00CB3AB8" w:rsidRDefault="00CB3AB8" w:rsidP="00CB3AB8">
      <w:pPr>
        <w:widowControl w:val="0"/>
        <w:jc w:val="left"/>
      </w:pPr>
    </w:p>
    <w:p w:rsidR="00CB3AB8" w:rsidRDefault="00CB3AB8" w:rsidP="00CB3AB8">
      <w:pPr>
        <w:widowControl w:val="0"/>
        <w:jc w:val="left"/>
      </w:pPr>
    </w:p>
    <w:p w:rsidR="00CB3AB8" w:rsidRDefault="00CB3AB8" w:rsidP="00CB3AB8">
      <w:pPr>
        <w:widowControl w:val="0"/>
        <w:tabs>
          <w:tab w:val="center" w:pos="590"/>
          <w:tab w:val="center" w:pos="1440"/>
          <w:tab w:val="left" w:pos="1872"/>
          <w:tab w:val="left" w:pos="9187"/>
        </w:tabs>
        <w:jc w:val="left"/>
      </w:pPr>
      <w:r w:rsidRPr="00CB3AB8">
        <w:rPr>
          <w:b/>
        </w:rPr>
        <w:t>HISTORY OF LEGISLATIVE ACTIONS</w:t>
      </w:r>
    </w:p>
    <w:p w:rsidR="00CB3AB8" w:rsidRDefault="00CB3AB8" w:rsidP="00CB3AB8">
      <w:pPr>
        <w:widowControl w:val="0"/>
        <w:tabs>
          <w:tab w:val="center" w:pos="590"/>
          <w:tab w:val="center" w:pos="1440"/>
          <w:tab w:val="left" w:pos="1872"/>
          <w:tab w:val="left" w:pos="9187"/>
        </w:tabs>
        <w:jc w:val="left"/>
      </w:pPr>
    </w:p>
    <w:p w:rsidR="00CB3AB8" w:rsidRPr="00CB3AB8" w:rsidRDefault="00CB3AB8" w:rsidP="00CB3AB8">
      <w:pPr>
        <w:widowControl w:val="0"/>
        <w:tabs>
          <w:tab w:val="center" w:pos="590"/>
          <w:tab w:val="center" w:pos="1440"/>
          <w:tab w:val="left" w:pos="1872"/>
          <w:tab w:val="left" w:pos="9187"/>
        </w:tabs>
        <w:jc w:val="left"/>
      </w:pPr>
      <w:r w:rsidRPr="00CB3AB8">
        <w:rPr>
          <w:u w:val="single"/>
        </w:rPr>
        <w:tab/>
        <w:t>Date</w:t>
      </w:r>
      <w:r w:rsidRPr="00CB3AB8">
        <w:rPr>
          <w:u w:val="single"/>
        </w:rPr>
        <w:tab/>
        <w:t>Body</w:t>
      </w:r>
      <w:r w:rsidRPr="00CB3AB8">
        <w:rPr>
          <w:u w:val="single"/>
        </w:rPr>
        <w:tab/>
        <w:t>Action Description with journal page number</w:t>
      </w:r>
      <w:r w:rsidRPr="00CB3AB8">
        <w:rPr>
          <w:u w:val="single"/>
        </w:rPr>
        <w:tab/>
      </w:r>
    </w:p>
    <w:p w:rsidR="007A2BF0" w:rsidRDefault="007A2BF0" w:rsidP="007A2BF0">
      <w:pPr>
        <w:widowControl w:val="0"/>
        <w:tabs>
          <w:tab w:val="right" w:pos="1008"/>
          <w:tab w:val="left" w:pos="1152"/>
          <w:tab w:val="left" w:pos="1872"/>
          <w:tab w:val="left" w:pos="9187"/>
        </w:tabs>
        <w:ind w:left="2088" w:hanging="2088"/>
        <w:jc w:val="left"/>
      </w:pPr>
      <w:r>
        <w:tab/>
        <w:t>5/18/2010</w:t>
      </w:r>
      <w:r>
        <w:tab/>
        <w:t>Senate</w:t>
      </w:r>
      <w:r>
        <w:tab/>
      </w:r>
      <w:r w:rsidRPr="007813DC">
        <w:t xml:space="preserve">Introduced and adopted </w:t>
      </w:r>
      <w:hyperlink r:id="rId7" w:history="1">
        <w:r w:rsidRPr="00B8070F">
          <w:rPr>
            <w:rStyle w:val="Hyperlink"/>
          </w:rPr>
          <w:t>SJ</w:t>
        </w:r>
      </w:hyperlink>
      <w:r>
        <w:noBreakHyphen/>
      </w:r>
      <w:r w:rsidRPr="007813DC">
        <w:t>11</w:t>
      </w:r>
    </w:p>
    <w:p w:rsidR="007A2BF0" w:rsidRDefault="007A2BF0" w:rsidP="007A2BF0">
      <w:pPr>
        <w:widowControl w:val="0"/>
        <w:tabs>
          <w:tab w:val="right" w:pos="1008"/>
          <w:tab w:val="left" w:pos="1152"/>
          <w:tab w:val="left" w:pos="1872"/>
          <w:tab w:val="left" w:pos="9187"/>
        </w:tabs>
        <w:ind w:left="2088" w:hanging="2088"/>
        <w:jc w:val="left"/>
      </w:pPr>
    </w:p>
    <w:p w:rsidR="00CB3AB8" w:rsidRPr="00CB3AB8" w:rsidRDefault="00CB3AB8" w:rsidP="00CB3AB8">
      <w:pPr>
        <w:widowControl w:val="0"/>
        <w:tabs>
          <w:tab w:val="right" w:pos="1008"/>
          <w:tab w:val="left" w:pos="1152"/>
          <w:tab w:val="left" w:pos="1872"/>
          <w:tab w:val="left" w:pos="9187"/>
        </w:tabs>
        <w:ind w:left="2088" w:hanging="2088"/>
        <w:jc w:val="left"/>
      </w:pPr>
    </w:p>
    <w:p w:rsidR="00CB3AB8" w:rsidRDefault="00CB3AB8" w:rsidP="00CB3AB8">
      <w:r w:rsidRPr="00CB3AB8">
        <w:rPr>
          <w:b/>
        </w:rPr>
        <w:t>VERSIONS OF THIS BILL</w:t>
      </w:r>
    </w:p>
    <w:p w:rsidR="00CB3AB8" w:rsidRDefault="00CB3AB8" w:rsidP="00CB3AB8"/>
    <w:p w:rsidR="00CB3AB8" w:rsidRDefault="00561E44" w:rsidP="00CB3AB8">
      <w:hyperlink r:id="rId8" w:history="1">
        <w:r w:rsidR="00CB3AB8">
          <w:rPr>
            <w:rStyle w:val="Hyperlink"/>
          </w:rPr>
          <w:t>5/18/2010</w:t>
        </w:r>
      </w:hyperlink>
    </w:p>
    <w:p w:rsidR="00CB3AB8" w:rsidRDefault="00CB3AB8" w:rsidP="00CB3AB8"/>
    <w:p w:rsidR="00CB3AB8" w:rsidRDefault="00CB3AB8" w:rsidP="00CB3AB8">
      <w:pPr>
        <w:sectPr w:rsidR="00CB3AB8" w:rsidSect="00CB3AB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4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9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TERRENCE HERRINGTON, UPON THE OCCASION OF THE DEDICATION OF THE TERRENCE HERRINGTON TRACK AT HARTSVILLE</w:t>
      </w:r>
      <w:r w:rsidR="00BF17FD" w:rsidRPr="00BF17FD">
        <w:t>’</w:t>
      </w:r>
      <w:r>
        <w:t>S BYERLY PARK.</w:t>
      </w: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The Terrence Herrington Track will be dedicated at Hartsville</w:t>
      </w:r>
      <w:r w:rsidR="00BF17FD" w:rsidRPr="00BF17FD">
        <w:t>’</w:t>
      </w:r>
      <w:r w:rsidR="00BF17FD">
        <w:t>s</w:t>
      </w:r>
      <w:r>
        <w:t xml:space="preserve"> Byerly Park on Saturday, May 22, 2010; and</w:t>
      </w:r>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son of </w:t>
      </w:r>
      <w:r w:rsidR="00BF17FD">
        <w:t xml:space="preserve">the </w:t>
      </w:r>
      <w:r>
        <w:t xml:space="preserve">Palmetto State, Terrence Herrington graduated from Hartsville High School </w:t>
      </w:r>
      <w:r w:rsidR="00BF17FD">
        <w:t xml:space="preserve">in 1985 </w:t>
      </w:r>
      <w:r>
        <w:t>and still holds the record for South Carolina high schools in the half</w:t>
      </w:r>
      <w:r w:rsidR="00BF17FD">
        <w:noBreakHyphen/>
      </w:r>
      <w:r>
        <w:t>mile and mile run; and</w:t>
      </w:r>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1985 to 1989, he attended Clemson University where he still hol</w:t>
      </w:r>
      <w:r w:rsidR="00C33401">
        <w:t xml:space="preserve">d </w:t>
      </w:r>
      <w:r>
        <w:t xml:space="preserve">the </w:t>
      </w:r>
      <w:r w:rsidR="00C33401">
        <w:t xml:space="preserve">records in the </w:t>
      </w:r>
      <w:r>
        <w:t xml:space="preserve">800 and </w:t>
      </w:r>
      <w:r w:rsidR="00C33401">
        <w:t xml:space="preserve">the </w:t>
      </w:r>
      <w:r>
        <w:t>1500 meters outdoor</w:t>
      </w:r>
      <w:r w:rsidR="00C33401">
        <w:t xml:space="preserve"> </w:t>
      </w:r>
      <w:r>
        <w:t>and the 1000 meter</w:t>
      </w:r>
      <w:r w:rsidR="009645F7">
        <w:t>s</w:t>
      </w:r>
      <w:r>
        <w:t xml:space="preserve"> </w:t>
      </w:r>
      <w:r w:rsidR="00C33401">
        <w:t>indoor record for the Tigers; and</w:t>
      </w:r>
    </w:p>
    <w:p w:rsidR="00C33401" w:rsidRDefault="00C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01" w:rsidRDefault="00C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All</w:t>
      </w:r>
      <w:r w:rsidR="00BF17FD">
        <w:noBreakHyphen/>
      </w:r>
      <w:r>
        <w:t>American champion as a middle</w:t>
      </w:r>
      <w:r w:rsidR="00BF17FD">
        <w:noBreakHyphen/>
      </w:r>
      <w:r>
        <w:t>distance runner four times in the NCAA and five times in the ACC for Clemson University; and</w:t>
      </w:r>
    </w:p>
    <w:p w:rsidR="00C33401" w:rsidRDefault="00C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01" w:rsidRDefault="00C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Tigers</w:t>
      </w:r>
      <w:r w:rsidR="00BF17FD" w:rsidRPr="00BF17FD">
        <w:t>’</w:t>
      </w:r>
      <w:r>
        <w:t xml:space="preserve"> 1989 NCAA championship </w:t>
      </w:r>
      <w:r w:rsidR="009645F7">
        <w:t xml:space="preserve">4 by 800 meter relay team, the first </w:t>
      </w:r>
      <w:r w:rsidR="00BF17FD">
        <w:t xml:space="preserve">national </w:t>
      </w:r>
      <w:r w:rsidR="009645F7">
        <w:t>championship relay team in Clemson</w:t>
      </w:r>
      <w:r w:rsidR="00BF17FD" w:rsidRPr="00BF17FD">
        <w:t>’</w:t>
      </w:r>
      <w:r w:rsidR="009645F7">
        <w:t>s history</w:t>
      </w:r>
      <w:r w:rsidR="00BF17FD">
        <w:t>,</w:t>
      </w:r>
      <w:r w:rsidR="009645F7">
        <w:t xml:space="preserve"> and the</w:t>
      </w:r>
      <w:r w:rsidR="00BF17FD">
        <w:t xml:space="preserve"> team</w:t>
      </w:r>
      <w:r w:rsidR="009645F7">
        <w:t xml:space="preserve"> established a world record in the event; and</w:t>
      </w:r>
    </w:p>
    <w:p w:rsidR="009645F7" w:rsidRDefault="00964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5F7" w:rsidRDefault="00964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1989 and 1991, he </w:t>
      </w:r>
      <w:r w:rsidR="00BF17FD">
        <w:t>won</w:t>
      </w:r>
      <w:r>
        <w:t xml:space="preserve"> the USA National championship in the 1500 meters, and he competed for the United States in the 1992 Olympics in the 1500 meters; and</w:t>
      </w:r>
    </w:p>
    <w:p w:rsidR="009645F7" w:rsidRDefault="00964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1F1" w:rsidRDefault="00964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2002</w:t>
      </w:r>
      <w:r w:rsidR="00BF17FD">
        <w:t>,</w:t>
      </w:r>
      <w:r>
        <w:t xml:space="preserve"> he was named to the </w:t>
      </w:r>
      <w:r w:rsidR="00BF17FD">
        <w:t xml:space="preserve">ACC </w:t>
      </w:r>
      <w:r>
        <w:t>50</w:t>
      </w:r>
      <w:r w:rsidR="00BF17FD">
        <w:noBreakHyphen/>
      </w:r>
      <w:r>
        <w:t>Year Anniversary track teams</w:t>
      </w:r>
      <w:r w:rsidR="00BF17FD">
        <w:t>,</w:t>
      </w:r>
      <w:r>
        <w:t xml:space="preserve"> both </w:t>
      </w:r>
      <w:r w:rsidR="00BF17FD">
        <w:t xml:space="preserve">for the </w:t>
      </w:r>
      <w:r>
        <w:t xml:space="preserve">indoors and </w:t>
      </w:r>
      <w:r w:rsidR="00BF17FD">
        <w:t xml:space="preserve">for the </w:t>
      </w:r>
      <w:r>
        <w:t>outdoors; and</w:t>
      </w:r>
    </w:p>
    <w:p w:rsidR="00BF17FD" w:rsidRDefault="00BF1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7974">
        <w:t xml:space="preserve">the members of the South Carolina Senate are grateful for the impact that Terrence Herrington has </w:t>
      </w:r>
      <w:r w:rsidR="00D251F1">
        <w:t>m</w:t>
      </w:r>
      <w:r w:rsidR="00267974">
        <w:t>ad</w:t>
      </w:r>
      <w:r w:rsidR="00D251F1">
        <w:t>e</w:t>
      </w:r>
      <w:r w:rsidR="00267974">
        <w:t xml:space="preserve"> </w:t>
      </w:r>
      <w:r w:rsidR="00D251F1">
        <w:t>o</w:t>
      </w:r>
      <w:r w:rsidR="00267974">
        <w:t>n the sport of track and for the pride and recognition he has brought to his community and to our State</w:t>
      </w:r>
      <w:r>
        <w:t>.  Now, therefore,</w:t>
      </w: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46" w:rsidRDefault="00407446" w:rsidP="008B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267974">
        <w:t>the members of the Senate of the State of South Carolina, by this resolution, recognize and honor Terrence Herrington, upon the occasion of the dedication of The Terrence Herrington Track at Hartsville</w:t>
      </w:r>
      <w:r w:rsidR="00BF17FD" w:rsidRPr="00BF17FD">
        <w:t>’</w:t>
      </w:r>
      <w:r w:rsidR="00267974">
        <w:t>s Byerly Park</w:t>
      </w:r>
      <w:r>
        <w:t>.</w:t>
      </w: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67974">
        <w:t>present</w:t>
      </w:r>
      <w:r>
        <w:t>ed to</w:t>
      </w:r>
      <w:r w:rsidR="00267974">
        <w:t xml:space="preserve"> Terrence Herrington</w:t>
      </w:r>
      <w:r>
        <w:t>.</w:t>
      </w:r>
    </w:p>
    <w:p w:rsidR="008B0164" w:rsidRDefault="00BF17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164" w:rsidRDefault="008B0164" w:rsidP="00CB3AB8">
      <w:pPr>
        <w:suppressAutoHyphens/>
      </w:pPr>
    </w:p>
    <w:sectPr w:rsidR="008B0164" w:rsidSect="00CB3A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5F7" w:rsidRDefault="009645F7" w:rsidP="009F0C77">
      <w:r>
        <w:separator/>
      </w:r>
    </w:p>
  </w:endnote>
  <w:endnote w:type="continuationSeparator" w:id="0">
    <w:p w:rsidR="009645F7" w:rsidRDefault="009645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D22DD6-09A4-4FCD-9A80-89201B9AB7C6}"/>
    <w:embedBold r:id="rId2" w:fontKey="{84823FEC-6A18-414D-88C7-E7FFD08D4C8A}"/>
  </w:font>
  <w:font w:name="Calibri">
    <w:panose1 w:val="020F0502020204030204"/>
    <w:charset w:val="00"/>
    <w:family w:val="swiss"/>
    <w:pitch w:val="variable"/>
    <w:sig w:usb0="E10002FF" w:usb1="4000ACFF" w:usb2="00000009" w:usb3="00000000" w:csb0="0000019F" w:csb1="00000000"/>
    <w:embedRegular r:id="rId3" w:fontKey="{A19C33AF-6657-422E-AB1D-6FCDE605F648}"/>
  </w:font>
  <w:font w:name="Tahoma">
    <w:panose1 w:val="020B0604030504040204"/>
    <w:charset w:val="00"/>
    <w:family w:val="swiss"/>
    <w:pitch w:val="variable"/>
    <w:sig w:usb0="21002A87" w:usb1="80000000" w:usb2="00000008" w:usb3="00000000" w:csb0="000101FF" w:csb1="00000000"/>
    <w:embedRegular r:id="rId4" w:fontKey="{34E19F89-D79C-4DB0-9272-FAEEDC3EC667}"/>
  </w:font>
  <w:font w:name="Cambria">
    <w:panose1 w:val="02040503050406030204"/>
    <w:charset w:val="00"/>
    <w:family w:val="roman"/>
    <w:pitch w:val="variable"/>
    <w:sig w:usb0="E00002FF" w:usb1="400004FF" w:usb2="00000000" w:usb3="00000000" w:csb0="0000019F" w:csb1="00000000"/>
    <w:embedRegular r:id="rId5" w:fontKey="{15217FE1-9E41-4F60-8AD3-D51F6D4D88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AB8" w:rsidRPr="008B0164" w:rsidRDefault="00CB3AB8" w:rsidP="008B0164">
    <w:pPr>
      <w:pStyle w:val="Footer"/>
      <w:tabs>
        <w:tab w:val="clear" w:pos="4680"/>
        <w:tab w:val="clear" w:pos="9360"/>
        <w:tab w:val="center" w:pos="2995"/>
      </w:tabs>
      <w:spacing w:before="120"/>
    </w:pPr>
    <w:r>
      <w:t>[1456]</w:t>
    </w:r>
    <w:r>
      <w:tab/>
    </w:r>
    <w:r w:rsidR="00561E44">
      <w:fldChar w:fldCharType="begin"/>
    </w:r>
    <w:r w:rsidR="00561E44">
      <w:instrText xml:space="preserve"> PAGE  \* MERGEFORMAT </w:instrText>
    </w:r>
    <w:r w:rsidR="00561E44">
      <w:fldChar w:fldCharType="separate"/>
    </w:r>
    <w:r w:rsidR="00561E44">
      <w:rPr>
        <w:noProof/>
      </w:rPr>
      <w:t>1</w:t>
    </w:r>
    <w:r w:rsidR="00561E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5F7" w:rsidRDefault="009645F7" w:rsidP="009F0C77">
      <w:r>
        <w:separator/>
      </w:r>
    </w:p>
  </w:footnote>
  <w:footnote w:type="continuationSeparator" w:id="0">
    <w:p w:rsidR="009645F7" w:rsidRDefault="009645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41CM10"/>
    <w:docVar w:name="CoverBillType" w:val="r"/>
    <w:docVar w:name="docpath" w:val="L:\Council\bills\GM\24541CM10.DOCX"/>
    <w:docVar w:name="dvBillNumber" w:val="1456"/>
    <w:docVar w:name="dvBillNumberPrefix" w:val="S. "/>
    <w:docVar w:name="dvOriginalBody" w:val="Senate"/>
    <w:docVar w:name="dvSteno" w:val="GM"/>
    <w:docVar w:name="NameofBody" w:val="s"/>
    <w:docVar w:name="vgroup2" w:val="Council"/>
  </w:docVars>
  <w:rsids>
    <w:rsidRoot w:val="00CE023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974"/>
    <w:rsid w:val="002759C5"/>
    <w:rsid w:val="00277DEE"/>
    <w:rsid w:val="00280D88"/>
    <w:rsid w:val="00294ABE"/>
    <w:rsid w:val="002A3EB4"/>
    <w:rsid w:val="00325348"/>
    <w:rsid w:val="00393688"/>
    <w:rsid w:val="003D411E"/>
    <w:rsid w:val="003E3C1E"/>
    <w:rsid w:val="003E6148"/>
    <w:rsid w:val="00400EAA"/>
    <w:rsid w:val="00407446"/>
    <w:rsid w:val="0041760A"/>
    <w:rsid w:val="004809EE"/>
    <w:rsid w:val="004A7985"/>
    <w:rsid w:val="00511EE9"/>
    <w:rsid w:val="00521E00"/>
    <w:rsid w:val="00543D1E"/>
    <w:rsid w:val="00561E44"/>
    <w:rsid w:val="00577C6C"/>
    <w:rsid w:val="0058501B"/>
    <w:rsid w:val="005C35FD"/>
    <w:rsid w:val="00615DC8"/>
    <w:rsid w:val="006215AA"/>
    <w:rsid w:val="006340D9"/>
    <w:rsid w:val="00643B8E"/>
    <w:rsid w:val="00665EBC"/>
    <w:rsid w:val="0069470D"/>
    <w:rsid w:val="006A476C"/>
    <w:rsid w:val="006C6A93"/>
    <w:rsid w:val="006E02F9"/>
    <w:rsid w:val="00753C04"/>
    <w:rsid w:val="00756946"/>
    <w:rsid w:val="00757F80"/>
    <w:rsid w:val="00771EEC"/>
    <w:rsid w:val="00786819"/>
    <w:rsid w:val="007A2BF0"/>
    <w:rsid w:val="007A325A"/>
    <w:rsid w:val="007F1523"/>
    <w:rsid w:val="007F509E"/>
    <w:rsid w:val="007F5799"/>
    <w:rsid w:val="007F6947"/>
    <w:rsid w:val="00872729"/>
    <w:rsid w:val="008B0164"/>
    <w:rsid w:val="008D3653"/>
    <w:rsid w:val="008F4429"/>
    <w:rsid w:val="009352BB"/>
    <w:rsid w:val="009645F7"/>
    <w:rsid w:val="00965D64"/>
    <w:rsid w:val="00990668"/>
    <w:rsid w:val="009A5546"/>
    <w:rsid w:val="009E0C97"/>
    <w:rsid w:val="009F0C77"/>
    <w:rsid w:val="009F4DD1"/>
    <w:rsid w:val="00A64E80"/>
    <w:rsid w:val="00A741D9"/>
    <w:rsid w:val="00A9741D"/>
    <w:rsid w:val="00AD4B17"/>
    <w:rsid w:val="00B26FA6"/>
    <w:rsid w:val="00B741CB"/>
    <w:rsid w:val="00B8070F"/>
    <w:rsid w:val="00B934F3"/>
    <w:rsid w:val="00BB6347"/>
    <w:rsid w:val="00BD2134"/>
    <w:rsid w:val="00BF17FD"/>
    <w:rsid w:val="00C038D8"/>
    <w:rsid w:val="00C045DD"/>
    <w:rsid w:val="00C23406"/>
    <w:rsid w:val="00C3136F"/>
    <w:rsid w:val="00C33401"/>
    <w:rsid w:val="00C3483A"/>
    <w:rsid w:val="00C74E9D"/>
    <w:rsid w:val="00C82FD3"/>
    <w:rsid w:val="00CB3AB8"/>
    <w:rsid w:val="00CC6B7B"/>
    <w:rsid w:val="00CD3619"/>
    <w:rsid w:val="00CE023E"/>
    <w:rsid w:val="00CF4447"/>
    <w:rsid w:val="00D251F1"/>
    <w:rsid w:val="00D405E7"/>
    <w:rsid w:val="00D41D56"/>
    <w:rsid w:val="00D6260D"/>
    <w:rsid w:val="00D6662B"/>
    <w:rsid w:val="00D95E2F"/>
    <w:rsid w:val="00D970A9"/>
    <w:rsid w:val="00DB3AC0"/>
    <w:rsid w:val="00DE68F0"/>
    <w:rsid w:val="00DF3845"/>
    <w:rsid w:val="00DF7E17"/>
    <w:rsid w:val="00EB00A2"/>
    <w:rsid w:val="00EB1BF3"/>
    <w:rsid w:val="00EF3EEE"/>
    <w:rsid w:val="00EF779E"/>
    <w:rsid w:val="00F149A7"/>
    <w:rsid w:val="00F43911"/>
    <w:rsid w:val="00F50BAF"/>
    <w:rsid w:val="00F52C10"/>
    <w:rsid w:val="00F81FFD"/>
    <w:rsid w:val="00F85228"/>
    <w:rsid w:val="00FB6773"/>
    <w:rsid w:val="00FF6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8F91AC-3D7C-4AB1-82E2-D04B085A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17FD"/>
    <w:rPr>
      <w:rFonts w:ascii="Tahoma" w:hAnsi="Tahoma" w:cs="Tahoma"/>
      <w:sz w:val="16"/>
      <w:szCs w:val="16"/>
    </w:rPr>
  </w:style>
  <w:style w:type="character" w:customStyle="1" w:styleId="BalloonTextChar">
    <w:name w:val="Balloon Text Char"/>
    <w:basedOn w:val="DefaultParagraphFont"/>
    <w:link w:val="BalloonText"/>
    <w:uiPriority w:val="99"/>
    <w:semiHidden/>
    <w:rsid w:val="00BF17FD"/>
    <w:rPr>
      <w:rFonts w:ascii="Tahoma" w:eastAsia="Times New Roman" w:hAnsi="Tahoma" w:cs="Tahoma"/>
      <w:sz w:val="16"/>
      <w:szCs w:val="16"/>
    </w:rPr>
  </w:style>
  <w:style w:type="character" w:styleId="Hyperlink">
    <w:name w:val="Hyperlink"/>
    <w:basedOn w:val="DefaultParagraphFont"/>
    <w:uiPriority w:val="99"/>
    <w:unhideWhenUsed/>
    <w:rsid w:val="00CB3A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56_20100518.docx" TargetMode="External"/><Relationship Id="rId3" Type="http://schemas.openxmlformats.org/officeDocument/2006/relationships/settings" Target="settings.xml"/><Relationship Id="rId7" Type="http://schemas.openxmlformats.org/officeDocument/2006/relationships/hyperlink" Target="file:///h:\SJ%20Archive\2010\05-1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874D3-EB0F-4EB6-910A-D9D5D3135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396</Words>
  <Characters>2023</Characters>
  <Application>Microsoft Office Word</Application>
  <DocSecurity>0</DocSecurity>
  <Lines>87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1456: Terrence Herrington - South Carolina Legislature Online</dc:title>
  <dc:subject/>
  <dc:creator>gailmoore</dc:creator>
  <cp:keywords/>
  <dc:description/>
  <cp:lastModifiedBy>N Cumfer</cp:lastModifiedBy>
  <cp:revision>7</cp:revision>
  <cp:lastPrinted>2010-05-17T20:03:00Z</cp:lastPrinted>
  <dcterms:created xsi:type="dcterms:W3CDTF">2010-05-18T17:51:00Z</dcterms:created>
  <dcterms:modified xsi:type="dcterms:W3CDTF">2014-11-24T15:17:00Z</dcterms:modified>
</cp:coreProperties>
</file>