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859" w:rsidRDefault="00EB1859" w:rsidP="00EB1859">
      <w:pPr>
        <w:widowControl w:val="0"/>
        <w:jc w:val="center"/>
      </w:pPr>
      <w:bookmarkStart w:id="0" w:name="_GoBack"/>
      <w:bookmarkEnd w:id="0"/>
      <w:r w:rsidRPr="00EB1859">
        <w:rPr>
          <w:b/>
        </w:rPr>
        <w:t>South Carolina General Assembly</w:t>
      </w:r>
    </w:p>
    <w:p w:rsidR="00EB1859" w:rsidRDefault="00EB1859" w:rsidP="00EB1859">
      <w:pPr>
        <w:widowControl w:val="0"/>
        <w:jc w:val="center"/>
      </w:pPr>
      <w:r>
        <w:t>118th Session, 2009-2010</w:t>
      </w:r>
    </w:p>
    <w:p w:rsidR="00EB1859" w:rsidRDefault="00EB1859" w:rsidP="00EB1859">
      <w:pPr>
        <w:widowControl w:val="0"/>
        <w:jc w:val="left"/>
      </w:pPr>
    </w:p>
    <w:p w:rsidR="00EB1859" w:rsidRDefault="00EB1859" w:rsidP="00EB1859">
      <w:pPr>
        <w:widowControl w:val="0"/>
        <w:jc w:val="left"/>
        <w:rPr>
          <w:b/>
        </w:rPr>
      </w:pPr>
      <w:r w:rsidRPr="00EB1859">
        <w:rPr>
          <w:b/>
        </w:rPr>
        <w:t>S.</w:t>
      </w:r>
      <w:r>
        <w:rPr>
          <w:b/>
        </w:rPr>
        <w:t xml:space="preserve"> </w:t>
      </w:r>
      <w:r w:rsidRPr="00EB1859">
        <w:rPr>
          <w:b/>
        </w:rPr>
        <w:t>1475</w:t>
      </w:r>
    </w:p>
    <w:p w:rsidR="00EB1859" w:rsidRDefault="00EB1859" w:rsidP="00EB1859">
      <w:pPr>
        <w:widowControl w:val="0"/>
        <w:jc w:val="left"/>
        <w:rPr>
          <w:b/>
        </w:rPr>
      </w:pPr>
    </w:p>
    <w:p w:rsidR="00EB1859" w:rsidRDefault="00EB1859" w:rsidP="00EB1859">
      <w:pPr>
        <w:widowControl w:val="0"/>
        <w:jc w:val="left"/>
      </w:pPr>
      <w:r w:rsidRPr="00EB1859">
        <w:rPr>
          <w:b/>
        </w:rPr>
        <w:t>STATUS INFORMATION</w:t>
      </w:r>
    </w:p>
    <w:p w:rsidR="00EB1859" w:rsidRDefault="00EB1859" w:rsidP="00EB1859">
      <w:pPr>
        <w:widowControl w:val="0"/>
        <w:jc w:val="left"/>
      </w:pPr>
    </w:p>
    <w:p w:rsidR="00EB1859" w:rsidRDefault="00EB1859" w:rsidP="00EB1859">
      <w:pPr>
        <w:widowControl w:val="0"/>
        <w:jc w:val="left"/>
      </w:pPr>
      <w:r>
        <w:t>Senate Resolution</w:t>
      </w:r>
    </w:p>
    <w:p w:rsidR="00EB1859" w:rsidRDefault="00EB1859" w:rsidP="00EB1859">
      <w:pPr>
        <w:widowControl w:val="0"/>
        <w:jc w:val="left"/>
      </w:pPr>
      <w:r>
        <w:t>Sponsors: Senator Leventis</w:t>
      </w:r>
    </w:p>
    <w:p w:rsidR="00EB1859" w:rsidRDefault="00EB1859" w:rsidP="00EB1859">
      <w:pPr>
        <w:widowControl w:val="0"/>
        <w:jc w:val="left"/>
      </w:pPr>
      <w:r>
        <w:t>Document Path: l:\council\bills\gm\24550ab10.docx</w:t>
      </w:r>
    </w:p>
    <w:p w:rsidR="00EB1859" w:rsidRDefault="00EB1859" w:rsidP="00EB1859">
      <w:pPr>
        <w:widowControl w:val="0"/>
        <w:jc w:val="left"/>
      </w:pPr>
    </w:p>
    <w:p w:rsidR="00EB1859" w:rsidRDefault="00EB1859" w:rsidP="00EB1859">
      <w:pPr>
        <w:widowControl w:val="0"/>
        <w:jc w:val="left"/>
      </w:pPr>
      <w:r>
        <w:t>Introduced in the Senate on May 25, 2010</w:t>
      </w:r>
    </w:p>
    <w:p w:rsidR="00EB1859" w:rsidRDefault="00EB1859" w:rsidP="00EB1859">
      <w:pPr>
        <w:widowControl w:val="0"/>
        <w:jc w:val="left"/>
      </w:pPr>
      <w:r>
        <w:t>Adopted by the Senate on May 25, 2010</w:t>
      </w:r>
    </w:p>
    <w:p w:rsidR="00EB1859" w:rsidRDefault="00EB1859" w:rsidP="00EB1859">
      <w:pPr>
        <w:widowControl w:val="0"/>
        <w:jc w:val="left"/>
      </w:pPr>
    </w:p>
    <w:p w:rsidR="00EB1859" w:rsidRDefault="00EB1859" w:rsidP="00EB1859">
      <w:pPr>
        <w:widowControl w:val="0"/>
        <w:jc w:val="left"/>
      </w:pPr>
      <w:r>
        <w:t xml:space="preserve">Summary: </w:t>
      </w:r>
      <w:r w:rsidR="002C2844">
        <w:t>Lieutenant Colonel Thomas G. Folse</w:t>
      </w:r>
    </w:p>
    <w:p w:rsidR="00EB1859" w:rsidRDefault="00EB1859" w:rsidP="00EB1859">
      <w:pPr>
        <w:widowControl w:val="0"/>
        <w:jc w:val="left"/>
      </w:pPr>
    </w:p>
    <w:p w:rsidR="00EB1859" w:rsidRDefault="00EB1859" w:rsidP="00EB1859">
      <w:pPr>
        <w:widowControl w:val="0"/>
        <w:jc w:val="left"/>
      </w:pPr>
    </w:p>
    <w:p w:rsidR="00EB1859" w:rsidRDefault="00EB1859" w:rsidP="00EB1859">
      <w:pPr>
        <w:widowControl w:val="0"/>
        <w:tabs>
          <w:tab w:val="center" w:pos="590"/>
          <w:tab w:val="center" w:pos="1440"/>
          <w:tab w:val="left" w:pos="1872"/>
          <w:tab w:val="left" w:pos="9187"/>
        </w:tabs>
        <w:jc w:val="left"/>
      </w:pPr>
      <w:r w:rsidRPr="00EB1859">
        <w:rPr>
          <w:b/>
        </w:rPr>
        <w:t>HISTORY OF LEGISLATIVE ACTIONS</w:t>
      </w:r>
    </w:p>
    <w:p w:rsidR="00EB1859" w:rsidRDefault="00EB1859" w:rsidP="00EB1859">
      <w:pPr>
        <w:widowControl w:val="0"/>
        <w:tabs>
          <w:tab w:val="center" w:pos="590"/>
          <w:tab w:val="center" w:pos="1440"/>
          <w:tab w:val="left" w:pos="1872"/>
          <w:tab w:val="left" w:pos="9187"/>
        </w:tabs>
        <w:jc w:val="left"/>
      </w:pPr>
    </w:p>
    <w:p w:rsidR="00EB1859" w:rsidRPr="00EB1859" w:rsidRDefault="00EB1859" w:rsidP="00EB1859">
      <w:pPr>
        <w:widowControl w:val="0"/>
        <w:tabs>
          <w:tab w:val="center" w:pos="590"/>
          <w:tab w:val="center" w:pos="1440"/>
          <w:tab w:val="left" w:pos="1872"/>
          <w:tab w:val="left" w:pos="9187"/>
        </w:tabs>
        <w:jc w:val="left"/>
      </w:pPr>
      <w:r w:rsidRPr="00EB1859">
        <w:rPr>
          <w:u w:val="single"/>
        </w:rPr>
        <w:tab/>
        <w:t>Date</w:t>
      </w:r>
      <w:r w:rsidRPr="00EB1859">
        <w:rPr>
          <w:u w:val="single"/>
        </w:rPr>
        <w:tab/>
        <w:t>Body</w:t>
      </w:r>
      <w:r w:rsidRPr="00EB1859">
        <w:rPr>
          <w:u w:val="single"/>
        </w:rPr>
        <w:tab/>
        <w:t>Action Description with journal page number</w:t>
      </w:r>
      <w:r w:rsidRPr="00EB1859">
        <w:rPr>
          <w:u w:val="single"/>
        </w:rPr>
        <w:tab/>
      </w:r>
    </w:p>
    <w:p w:rsidR="008A6818" w:rsidRDefault="008A6818" w:rsidP="008A6818">
      <w:pPr>
        <w:widowControl w:val="0"/>
        <w:tabs>
          <w:tab w:val="right" w:pos="1008"/>
          <w:tab w:val="left" w:pos="1152"/>
          <w:tab w:val="left" w:pos="1872"/>
          <w:tab w:val="left" w:pos="9187"/>
        </w:tabs>
        <w:ind w:left="2088" w:hanging="2088"/>
        <w:jc w:val="left"/>
      </w:pPr>
      <w:r>
        <w:tab/>
        <w:t>5/25/2010</w:t>
      </w:r>
      <w:r>
        <w:tab/>
        <w:t>Senate</w:t>
      </w:r>
      <w:r>
        <w:tab/>
      </w:r>
      <w:r w:rsidRPr="004C50E3">
        <w:t xml:space="preserve">Introduced and adopted </w:t>
      </w:r>
      <w:hyperlink r:id="rId7" w:history="1">
        <w:r w:rsidRPr="00B3487F">
          <w:rPr>
            <w:rStyle w:val="Hyperlink"/>
          </w:rPr>
          <w:t>SJ</w:t>
        </w:r>
      </w:hyperlink>
      <w:r>
        <w:noBreakHyphen/>
      </w:r>
      <w:r w:rsidRPr="004C50E3">
        <w:t>6</w:t>
      </w:r>
    </w:p>
    <w:p w:rsidR="008A6818" w:rsidRDefault="008A6818" w:rsidP="008A6818">
      <w:pPr>
        <w:widowControl w:val="0"/>
        <w:tabs>
          <w:tab w:val="right" w:pos="1008"/>
          <w:tab w:val="left" w:pos="1152"/>
          <w:tab w:val="left" w:pos="1872"/>
          <w:tab w:val="left" w:pos="9187"/>
        </w:tabs>
        <w:ind w:left="2088" w:hanging="2088"/>
        <w:jc w:val="left"/>
      </w:pPr>
    </w:p>
    <w:p w:rsidR="00EB1859" w:rsidRPr="00EB1859" w:rsidRDefault="00EB1859" w:rsidP="00EB1859">
      <w:pPr>
        <w:widowControl w:val="0"/>
        <w:tabs>
          <w:tab w:val="right" w:pos="1008"/>
          <w:tab w:val="left" w:pos="1152"/>
          <w:tab w:val="left" w:pos="1872"/>
          <w:tab w:val="left" w:pos="9187"/>
        </w:tabs>
        <w:ind w:left="2088" w:hanging="2088"/>
        <w:jc w:val="left"/>
      </w:pPr>
    </w:p>
    <w:p w:rsidR="00EB1859" w:rsidRDefault="00EB1859" w:rsidP="00EB1859">
      <w:r w:rsidRPr="00EB1859">
        <w:rPr>
          <w:b/>
        </w:rPr>
        <w:t>VERSIONS OF THIS BILL</w:t>
      </w:r>
    </w:p>
    <w:p w:rsidR="00EB1859" w:rsidRDefault="00EB1859" w:rsidP="00EB1859"/>
    <w:p w:rsidR="00EB1859" w:rsidRDefault="00816B19" w:rsidP="00EB1859">
      <w:hyperlink r:id="rId8" w:history="1">
        <w:r w:rsidR="00EB1859">
          <w:rPr>
            <w:rStyle w:val="Hyperlink"/>
          </w:rPr>
          <w:t>5/25/2010</w:t>
        </w:r>
      </w:hyperlink>
    </w:p>
    <w:p w:rsidR="00EB1859" w:rsidRDefault="00EB1859" w:rsidP="00EB1859"/>
    <w:p w:rsidR="00EB1859" w:rsidRDefault="00EB1859" w:rsidP="00EB1859">
      <w:pPr>
        <w:sectPr w:rsidR="00EB1859" w:rsidSect="00EB185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1C5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1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LIEUTENANT COLONEL THOMAS G. FOLSE</w:t>
      </w:r>
      <w:r w:rsidR="003F0B50">
        <w:t xml:space="preserve"> OF CHARLESTON COUNTY</w:t>
      </w:r>
      <w:r>
        <w:t xml:space="preserve">, UPON THE OCCASION OF HIS RETIREMENT, AND TO WISH HIM CONTINUED SUCCESS </w:t>
      </w:r>
      <w:r w:rsidR="00602E97">
        <w:t>IN ALL HIS FUTURE ENDEAVORS</w:t>
      </w:r>
      <w:r>
        <w:t>.</w:t>
      </w:r>
    </w:p>
    <w:p w:rsidR="00FB1C5E" w:rsidRDefault="00FB1C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4948" w:rsidRDefault="00FB1C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F1A6F">
        <w:t xml:space="preserve">the members of the South Carolina Senate are pleased to learn that </w:t>
      </w:r>
      <w:r w:rsidR="00C54842">
        <w:t>Lieutenant Colonel Thomas G. Folse</w:t>
      </w:r>
      <w:r w:rsidR="00750D95">
        <w:t xml:space="preserve">, United States Air Force, Retired, </w:t>
      </w:r>
      <w:r w:rsidR="00C54842">
        <w:t xml:space="preserve">will begin a </w:t>
      </w:r>
      <w:r w:rsidR="003F0B50">
        <w:t xml:space="preserve">second and </w:t>
      </w:r>
      <w:r w:rsidR="00C54842">
        <w:t xml:space="preserve">much deserved retirement </w:t>
      </w:r>
      <w:r w:rsidR="005F1A6F">
        <w:t>after eighteen years of distinguished</w:t>
      </w:r>
      <w:r w:rsidR="00C54842">
        <w:t xml:space="preserve"> service as </w:t>
      </w:r>
      <w:r w:rsidR="00354948">
        <w:t xml:space="preserve">director of the Junior </w:t>
      </w:r>
      <w:r w:rsidR="005F1A6F">
        <w:t xml:space="preserve">ROTC </w:t>
      </w:r>
      <w:r w:rsidR="00354948">
        <w:t>at James Island Charter School; and</w:t>
      </w:r>
    </w:p>
    <w:p w:rsidR="00354948" w:rsidRDefault="00354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948" w:rsidRDefault="00354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graduate of the University of South Carolina with a bachelor</w:t>
      </w:r>
      <w:r w:rsidR="00C83AD7" w:rsidRPr="00C83AD7">
        <w:t>’</w:t>
      </w:r>
      <w:r>
        <w:t xml:space="preserve">s degree in banking and finance, </w:t>
      </w:r>
      <w:r w:rsidR="00900A2D">
        <w:t>Mr. Folse</w:t>
      </w:r>
      <w:r>
        <w:t xml:space="preserve"> served for twenty years in the United States Air Force as  fighter pilot; and</w:t>
      </w:r>
    </w:p>
    <w:p w:rsidR="00354948" w:rsidRDefault="00354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948" w:rsidRDefault="00354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his navigator wings at Mather Air Force Base in California and completed fighter lead</w:t>
      </w:r>
      <w:r w:rsidR="00C83AD7">
        <w:noBreakHyphen/>
      </w:r>
      <w:r>
        <w:t>in training in the F</w:t>
      </w:r>
      <w:r w:rsidR="00C83AD7">
        <w:noBreakHyphen/>
      </w:r>
      <w:r>
        <w:t>4 Phantom aircraft before serving as an F</w:t>
      </w:r>
      <w:r w:rsidR="00C83AD7">
        <w:noBreakHyphen/>
      </w:r>
      <w:r>
        <w:t>4 weapons</w:t>
      </w:r>
      <w:r w:rsidR="00C83AD7">
        <w:noBreakHyphen/>
      </w:r>
      <w:r>
        <w:t>system officer at Korat Royal Thai Air Base in Southeast Asia; and</w:t>
      </w:r>
    </w:p>
    <w:p w:rsidR="00354948" w:rsidRDefault="00354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948" w:rsidRDefault="00354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54842">
        <w:t>during</w:t>
      </w:r>
      <w:r>
        <w:t xml:space="preserve"> his </w:t>
      </w:r>
      <w:r w:rsidR="00602E97">
        <w:t>notable</w:t>
      </w:r>
      <w:r>
        <w:t xml:space="preserve"> career</w:t>
      </w:r>
      <w:r w:rsidR="00750D95">
        <w:t xml:space="preserve"> in the United States Air Force</w:t>
      </w:r>
      <w:r>
        <w:t xml:space="preserve">, </w:t>
      </w:r>
      <w:r w:rsidR="00900A2D">
        <w:t>Mr. Folse</w:t>
      </w:r>
      <w:r>
        <w:t xml:space="preserve"> flew one hundred eighty</w:t>
      </w:r>
      <w:r w:rsidR="00C83AD7">
        <w:noBreakHyphen/>
      </w:r>
      <w:r>
        <w:t>eight combat missions, of which one hundred thirty</w:t>
      </w:r>
      <w:r w:rsidR="00C83AD7">
        <w:noBreakHyphen/>
      </w:r>
      <w:r>
        <w:t>three were night missions; and</w:t>
      </w:r>
    </w:p>
    <w:p w:rsidR="00354948" w:rsidRDefault="00354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0DD" w:rsidRDefault="00354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in the 334</w:t>
      </w:r>
      <w:r w:rsidRPr="00354948">
        <w:rPr>
          <w:vertAlign w:val="superscript"/>
        </w:rPr>
        <w:t>th</w:t>
      </w:r>
      <w:r>
        <w:t xml:space="preserve"> Tactical Fighter Squa</w:t>
      </w:r>
      <w:r w:rsidR="00ED30DD">
        <w:t>dron (TF</w:t>
      </w:r>
      <w:r w:rsidR="00BC7172">
        <w:t>S</w:t>
      </w:r>
      <w:r w:rsidR="00ED30DD">
        <w:t>), as a class commander for p</w:t>
      </w:r>
      <w:r>
        <w:t>i</w:t>
      </w:r>
      <w:r w:rsidR="00ED30DD">
        <w:t>l</w:t>
      </w:r>
      <w:r>
        <w:t xml:space="preserve">ot training, as </w:t>
      </w:r>
      <w:r w:rsidR="00602E97">
        <w:t xml:space="preserve">an </w:t>
      </w:r>
      <w:r>
        <w:t xml:space="preserve">aircraft commander </w:t>
      </w:r>
      <w:r w:rsidR="00ED30DD">
        <w:t>with</w:t>
      </w:r>
      <w:r>
        <w:t xml:space="preserve"> the 59</w:t>
      </w:r>
      <w:r w:rsidRPr="00354948">
        <w:rPr>
          <w:vertAlign w:val="superscript"/>
        </w:rPr>
        <w:t>th</w:t>
      </w:r>
      <w:r>
        <w:t xml:space="preserve"> </w:t>
      </w:r>
      <w:r w:rsidR="00BC7172">
        <w:t>TFS</w:t>
      </w:r>
      <w:r w:rsidR="00ED30DD">
        <w:t xml:space="preserve"> for F</w:t>
      </w:r>
      <w:r w:rsidR="00C83AD7">
        <w:noBreakHyphen/>
      </w:r>
      <w:r w:rsidR="00ED30DD">
        <w:t xml:space="preserve">4s </w:t>
      </w:r>
      <w:r>
        <w:t>an</w:t>
      </w:r>
      <w:r w:rsidR="00ED30DD">
        <w:t>d with the</w:t>
      </w:r>
      <w:r>
        <w:t xml:space="preserve"> </w:t>
      </w:r>
      <w:r w:rsidR="00ED30DD">
        <w:t>67</w:t>
      </w:r>
      <w:r w:rsidR="00ED30DD" w:rsidRPr="00ED30DD">
        <w:rPr>
          <w:vertAlign w:val="superscript"/>
        </w:rPr>
        <w:t>th</w:t>
      </w:r>
      <w:r w:rsidR="00BC7172">
        <w:t xml:space="preserve"> TFS</w:t>
      </w:r>
      <w:r w:rsidR="00C54842">
        <w:t>,</w:t>
      </w:r>
      <w:r w:rsidR="00ED30DD">
        <w:t xml:space="preserve"> and as </w:t>
      </w:r>
      <w:r w:rsidR="00602E97">
        <w:t xml:space="preserve">a </w:t>
      </w:r>
      <w:r w:rsidR="00ED30DD">
        <w:t>flight commander for the 25</w:t>
      </w:r>
      <w:r w:rsidR="00ED30DD" w:rsidRPr="00ED30DD">
        <w:rPr>
          <w:vertAlign w:val="superscript"/>
        </w:rPr>
        <w:t>th</w:t>
      </w:r>
      <w:r w:rsidR="00BC7172">
        <w:t xml:space="preserve"> TFS</w:t>
      </w:r>
      <w:r w:rsidR="00ED30DD">
        <w:t>; and</w:t>
      </w:r>
    </w:p>
    <w:p w:rsidR="00ED30DD" w:rsidRDefault="00ED3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6D4" w:rsidRDefault="00ED3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046D4">
        <w:t xml:space="preserve">at Shaw Air Force Base in Sumter, </w:t>
      </w:r>
      <w:r w:rsidR="00900A2D">
        <w:t>Mr. Folse</w:t>
      </w:r>
      <w:r w:rsidR="00E046D4">
        <w:t xml:space="preserve"> served as assistant operations officer, supervisor of flying</w:t>
      </w:r>
      <w:r w:rsidR="00C54842">
        <w:t>,</w:t>
      </w:r>
      <w:r w:rsidR="00E046D4">
        <w:t xml:space="preserve"> and instructor pilot with the 21</w:t>
      </w:r>
      <w:r w:rsidR="00E046D4" w:rsidRPr="00E046D4">
        <w:rPr>
          <w:vertAlign w:val="superscript"/>
        </w:rPr>
        <w:t>st</w:t>
      </w:r>
      <w:r w:rsidR="00E046D4">
        <w:t xml:space="preserve"> Tactical Air Support Squadron; and</w:t>
      </w:r>
    </w:p>
    <w:p w:rsidR="00E046D4" w:rsidRDefault="00E04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172" w:rsidRDefault="00E04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attended the Air Force Staff College in the United Kingdom</w:t>
      </w:r>
      <w:r w:rsidR="00C54842">
        <w:t>, and in Germany he was the air</w:t>
      </w:r>
      <w:r w:rsidR="00C83AD7">
        <w:noBreakHyphen/>
      </w:r>
      <w:r>
        <w:t>operations staff officer in the International Affairs Division of the Headquarters for United State Air Forces in Europe</w:t>
      </w:r>
      <w:r w:rsidR="00BC7172">
        <w:t>, aircraft commander for the 22</w:t>
      </w:r>
      <w:r w:rsidR="00BC7172" w:rsidRPr="00BC7172">
        <w:rPr>
          <w:vertAlign w:val="superscript"/>
        </w:rPr>
        <w:t>nd</w:t>
      </w:r>
      <w:r w:rsidR="00BC7172">
        <w:t xml:space="preserve"> TFS</w:t>
      </w:r>
      <w:r w:rsidR="00C54842">
        <w:t>,</w:t>
      </w:r>
      <w:r w:rsidR="00602E97">
        <w:t xml:space="preserve"> and </w:t>
      </w:r>
      <w:r w:rsidR="00BC7172">
        <w:t>operations officer and squadron commander for the 525</w:t>
      </w:r>
      <w:r w:rsidR="00C54842" w:rsidRPr="00C54842">
        <w:rPr>
          <w:vertAlign w:val="superscript"/>
        </w:rPr>
        <w:t>th</w:t>
      </w:r>
      <w:r w:rsidR="00C54842">
        <w:t xml:space="preserve"> </w:t>
      </w:r>
      <w:r w:rsidR="00BC7172">
        <w:t>TFS when the squadron won an Air Force Outstanding Unit Award; and</w:t>
      </w:r>
    </w:p>
    <w:p w:rsidR="00BC7172" w:rsidRDefault="00BC71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172" w:rsidRDefault="00BC71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his outstanding military service, </w:t>
      </w:r>
      <w:r w:rsidR="00900A2D">
        <w:t>Mr. Folse</w:t>
      </w:r>
      <w:r>
        <w:t xml:space="preserve"> received </w:t>
      </w:r>
      <w:r w:rsidR="00C54842">
        <w:t xml:space="preserve">numerous commendations including </w:t>
      </w:r>
      <w:r>
        <w:t xml:space="preserve">the Distinguished Flying Cross in 1970, the Air Force Commendation Medal from 1975 to 1977, </w:t>
      </w:r>
      <w:r w:rsidR="003F0B50">
        <w:t xml:space="preserve">and </w:t>
      </w:r>
      <w:r>
        <w:t>the Meritorious Service Medal</w:t>
      </w:r>
      <w:r w:rsidR="00C54842">
        <w:t xml:space="preserve"> from 1977 to 1980; and</w:t>
      </w:r>
    </w:p>
    <w:p w:rsidR="00BC7172" w:rsidRDefault="00BC71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172" w:rsidRDefault="00602E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0A2D">
        <w:t>Mr. Folse</w:t>
      </w:r>
      <w:r>
        <w:t xml:space="preserve"> completed a master </w:t>
      </w:r>
      <w:r w:rsidR="00CA78EE">
        <w:t>of</w:t>
      </w:r>
      <w:r w:rsidR="00BC7172">
        <w:t xml:space="preserve"> business administration </w:t>
      </w:r>
      <w:r w:rsidR="00900A2D">
        <w:t xml:space="preserve">degree </w:t>
      </w:r>
      <w:r w:rsidR="00BC7172">
        <w:t>at Embry Riddle Aeronautical University</w:t>
      </w:r>
      <w:r w:rsidR="00C54842">
        <w:t xml:space="preserve"> where he served as an adjunct professor,</w:t>
      </w:r>
      <w:r w:rsidR="00BC7172">
        <w:t xml:space="preserve"> and </w:t>
      </w:r>
      <w:r w:rsidR="00C54842">
        <w:t xml:space="preserve">he </w:t>
      </w:r>
      <w:r w:rsidR="00BC7172">
        <w:t>earned a master</w:t>
      </w:r>
      <w:r w:rsidR="00C83AD7" w:rsidRPr="00C83AD7">
        <w:t>’</w:t>
      </w:r>
      <w:r>
        <w:t>s</w:t>
      </w:r>
      <w:r w:rsidR="00900A2D">
        <w:t xml:space="preserve"> degree</w:t>
      </w:r>
      <w:r>
        <w:t xml:space="preserve"> </w:t>
      </w:r>
      <w:r w:rsidR="00BC7172">
        <w:t>in psychology at The Citadel</w:t>
      </w:r>
      <w:r w:rsidR="00C54842">
        <w:t xml:space="preserve"> and is a licensed professional counselor</w:t>
      </w:r>
      <w:r w:rsidR="00BC7172">
        <w:t>; and</w:t>
      </w:r>
    </w:p>
    <w:p w:rsidR="00BC7172" w:rsidRDefault="00BC71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842" w:rsidRDefault="00C54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1992, </w:t>
      </w:r>
      <w:r w:rsidR="00900A2D">
        <w:t>Mr. Folse</w:t>
      </w:r>
      <w:r>
        <w:t xml:space="preserve"> started the Junior ROTC program for James Island Charter School, a program that has produced numerous outstanding leaders and citizens</w:t>
      </w:r>
      <w:r w:rsidR="00750D95">
        <w:t xml:space="preserve"> in its eighteen years of operation</w:t>
      </w:r>
      <w:r>
        <w:t xml:space="preserve"> and </w:t>
      </w:r>
      <w:r w:rsidR="00900A2D">
        <w:t>produced</w:t>
      </w:r>
      <w:r>
        <w:t xml:space="preserve"> five student appointments to the United States Service Academies; and</w:t>
      </w:r>
    </w:p>
    <w:p w:rsidR="00C54842" w:rsidRDefault="00C54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D95" w:rsidRDefault="00C54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0A2D">
        <w:t>Thomas G. Folse</w:t>
      </w:r>
      <w:r w:rsidR="00750D95">
        <w:t xml:space="preserve"> </w:t>
      </w:r>
      <w:r>
        <w:t>married his high school sweetheart</w:t>
      </w:r>
      <w:r w:rsidR="00750D95">
        <w:t>, Mary Norris of Vance, and they reared two fine daughters, Nicole Folse Norris and Alison Folse Guerard</w:t>
      </w:r>
      <w:r w:rsidR="00900A2D">
        <w:t>,</w:t>
      </w:r>
      <w:r w:rsidR="003F0B50">
        <w:t xml:space="preserve"> who have blessed them with three wonderful grandchildren</w:t>
      </w:r>
      <w:r w:rsidR="00750D95">
        <w:t>; and</w:t>
      </w:r>
    </w:p>
    <w:p w:rsidR="00750D95" w:rsidRDefault="00750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C5E" w:rsidRDefault="00750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legacy of caring and dedication that Lieutenant Colonel Thomas G. Folse has provided for students in South Carolina and for his noble service to our nation</w:t>
      </w:r>
      <w:r w:rsidR="00FB1C5E">
        <w:t>.  Now, therefore,</w:t>
      </w:r>
    </w:p>
    <w:p w:rsidR="00FB1C5E" w:rsidRDefault="00FB1C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C5E" w:rsidRDefault="00FB1C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B1C5E" w:rsidRDefault="00FB1C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C5E" w:rsidRDefault="00FB1C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5F1A6F">
        <w:t xml:space="preserve">the members of the South Carolina Senate, by this resolution, recognize and honor Lieutenant Colonel Thomas G. Folse </w:t>
      </w:r>
      <w:r w:rsidR="003F0B50">
        <w:t xml:space="preserve">of Charleston County, </w:t>
      </w:r>
      <w:r w:rsidR="005F1A6F">
        <w:t xml:space="preserve">upon the occasion of his retirement, and wish him continued success in </w:t>
      </w:r>
      <w:r w:rsidR="00602E97">
        <w:t>all his future endeavors</w:t>
      </w:r>
      <w:r>
        <w:t>.</w:t>
      </w:r>
    </w:p>
    <w:p w:rsidR="00FB1C5E" w:rsidRDefault="00FB1C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1C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F1A6F">
        <w:t>present</w:t>
      </w:r>
      <w:r>
        <w:t>ed to</w:t>
      </w:r>
      <w:r w:rsidR="005F1A6F">
        <w:t xml:space="preserve"> Lieutenant Colonel Thomas G. Folse</w:t>
      </w:r>
      <w:r>
        <w:t>.</w:t>
      </w:r>
    </w:p>
    <w:p w:rsidR="00A04B4B" w:rsidRDefault="00C83AD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4B4B" w:rsidRDefault="00A04B4B" w:rsidP="00EB1859">
      <w:pPr>
        <w:suppressAutoHyphens/>
      </w:pPr>
    </w:p>
    <w:sectPr w:rsidR="00A04B4B" w:rsidSect="00EB185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E97" w:rsidRDefault="00602E97" w:rsidP="009F0C77">
      <w:r>
        <w:separator/>
      </w:r>
    </w:p>
  </w:endnote>
  <w:endnote w:type="continuationSeparator" w:id="0">
    <w:p w:rsidR="00602E97" w:rsidRDefault="00602E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E60EC1-3560-4F26-ABC7-8B2836EEA94C}"/>
    <w:embedBold r:id="rId2" w:fontKey="{8410B600-6CAA-4149-B3F2-92A6FF092FFA}"/>
  </w:font>
  <w:font w:name="Calibri">
    <w:panose1 w:val="020F0502020204030204"/>
    <w:charset w:val="00"/>
    <w:family w:val="swiss"/>
    <w:pitch w:val="variable"/>
    <w:sig w:usb0="E10002FF" w:usb1="4000ACFF" w:usb2="00000009" w:usb3="00000000" w:csb0="0000019F" w:csb1="00000000"/>
    <w:embedRegular r:id="rId3" w:fontKey="{5AC9192F-DA50-4856-A019-C1B17BC4A36A}"/>
  </w:font>
  <w:font w:name="Tahoma">
    <w:panose1 w:val="020B0604030504040204"/>
    <w:charset w:val="00"/>
    <w:family w:val="swiss"/>
    <w:pitch w:val="variable"/>
    <w:sig w:usb0="21002A87" w:usb1="80000000" w:usb2="00000008" w:usb3="00000000" w:csb0="000101FF" w:csb1="00000000"/>
    <w:embedRegular r:id="rId4" w:fontKey="{08B1E236-7FA4-4D28-ADD5-669EF636546B}"/>
  </w:font>
  <w:font w:name="Cambria">
    <w:panose1 w:val="02040503050406030204"/>
    <w:charset w:val="00"/>
    <w:family w:val="roman"/>
    <w:pitch w:val="variable"/>
    <w:sig w:usb0="E00002FF" w:usb1="400004FF" w:usb2="00000000" w:usb3="00000000" w:csb0="0000019F" w:csb1="00000000"/>
    <w:embedRegular r:id="rId5" w:fontKey="{46116FEC-595B-4410-AAE2-005F7725DD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859" w:rsidRPr="00A04B4B" w:rsidRDefault="00EB1859" w:rsidP="00A04B4B">
    <w:pPr>
      <w:pStyle w:val="Footer"/>
      <w:tabs>
        <w:tab w:val="clear" w:pos="4680"/>
        <w:tab w:val="clear" w:pos="9360"/>
        <w:tab w:val="center" w:pos="2995"/>
      </w:tabs>
      <w:spacing w:before="120"/>
    </w:pPr>
    <w:r>
      <w:t>[1475]</w:t>
    </w:r>
    <w:r>
      <w:tab/>
    </w:r>
    <w:r w:rsidR="00816B19">
      <w:fldChar w:fldCharType="begin"/>
    </w:r>
    <w:r w:rsidR="00816B19">
      <w:instrText xml:space="preserve"> PAGE  \* MERGEFORMAT </w:instrText>
    </w:r>
    <w:r w:rsidR="00816B19">
      <w:fldChar w:fldCharType="separate"/>
    </w:r>
    <w:r w:rsidR="00816B19">
      <w:rPr>
        <w:noProof/>
      </w:rPr>
      <w:t>1</w:t>
    </w:r>
    <w:r w:rsidR="00816B1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E97" w:rsidRDefault="00602E97" w:rsidP="009F0C77">
      <w:r>
        <w:separator/>
      </w:r>
    </w:p>
  </w:footnote>
  <w:footnote w:type="continuationSeparator" w:id="0">
    <w:p w:rsidR="00602E97" w:rsidRDefault="00602E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550AB10"/>
    <w:docVar w:name="CoverBillType" w:val="r"/>
    <w:docVar w:name="docpath" w:val="L:\Council\bills\GM\24550AB10.DOCX"/>
    <w:docVar w:name="dvBillNumber" w:val="1475"/>
    <w:docVar w:name="dvBillNumberPrefix" w:val="S. "/>
    <w:docVar w:name="dvOriginalBody" w:val="Senate"/>
    <w:docVar w:name="dvSteno" w:val="GM"/>
    <w:docVar w:name="NameofBody" w:val="s"/>
    <w:docVar w:name="vgroup2" w:val="Council"/>
  </w:docVars>
  <w:rsids>
    <w:rsidRoot w:val="007D787E"/>
    <w:rsid w:val="00026C9A"/>
    <w:rsid w:val="000965A1"/>
    <w:rsid w:val="000E1785"/>
    <w:rsid w:val="001023A4"/>
    <w:rsid w:val="0010776B"/>
    <w:rsid w:val="00133E66"/>
    <w:rsid w:val="00134ACF"/>
    <w:rsid w:val="00144E15"/>
    <w:rsid w:val="001A4A62"/>
    <w:rsid w:val="001A681E"/>
    <w:rsid w:val="001D08F2"/>
    <w:rsid w:val="002037CA"/>
    <w:rsid w:val="002047A2"/>
    <w:rsid w:val="00212822"/>
    <w:rsid w:val="002321B6"/>
    <w:rsid w:val="0023696B"/>
    <w:rsid w:val="00250967"/>
    <w:rsid w:val="002759C5"/>
    <w:rsid w:val="00277DEE"/>
    <w:rsid w:val="00280D88"/>
    <w:rsid w:val="00294ABE"/>
    <w:rsid w:val="002A3EB4"/>
    <w:rsid w:val="002C253B"/>
    <w:rsid w:val="002C2844"/>
    <w:rsid w:val="002D0A9D"/>
    <w:rsid w:val="002D6DEF"/>
    <w:rsid w:val="00325348"/>
    <w:rsid w:val="00354948"/>
    <w:rsid w:val="00393688"/>
    <w:rsid w:val="003C632E"/>
    <w:rsid w:val="003D411E"/>
    <w:rsid w:val="003E3C1E"/>
    <w:rsid w:val="003E6148"/>
    <w:rsid w:val="003F0B50"/>
    <w:rsid w:val="00400EAA"/>
    <w:rsid w:val="0041760A"/>
    <w:rsid w:val="004809EE"/>
    <w:rsid w:val="004B25EF"/>
    <w:rsid w:val="00511EE9"/>
    <w:rsid w:val="00521E00"/>
    <w:rsid w:val="00577C6C"/>
    <w:rsid w:val="0058501B"/>
    <w:rsid w:val="005E6707"/>
    <w:rsid w:val="005F1A6F"/>
    <w:rsid w:val="00602E97"/>
    <w:rsid w:val="006215AA"/>
    <w:rsid w:val="006340D9"/>
    <w:rsid w:val="00643B8E"/>
    <w:rsid w:val="00665EBC"/>
    <w:rsid w:val="0069470D"/>
    <w:rsid w:val="006A476C"/>
    <w:rsid w:val="006C6A93"/>
    <w:rsid w:val="006E02F9"/>
    <w:rsid w:val="00750D95"/>
    <w:rsid w:val="00753C04"/>
    <w:rsid w:val="00756946"/>
    <w:rsid w:val="00757F80"/>
    <w:rsid w:val="00771EEC"/>
    <w:rsid w:val="00786819"/>
    <w:rsid w:val="007A325A"/>
    <w:rsid w:val="007D787E"/>
    <w:rsid w:val="007F1523"/>
    <w:rsid w:val="007F509E"/>
    <w:rsid w:val="007F5799"/>
    <w:rsid w:val="007F6947"/>
    <w:rsid w:val="00816B19"/>
    <w:rsid w:val="00872729"/>
    <w:rsid w:val="00892ED2"/>
    <w:rsid w:val="008A6818"/>
    <w:rsid w:val="008F4429"/>
    <w:rsid w:val="008F79AE"/>
    <w:rsid w:val="00900A2D"/>
    <w:rsid w:val="009352BB"/>
    <w:rsid w:val="00981413"/>
    <w:rsid w:val="00990668"/>
    <w:rsid w:val="009F0C77"/>
    <w:rsid w:val="009F4DD1"/>
    <w:rsid w:val="00A04B4B"/>
    <w:rsid w:val="00A64E80"/>
    <w:rsid w:val="00A741D9"/>
    <w:rsid w:val="00A9741D"/>
    <w:rsid w:val="00AD4B17"/>
    <w:rsid w:val="00B26FA6"/>
    <w:rsid w:val="00B3487F"/>
    <w:rsid w:val="00B741CB"/>
    <w:rsid w:val="00B75E75"/>
    <w:rsid w:val="00B934F3"/>
    <w:rsid w:val="00BB6347"/>
    <w:rsid w:val="00BC7172"/>
    <w:rsid w:val="00BD2134"/>
    <w:rsid w:val="00C038D8"/>
    <w:rsid w:val="00C045DD"/>
    <w:rsid w:val="00C3136F"/>
    <w:rsid w:val="00C3483A"/>
    <w:rsid w:val="00C54842"/>
    <w:rsid w:val="00C74E9D"/>
    <w:rsid w:val="00C82FD3"/>
    <w:rsid w:val="00C83AD7"/>
    <w:rsid w:val="00CA78EE"/>
    <w:rsid w:val="00CC6B7B"/>
    <w:rsid w:val="00CD3619"/>
    <w:rsid w:val="00CF4447"/>
    <w:rsid w:val="00D405E7"/>
    <w:rsid w:val="00D41D56"/>
    <w:rsid w:val="00D6260D"/>
    <w:rsid w:val="00D6662B"/>
    <w:rsid w:val="00D95E2F"/>
    <w:rsid w:val="00D970A9"/>
    <w:rsid w:val="00DB3AC0"/>
    <w:rsid w:val="00DE68F0"/>
    <w:rsid w:val="00DF3845"/>
    <w:rsid w:val="00DF7E17"/>
    <w:rsid w:val="00E046D4"/>
    <w:rsid w:val="00EB00A2"/>
    <w:rsid w:val="00EB1859"/>
    <w:rsid w:val="00EB1BF3"/>
    <w:rsid w:val="00ED30DD"/>
    <w:rsid w:val="00EF3EEE"/>
    <w:rsid w:val="00F149A7"/>
    <w:rsid w:val="00F50BAF"/>
    <w:rsid w:val="00F52C10"/>
    <w:rsid w:val="00F81FFD"/>
    <w:rsid w:val="00F85228"/>
    <w:rsid w:val="00FB1C5E"/>
    <w:rsid w:val="00FB6773"/>
    <w:rsid w:val="00FC12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307FE72-ED65-450D-88DE-040DDEEA3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F0B50"/>
    <w:rPr>
      <w:rFonts w:ascii="Tahoma" w:hAnsi="Tahoma" w:cs="Tahoma"/>
      <w:sz w:val="16"/>
      <w:szCs w:val="16"/>
    </w:rPr>
  </w:style>
  <w:style w:type="character" w:customStyle="1" w:styleId="BalloonTextChar">
    <w:name w:val="Balloon Text Char"/>
    <w:basedOn w:val="DefaultParagraphFont"/>
    <w:link w:val="BalloonText"/>
    <w:uiPriority w:val="99"/>
    <w:semiHidden/>
    <w:rsid w:val="003F0B50"/>
    <w:rPr>
      <w:rFonts w:ascii="Tahoma" w:eastAsia="Times New Roman" w:hAnsi="Tahoma" w:cs="Tahoma"/>
      <w:sz w:val="16"/>
      <w:szCs w:val="16"/>
    </w:rPr>
  </w:style>
  <w:style w:type="character" w:styleId="Hyperlink">
    <w:name w:val="Hyperlink"/>
    <w:basedOn w:val="DefaultParagraphFont"/>
    <w:uiPriority w:val="99"/>
    <w:unhideWhenUsed/>
    <w:rsid w:val="00EB18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068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75_20100525.docx" TargetMode="External"/><Relationship Id="rId3" Type="http://schemas.openxmlformats.org/officeDocument/2006/relationships/settings" Target="settings.xml"/><Relationship Id="rId7" Type="http://schemas.openxmlformats.org/officeDocument/2006/relationships/hyperlink" Target="file:///h:\SJ%20Archive\2010\05-2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8303A-5776-41FE-898E-FFC93A9CE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639</Words>
  <Characters>3404</Characters>
  <Application>Microsoft Office Word</Application>
  <DocSecurity>0</DocSecurity>
  <Lines>115</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1475: Lieutenant Colonel Thomas G. Folse - South Carolina Legislature Online</dc:title>
  <dc:subject/>
  <dc:creator>gailmoore</dc:creator>
  <cp:keywords/>
  <dc:description/>
  <cp:lastModifiedBy>N Cumfer</cp:lastModifiedBy>
  <cp:revision>7</cp:revision>
  <cp:lastPrinted>2010-05-20T16:24:00Z</cp:lastPrinted>
  <dcterms:created xsi:type="dcterms:W3CDTF">2010-05-25T16:43:00Z</dcterms:created>
  <dcterms:modified xsi:type="dcterms:W3CDTF">2014-11-24T15:17:00Z</dcterms:modified>
</cp:coreProperties>
</file>