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E59" w:rsidRDefault="002E6E59" w:rsidP="002E6E59">
      <w:pPr>
        <w:widowControl w:val="0"/>
        <w:jc w:val="center"/>
      </w:pPr>
      <w:bookmarkStart w:id="0" w:name="_GoBack"/>
      <w:bookmarkEnd w:id="0"/>
      <w:r w:rsidRPr="002E6E59">
        <w:rPr>
          <w:b/>
        </w:rPr>
        <w:t>South Carolina General Assembly</w:t>
      </w:r>
    </w:p>
    <w:p w:rsidR="002E6E59" w:rsidRDefault="002E6E59" w:rsidP="002E6E59">
      <w:pPr>
        <w:widowControl w:val="0"/>
        <w:jc w:val="center"/>
      </w:pPr>
      <w:r>
        <w:t>118th Session, 2009-2010</w:t>
      </w:r>
    </w:p>
    <w:p w:rsidR="002E6E59" w:rsidRDefault="002E6E59" w:rsidP="002E6E59">
      <w:pPr>
        <w:widowControl w:val="0"/>
        <w:jc w:val="left"/>
      </w:pPr>
    </w:p>
    <w:p w:rsidR="002E6E59" w:rsidRDefault="002E6E59" w:rsidP="002E6E59">
      <w:pPr>
        <w:widowControl w:val="0"/>
        <w:jc w:val="left"/>
        <w:rPr>
          <w:b/>
        </w:rPr>
      </w:pPr>
      <w:r w:rsidRPr="002E6E59">
        <w:rPr>
          <w:b/>
        </w:rPr>
        <w:t>S.</w:t>
      </w:r>
      <w:r>
        <w:rPr>
          <w:b/>
        </w:rPr>
        <w:t xml:space="preserve"> </w:t>
      </w:r>
      <w:r w:rsidRPr="002E6E59">
        <w:rPr>
          <w:b/>
        </w:rPr>
        <w:t>1497</w:t>
      </w:r>
    </w:p>
    <w:p w:rsidR="002E6E59" w:rsidRDefault="002E6E59" w:rsidP="002E6E59">
      <w:pPr>
        <w:widowControl w:val="0"/>
        <w:jc w:val="left"/>
        <w:rPr>
          <w:b/>
        </w:rPr>
      </w:pPr>
    </w:p>
    <w:p w:rsidR="002E6E59" w:rsidRDefault="002E6E59" w:rsidP="002E6E59">
      <w:pPr>
        <w:widowControl w:val="0"/>
        <w:jc w:val="left"/>
      </w:pPr>
      <w:r w:rsidRPr="002E6E59">
        <w:rPr>
          <w:b/>
        </w:rPr>
        <w:t>STATUS INFORMATION</w:t>
      </w:r>
    </w:p>
    <w:p w:rsidR="002E6E59" w:rsidRDefault="002E6E59" w:rsidP="002E6E59">
      <w:pPr>
        <w:widowControl w:val="0"/>
        <w:jc w:val="left"/>
      </w:pPr>
    </w:p>
    <w:p w:rsidR="002E6E59" w:rsidRDefault="002E6E59" w:rsidP="002E6E59">
      <w:pPr>
        <w:widowControl w:val="0"/>
        <w:jc w:val="left"/>
      </w:pPr>
      <w:r>
        <w:t>Senate Resolution</w:t>
      </w:r>
    </w:p>
    <w:p w:rsidR="002E6E59" w:rsidRDefault="002E6E59" w:rsidP="002E6E59">
      <w:pPr>
        <w:widowControl w:val="0"/>
        <w:jc w:val="left"/>
      </w:pPr>
      <w:r>
        <w:t>Sponsors: Senator Coleman</w:t>
      </w:r>
    </w:p>
    <w:p w:rsidR="002E6E59" w:rsidRDefault="002E6E59" w:rsidP="002E6E59">
      <w:pPr>
        <w:widowControl w:val="0"/>
        <w:jc w:val="left"/>
      </w:pPr>
      <w:r>
        <w:t>Document Path: l:\council\bills\gm\24575bh10.docx</w:t>
      </w:r>
    </w:p>
    <w:p w:rsidR="002E6E59" w:rsidRDefault="002E6E59" w:rsidP="002E6E59">
      <w:pPr>
        <w:widowControl w:val="0"/>
        <w:jc w:val="left"/>
      </w:pPr>
    </w:p>
    <w:p w:rsidR="002E6E59" w:rsidRDefault="002E6E59" w:rsidP="002E6E59">
      <w:pPr>
        <w:widowControl w:val="0"/>
        <w:jc w:val="left"/>
      </w:pPr>
      <w:r>
        <w:t>Introduced in the Senate on June 2, 2010</w:t>
      </w:r>
    </w:p>
    <w:p w:rsidR="002E6E59" w:rsidRDefault="002E6E59" w:rsidP="002E6E59">
      <w:pPr>
        <w:widowControl w:val="0"/>
        <w:jc w:val="left"/>
      </w:pPr>
      <w:r>
        <w:t>Adopted by the Senate on June 2, 2010</w:t>
      </w:r>
    </w:p>
    <w:p w:rsidR="002E6E59" w:rsidRDefault="002E6E59" w:rsidP="002E6E59">
      <w:pPr>
        <w:widowControl w:val="0"/>
        <w:jc w:val="left"/>
      </w:pPr>
    </w:p>
    <w:p w:rsidR="002E6E59" w:rsidRDefault="002E6E59" w:rsidP="002E6E59">
      <w:pPr>
        <w:widowControl w:val="0"/>
        <w:jc w:val="left"/>
      </w:pPr>
      <w:r>
        <w:t xml:space="preserve">Summary: </w:t>
      </w:r>
      <w:r w:rsidR="007929A4">
        <w:t>Green Purchasing Initiative</w:t>
      </w:r>
    </w:p>
    <w:p w:rsidR="002E6E59" w:rsidRDefault="002E6E59" w:rsidP="002E6E59">
      <w:pPr>
        <w:widowControl w:val="0"/>
        <w:jc w:val="left"/>
      </w:pPr>
    </w:p>
    <w:p w:rsidR="002E6E59" w:rsidRDefault="002E6E59" w:rsidP="002E6E59">
      <w:pPr>
        <w:widowControl w:val="0"/>
        <w:jc w:val="left"/>
      </w:pPr>
    </w:p>
    <w:p w:rsidR="002E6E59" w:rsidRDefault="002E6E59" w:rsidP="002E6E59">
      <w:pPr>
        <w:widowControl w:val="0"/>
        <w:tabs>
          <w:tab w:val="center" w:pos="590"/>
          <w:tab w:val="center" w:pos="1440"/>
          <w:tab w:val="left" w:pos="1872"/>
          <w:tab w:val="left" w:pos="9187"/>
        </w:tabs>
        <w:jc w:val="left"/>
      </w:pPr>
      <w:r w:rsidRPr="002E6E59">
        <w:rPr>
          <w:b/>
        </w:rPr>
        <w:t>HISTORY OF LEGISLATIVE ACTIONS</w:t>
      </w:r>
    </w:p>
    <w:p w:rsidR="002E6E59" w:rsidRDefault="002E6E59" w:rsidP="002E6E59">
      <w:pPr>
        <w:widowControl w:val="0"/>
        <w:tabs>
          <w:tab w:val="center" w:pos="590"/>
          <w:tab w:val="center" w:pos="1440"/>
          <w:tab w:val="left" w:pos="1872"/>
          <w:tab w:val="left" w:pos="9187"/>
        </w:tabs>
        <w:jc w:val="left"/>
      </w:pPr>
    </w:p>
    <w:p w:rsidR="002E6E59" w:rsidRPr="002E6E59" w:rsidRDefault="002E6E59" w:rsidP="002E6E59">
      <w:pPr>
        <w:widowControl w:val="0"/>
        <w:tabs>
          <w:tab w:val="center" w:pos="590"/>
          <w:tab w:val="center" w:pos="1440"/>
          <w:tab w:val="left" w:pos="1872"/>
          <w:tab w:val="left" w:pos="9187"/>
        </w:tabs>
        <w:jc w:val="left"/>
      </w:pPr>
      <w:r w:rsidRPr="002E6E59">
        <w:rPr>
          <w:u w:val="single"/>
        </w:rPr>
        <w:tab/>
        <w:t>Date</w:t>
      </w:r>
      <w:r w:rsidRPr="002E6E59">
        <w:rPr>
          <w:u w:val="single"/>
        </w:rPr>
        <w:tab/>
        <w:t>Body</w:t>
      </w:r>
      <w:r w:rsidRPr="002E6E59">
        <w:rPr>
          <w:u w:val="single"/>
        </w:rPr>
        <w:tab/>
        <w:t>Action Description with journal page number</w:t>
      </w:r>
      <w:r w:rsidRPr="002E6E59">
        <w:rPr>
          <w:u w:val="single"/>
        </w:rPr>
        <w:tab/>
      </w:r>
    </w:p>
    <w:p w:rsidR="00D40336" w:rsidRDefault="00D40336" w:rsidP="00D40336">
      <w:pPr>
        <w:widowControl w:val="0"/>
        <w:tabs>
          <w:tab w:val="right" w:pos="1008"/>
          <w:tab w:val="left" w:pos="1152"/>
          <w:tab w:val="left" w:pos="1872"/>
          <w:tab w:val="left" w:pos="9187"/>
        </w:tabs>
        <w:ind w:left="2088" w:hanging="2088"/>
        <w:jc w:val="left"/>
      </w:pPr>
      <w:r>
        <w:tab/>
        <w:t>6/2/2010</w:t>
      </w:r>
      <w:r>
        <w:tab/>
        <w:t>Senate</w:t>
      </w:r>
      <w:r>
        <w:tab/>
      </w:r>
      <w:r w:rsidRPr="00CB146B">
        <w:t xml:space="preserve">Introduced and adopted </w:t>
      </w:r>
      <w:hyperlink r:id="rId7" w:history="1">
        <w:r w:rsidRPr="00006A06">
          <w:rPr>
            <w:rStyle w:val="Hyperlink"/>
          </w:rPr>
          <w:t>SJ</w:t>
        </w:r>
      </w:hyperlink>
      <w:r>
        <w:noBreakHyphen/>
      </w:r>
      <w:r w:rsidRPr="00CB146B">
        <w:t>12</w:t>
      </w:r>
    </w:p>
    <w:p w:rsidR="00D40336" w:rsidRDefault="00D40336" w:rsidP="00D40336">
      <w:pPr>
        <w:widowControl w:val="0"/>
        <w:tabs>
          <w:tab w:val="right" w:pos="1008"/>
          <w:tab w:val="left" w:pos="1152"/>
          <w:tab w:val="left" w:pos="1872"/>
          <w:tab w:val="left" w:pos="9187"/>
        </w:tabs>
        <w:ind w:left="2088" w:hanging="2088"/>
        <w:jc w:val="left"/>
      </w:pPr>
    </w:p>
    <w:p w:rsidR="002E6E59" w:rsidRPr="002E6E59" w:rsidRDefault="002E6E59" w:rsidP="002E6E59">
      <w:pPr>
        <w:widowControl w:val="0"/>
        <w:tabs>
          <w:tab w:val="right" w:pos="1008"/>
          <w:tab w:val="left" w:pos="1152"/>
          <w:tab w:val="left" w:pos="1872"/>
          <w:tab w:val="left" w:pos="9187"/>
        </w:tabs>
        <w:ind w:left="2088" w:hanging="2088"/>
        <w:jc w:val="left"/>
      </w:pPr>
    </w:p>
    <w:p w:rsidR="002E6E59" w:rsidRDefault="002E6E59" w:rsidP="002E6E59">
      <w:r w:rsidRPr="002E6E59">
        <w:rPr>
          <w:b/>
        </w:rPr>
        <w:t>VERSIONS OF THIS BILL</w:t>
      </w:r>
    </w:p>
    <w:p w:rsidR="002E6E59" w:rsidRDefault="002E6E59" w:rsidP="002E6E59"/>
    <w:p w:rsidR="002E6E59" w:rsidRDefault="00833449" w:rsidP="002E6E59">
      <w:hyperlink r:id="rId8" w:history="1">
        <w:r w:rsidR="002E6E59">
          <w:rPr>
            <w:rStyle w:val="Hyperlink"/>
          </w:rPr>
          <w:t>6/2/2010</w:t>
        </w:r>
      </w:hyperlink>
    </w:p>
    <w:p w:rsidR="002E6E59" w:rsidRDefault="002E6E59" w:rsidP="002E6E59"/>
    <w:p w:rsidR="002E6E59" w:rsidRDefault="002E6E59" w:rsidP="002E6E59">
      <w:pPr>
        <w:sectPr w:rsidR="002E6E59" w:rsidSect="002E6E5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72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D14" w:rsidP="00A6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RECOGNIZE AND COMMEND THE GREEN PURCHASING INITIATIVE BEGUN IN THE FALL OF 2008, AND TO ENCOURAGE THE STATEWIDE </w:t>
      </w:r>
      <w:r w:rsidR="009A57D3">
        <w:t>ADOPTION</w:t>
      </w:r>
      <w:r>
        <w:t xml:space="preserve"> OF THE INITIATIVE</w:t>
      </w:r>
      <w:r w:rsidR="009A57D3" w:rsidRPr="009A57D3">
        <w:t>’</w:t>
      </w:r>
      <w:r>
        <w:t>S POLICIES.</w:t>
      </w: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2D14"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D14">
        <w:t>the members of the South Carolina Senate are grateful for the efforts of the Green Purchasing Initiative</w:t>
      </w:r>
      <w:r w:rsidR="00032D13">
        <w:t xml:space="preserve">. </w:t>
      </w:r>
      <w:r w:rsidR="00C62D14">
        <w:t xml:space="preserve"> </w:t>
      </w:r>
      <w:r w:rsidR="00032D13">
        <w:t>S</w:t>
      </w:r>
      <w:r w:rsidR="00DE6092">
        <w:t>ince its inception in 2008</w:t>
      </w:r>
      <w:r w:rsidR="009A57D3">
        <w:t>,</w:t>
      </w:r>
      <w:r w:rsidR="00DE6092">
        <w:t xml:space="preserve"> </w:t>
      </w:r>
      <w:r w:rsidR="00032D13">
        <w:t>the initiative has set out</w:t>
      </w:r>
      <w:r w:rsidR="00A55729">
        <w:t xml:space="preserve"> </w:t>
      </w:r>
      <w:r w:rsidR="00C62D14">
        <w:t xml:space="preserve">to preserve the beauty and purity </w:t>
      </w:r>
      <w:r w:rsidR="00032D13">
        <w:t>of</w:t>
      </w:r>
      <w:r w:rsidR="00C62D14">
        <w:t xml:space="preserve"> our great State; and</w:t>
      </w:r>
    </w:p>
    <w:p w:rsidR="00A55729" w:rsidRDefault="00A5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729" w:rsidRDefault="00A5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seeking to reduce further environmental and human</w:t>
      </w:r>
      <w:r w:rsidR="00032D13">
        <w:t xml:space="preserve"> </w:t>
      </w:r>
      <w:r>
        <w:t>health impacts of state operations,  the initiative has given South Carolina</w:t>
      </w:r>
      <w:r w:rsidR="009A57D3" w:rsidRPr="009A57D3">
        <w:t>’</w:t>
      </w:r>
      <w:r>
        <w:t>s state government the task of integrating environmental considerations into its procurement process; and</w:t>
      </w: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initiative </w:t>
      </w:r>
      <w:r w:rsidR="009A57D3">
        <w:t xml:space="preserve">has facilitated this effort by </w:t>
      </w:r>
      <w:r>
        <w:t>defin</w:t>
      </w:r>
      <w:r w:rsidR="009A57D3">
        <w:t>ing</w:t>
      </w:r>
      <w:r>
        <w:t xml:space="preserve"> environme</w:t>
      </w:r>
      <w:r w:rsidR="009A57D3">
        <w:t xml:space="preserve">ntally preferred purchasing, </w:t>
      </w:r>
      <w:r>
        <w:t>identify</w:t>
      </w:r>
      <w:r w:rsidR="009A57D3">
        <w:t>ing</w:t>
      </w:r>
      <w:r>
        <w:t xml:space="preserve"> desired environmental attribu</w:t>
      </w:r>
      <w:r w:rsidR="009A57D3">
        <w:t>tes that need to be protected, balancing</w:t>
      </w:r>
      <w:r>
        <w:t xml:space="preserve"> environmental considerations with performance, cost, and availability, and</w:t>
      </w:r>
      <w:r w:rsidR="00A55729">
        <w:t xml:space="preserve"> </w:t>
      </w:r>
      <w:r>
        <w:t>educat</w:t>
      </w:r>
      <w:r w:rsidR="009A57D3">
        <w:t>ing</w:t>
      </w:r>
      <w:r>
        <w:t xml:space="preserve"> and promot</w:t>
      </w:r>
      <w:r w:rsidR="009A57D3">
        <w:t>ing</w:t>
      </w:r>
      <w:r>
        <w:t xml:space="preserve"> standards to purchasers; and</w:t>
      </w:r>
    </w:p>
    <w:p w:rsidR="00C62D14"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D14"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goals of the Green Purchasing Initiative include prevention of pollution and waste, elimination or reduction of toxins, conservation of energy and water, giving preference to recycled</w:t>
      </w:r>
      <w:r w:rsidR="009A57D3">
        <w:noBreakHyphen/>
      </w:r>
      <w:r>
        <w:t>content material, and reduction of emissions; and</w:t>
      </w:r>
    </w:p>
    <w:p w:rsidR="00C62D14"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092"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E6092">
        <w:t>, the policy of the initiative recognizes the need to improve green</w:t>
      </w:r>
      <w:r w:rsidR="009A57D3">
        <w:noBreakHyphen/>
      </w:r>
      <w:r w:rsidR="00DE6092">
        <w:t>purchasing practices within state agencies when practicable and cost effective without reducing the safety or performance of a product or service; and</w:t>
      </w: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South Carolina state government is committed to environmentally preferred purchasing in recognition of the need for all of our citizens to use natural resources more efficiently, to reduce waste, to save money, to sustain markets for materials collected in recycling programs, and to protect South Carolina</w:t>
      </w:r>
      <w:r w:rsidR="009A57D3" w:rsidRPr="009A57D3">
        <w:t>’</w:t>
      </w:r>
      <w:r>
        <w:t>s environment; and</w:t>
      </w: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721"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729">
        <w:t>the members of the South Carolina Senate are grateful for the statewide efforts set forth in the Green Purchasing Initiative to preserve the natural health and prosperity of our State</w:t>
      </w:r>
      <w:r w:rsidR="00236721">
        <w:t>.  Now, therefore,</w:t>
      </w: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721" w:rsidP="00A6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72F09">
        <w:t>the members of the South Carolina Senate, by this resolution,</w:t>
      </w:r>
      <w:r w:rsidR="00C62D14">
        <w:t xml:space="preserve"> </w:t>
      </w:r>
      <w:r w:rsidR="00072F09">
        <w:t>recognize and</w:t>
      </w:r>
      <w:r w:rsidR="00C62D14">
        <w:t xml:space="preserve"> commend the Green Purchasing Initiative begun in the fall of 2008, and encourage the statewide </w:t>
      </w:r>
      <w:r w:rsidR="009A57D3">
        <w:t>adoption</w:t>
      </w:r>
      <w:r w:rsidR="00C62D14">
        <w:t xml:space="preserve"> of the initiative</w:t>
      </w:r>
      <w:r w:rsidR="009A57D3" w:rsidRPr="009A57D3">
        <w:t>’</w:t>
      </w:r>
      <w:r w:rsidR="00C62D14">
        <w:t>s policies</w:t>
      </w:r>
      <w:r>
        <w:t>.</w:t>
      </w:r>
    </w:p>
    <w:p w:rsidR="00A612F3" w:rsidRDefault="009A57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2F3" w:rsidRDefault="00A612F3" w:rsidP="002E6E59">
      <w:pPr>
        <w:suppressAutoHyphens/>
      </w:pPr>
    </w:p>
    <w:sectPr w:rsidR="00A612F3" w:rsidSect="002E6E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729" w:rsidRDefault="00A55729" w:rsidP="009F0C77">
      <w:r>
        <w:separator/>
      </w:r>
    </w:p>
  </w:endnote>
  <w:endnote w:type="continuationSeparator" w:id="0">
    <w:p w:rsidR="00A55729" w:rsidRDefault="00A557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E5A853-7143-4DB9-8171-7A6CE68E86F9}"/>
    <w:embedBold r:id="rId2" w:fontKey="{E9ACE277-4693-445B-9762-57A66CEBBFD6}"/>
  </w:font>
  <w:font w:name="Calibri">
    <w:panose1 w:val="020F0502020204030204"/>
    <w:charset w:val="00"/>
    <w:family w:val="swiss"/>
    <w:pitch w:val="variable"/>
    <w:sig w:usb0="E10002FF" w:usb1="4000ACFF" w:usb2="00000009" w:usb3="00000000" w:csb0="0000019F" w:csb1="00000000"/>
    <w:embedRegular r:id="rId3" w:fontKey="{92294A11-A2AF-4EC6-8B92-F7AC8C915C87}"/>
  </w:font>
  <w:font w:name="Tahoma">
    <w:panose1 w:val="020B0604030504040204"/>
    <w:charset w:val="00"/>
    <w:family w:val="swiss"/>
    <w:pitch w:val="variable"/>
    <w:sig w:usb0="21002A87" w:usb1="80000000" w:usb2="00000008" w:usb3="00000000" w:csb0="000101FF" w:csb1="00000000"/>
    <w:embedRegular r:id="rId4" w:fontKey="{687DFD67-6E25-4583-9875-CA0D227F1771}"/>
  </w:font>
  <w:font w:name="Cambria">
    <w:panose1 w:val="02040503050406030204"/>
    <w:charset w:val="00"/>
    <w:family w:val="roman"/>
    <w:pitch w:val="variable"/>
    <w:sig w:usb0="E00002FF" w:usb1="400004FF" w:usb2="00000000" w:usb3="00000000" w:csb0="0000019F" w:csb1="00000000"/>
    <w:embedRegular r:id="rId5" w:fontKey="{AE879455-17AA-4125-ACB5-DD20BAF5AF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E59" w:rsidRPr="00A612F3" w:rsidRDefault="002E6E59" w:rsidP="00A612F3">
    <w:pPr>
      <w:pStyle w:val="Footer"/>
      <w:tabs>
        <w:tab w:val="clear" w:pos="4680"/>
        <w:tab w:val="clear" w:pos="9360"/>
        <w:tab w:val="center" w:pos="2995"/>
      </w:tabs>
      <w:spacing w:before="120"/>
    </w:pPr>
    <w:r>
      <w:t>[1497]</w:t>
    </w:r>
    <w:r>
      <w:tab/>
    </w:r>
    <w:r w:rsidR="00833449">
      <w:fldChar w:fldCharType="begin"/>
    </w:r>
    <w:r w:rsidR="00833449">
      <w:instrText xml:space="preserve"> PAGE  \* MERGEFORMAT </w:instrText>
    </w:r>
    <w:r w:rsidR="00833449">
      <w:fldChar w:fldCharType="separate"/>
    </w:r>
    <w:r w:rsidR="00833449">
      <w:rPr>
        <w:noProof/>
      </w:rPr>
      <w:t>1</w:t>
    </w:r>
    <w:r w:rsidR="008334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729" w:rsidRDefault="00A55729" w:rsidP="009F0C77">
      <w:r>
        <w:separator/>
      </w:r>
    </w:p>
  </w:footnote>
  <w:footnote w:type="continuationSeparator" w:id="0">
    <w:p w:rsidR="00A55729" w:rsidRDefault="00A557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75BH10"/>
    <w:docVar w:name="CoverBillType" w:val="r"/>
    <w:docVar w:name="docpath" w:val="L:\Council\bills\GM\24575BH10.DOCX"/>
    <w:docVar w:name="dvBillNumber" w:val="1497"/>
    <w:docVar w:name="dvBillNumberPrefix" w:val="S. "/>
    <w:docVar w:name="dvOriginalBody" w:val="Senate"/>
    <w:docVar w:name="dvSteno" w:val="GM"/>
    <w:docVar w:name="NameofBody" w:val="s"/>
    <w:docVar w:name="vgroup2" w:val="Council"/>
  </w:docVars>
  <w:rsids>
    <w:rsidRoot w:val="00AD36AF"/>
    <w:rsid w:val="00006A06"/>
    <w:rsid w:val="00026C9A"/>
    <w:rsid w:val="00032D13"/>
    <w:rsid w:val="00072F09"/>
    <w:rsid w:val="000965A1"/>
    <w:rsid w:val="000E1785"/>
    <w:rsid w:val="001023A4"/>
    <w:rsid w:val="0010776B"/>
    <w:rsid w:val="00133E66"/>
    <w:rsid w:val="00134ACF"/>
    <w:rsid w:val="00144E15"/>
    <w:rsid w:val="001A4A62"/>
    <w:rsid w:val="001A681E"/>
    <w:rsid w:val="001D08F2"/>
    <w:rsid w:val="001D68BF"/>
    <w:rsid w:val="002037CA"/>
    <w:rsid w:val="002047A2"/>
    <w:rsid w:val="002321B6"/>
    <w:rsid w:val="00236721"/>
    <w:rsid w:val="0023696B"/>
    <w:rsid w:val="00250967"/>
    <w:rsid w:val="002759C5"/>
    <w:rsid w:val="00277DEE"/>
    <w:rsid w:val="00280D88"/>
    <w:rsid w:val="00294ABE"/>
    <w:rsid w:val="002A3EB4"/>
    <w:rsid w:val="002E6E59"/>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3C44"/>
    <w:rsid w:val="0069470D"/>
    <w:rsid w:val="006A476C"/>
    <w:rsid w:val="006C6A93"/>
    <w:rsid w:val="006E02F9"/>
    <w:rsid w:val="006F2E35"/>
    <w:rsid w:val="00753C04"/>
    <w:rsid w:val="00756946"/>
    <w:rsid w:val="00757F80"/>
    <w:rsid w:val="00771EEC"/>
    <w:rsid w:val="00786819"/>
    <w:rsid w:val="007929A4"/>
    <w:rsid w:val="007A325A"/>
    <w:rsid w:val="007F1523"/>
    <w:rsid w:val="007F509E"/>
    <w:rsid w:val="007F5799"/>
    <w:rsid w:val="007F6947"/>
    <w:rsid w:val="00833449"/>
    <w:rsid w:val="00872729"/>
    <w:rsid w:val="008D1563"/>
    <w:rsid w:val="008F4429"/>
    <w:rsid w:val="009352BB"/>
    <w:rsid w:val="00990668"/>
    <w:rsid w:val="009A57D3"/>
    <w:rsid w:val="009F0C77"/>
    <w:rsid w:val="009F4DD1"/>
    <w:rsid w:val="00A4601B"/>
    <w:rsid w:val="00A55729"/>
    <w:rsid w:val="00A612F3"/>
    <w:rsid w:val="00A64E80"/>
    <w:rsid w:val="00A741D9"/>
    <w:rsid w:val="00A9741D"/>
    <w:rsid w:val="00AD36AF"/>
    <w:rsid w:val="00AD4B17"/>
    <w:rsid w:val="00B2430F"/>
    <w:rsid w:val="00B26FA6"/>
    <w:rsid w:val="00B741CB"/>
    <w:rsid w:val="00B934F3"/>
    <w:rsid w:val="00BB6347"/>
    <w:rsid w:val="00BD2134"/>
    <w:rsid w:val="00C038D8"/>
    <w:rsid w:val="00C045DD"/>
    <w:rsid w:val="00C3136F"/>
    <w:rsid w:val="00C3483A"/>
    <w:rsid w:val="00C40FAB"/>
    <w:rsid w:val="00C62D14"/>
    <w:rsid w:val="00C74E9D"/>
    <w:rsid w:val="00C82FD3"/>
    <w:rsid w:val="00CC6B7B"/>
    <w:rsid w:val="00CD3619"/>
    <w:rsid w:val="00CF4447"/>
    <w:rsid w:val="00D40336"/>
    <w:rsid w:val="00D405E7"/>
    <w:rsid w:val="00D41D56"/>
    <w:rsid w:val="00D42DF6"/>
    <w:rsid w:val="00D6260D"/>
    <w:rsid w:val="00D6662B"/>
    <w:rsid w:val="00D95E2F"/>
    <w:rsid w:val="00D970A9"/>
    <w:rsid w:val="00DB3AC0"/>
    <w:rsid w:val="00DE6092"/>
    <w:rsid w:val="00DE68F0"/>
    <w:rsid w:val="00DF3845"/>
    <w:rsid w:val="00DF7E17"/>
    <w:rsid w:val="00E016B7"/>
    <w:rsid w:val="00E23D63"/>
    <w:rsid w:val="00EB00A2"/>
    <w:rsid w:val="00EB1BF3"/>
    <w:rsid w:val="00EF3EEE"/>
    <w:rsid w:val="00F149A7"/>
    <w:rsid w:val="00F50BAF"/>
    <w:rsid w:val="00F52C10"/>
    <w:rsid w:val="00F81FFD"/>
    <w:rsid w:val="00F85228"/>
    <w:rsid w:val="00FA37A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67098D-B417-4D83-A87F-9C7E43FFC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57D3"/>
    <w:rPr>
      <w:rFonts w:ascii="Tahoma" w:hAnsi="Tahoma" w:cs="Tahoma"/>
      <w:sz w:val="16"/>
      <w:szCs w:val="16"/>
    </w:rPr>
  </w:style>
  <w:style w:type="character" w:customStyle="1" w:styleId="BalloonTextChar">
    <w:name w:val="Balloon Text Char"/>
    <w:basedOn w:val="DefaultParagraphFont"/>
    <w:link w:val="BalloonText"/>
    <w:uiPriority w:val="99"/>
    <w:semiHidden/>
    <w:rsid w:val="009A57D3"/>
    <w:rPr>
      <w:rFonts w:ascii="Tahoma" w:eastAsia="Times New Roman" w:hAnsi="Tahoma" w:cs="Tahoma"/>
      <w:sz w:val="16"/>
      <w:szCs w:val="16"/>
    </w:rPr>
  </w:style>
  <w:style w:type="character" w:styleId="Hyperlink">
    <w:name w:val="Hyperlink"/>
    <w:basedOn w:val="DefaultParagraphFont"/>
    <w:uiPriority w:val="99"/>
    <w:unhideWhenUsed/>
    <w:rsid w:val="002E6E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97_20100602.docx" TargetMode="External"/><Relationship Id="rId3" Type="http://schemas.openxmlformats.org/officeDocument/2006/relationships/settings" Target="settings.xml"/><Relationship Id="rId7" Type="http://schemas.openxmlformats.org/officeDocument/2006/relationships/hyperlink" Target="file:///h:\SJ%20Archive\2010\06-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E447B-31DE-4599-870A-B31E2A854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387</Words>
  <Characters>2299</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1497: Green Purchasing Initiative - South Carolina Legislature Online</dc:title>
  <dc:subject/>
  <dc:creator>gailmoore</dc:creator>
  <cp:keywords/>
  <dc:description/>
  <cp:lastModifiedBy>N Cumfer</cp:lastModifiedBy>
  <cp:revision>7</cp:revision>
  <cp:lastPrinted>2010-06-01T18:48:00Z</cp:lastPrinted>
  <dcterms:created xsi:type="dcterms:W3CDTF">2010-06-02T15:40:00Z</dcterms:created>
  <dcterms:modified xsi:type="dcterms:W3CDTF">2014-11-24T15:18:00Z</dcterms:modified>
</cp:coreProperties>
</file>