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940" w:rsidRDefault="00F14940" w:rsidP="00F14940">
      <w:pPr>
        <w:widowControl w:val="0"/>
        <w:jc w:val="center"/>
      </w:pPr>
      <w:bookmarkStart w:id="0" w:name="_GoBack"/>
      <w:bookmarkEnd w:id="0"/>
      <w:r w:rsidRPr="00F14940">
        <w:rPr>
          <w:b/>
        </w:rPr>
        <w:t>South Carolina General Assembly</w:t>
      </w:r>
    </w:p>
    <w:p w:rsidR="00F14940" w:rsidRDefault="00F14940" w:rsidP="00F14940">
      <w:pPr>
        <w:widowControl w:val="0"/>
        <w:jc w:val="center"/>
      </w:pPr>
      <w:r>
        <w:t>118th Session, 2009-2010</w:t>
      </w:r>
    </w:p>
    <w:p w:rsidR="00F14940" w:rsidRDefault="00F14940" w:rsidP="00F14940">
      <w:pPr>
        <w:widowControl w:val="0"/>
      </w:pPr>
    </w:p>
    <w:p w:rsidR="00F14940" w:rsidRDefault="00F14940" w:rsidP="00F14940">
      <w:pPr>
        <w:widowControl w:val="0"/>
        <w:rPr>
          <w:b/>
        </w:rPr>
      </w:pPr>
      <w:r w:rsidRPr="00F14940">
        <w:rPr>
          <w:b/>
        </w:rPr>
        <w:t>S.</w:t>
      </w:r>
      <w:r>
        <w:rPr>
          <w:b/>
        </w:rPr>
        <w:t xml:space="preserve"> </w:t>
      </w:r>
      <w:r w:rsidRPr="00F14940">
        <w:rPr>
          <w:b/>
        </w:rPr>
        <w:t>1526</w:t>
      </w:r>
    </w:p>
    <w:p w:rsidR="00F14940" w:rsidRDefault="00F14940" w:rsidP="00F14940">
      <w:pPr>
        <w:widowControl w:val="0"/>
        <w:rPr>
          <w:b/>
        </w:rPr>
      </w:pPr>
    </w:p>
    <w:p w:rsidR="00F14940" w:rsidRDefault="00F14940" w:rsidP="00F14940">
      <w:pPr>
        <w:widowControl w:val="0"/>
      </w:pPr>
      <w:r w:rsidRPr="00F14940">
        <w:rPr>
          <w:b/>
        </w:rPr>
        <w:t>STATUS INFORMATION</w:t>
      </w:r>
    </w:p>
    <w:p w:rsidR="00F14940" w:rsidRDefault="00F14940" w:rsidP="00F14940">
      <w:pPr>
        <w:widowControl w:val="0"/>
      </w:pPr>
    </w:p>
    <w:p w:rsidR="00F14940" w:rsidRDefault="00F14940" w:rsidP="00F14940">
      <w:pPr>
        <w:widowControl w:val="0"/>
      </w:pPr>
      <w:r>
        <w:t>Senate Resolution</w:t>
      </w:r>
    </w:p>
    <w:p w:rsidR="00F14940" w:rsidRDefault="00F14940" w:rsidP="00F14940">
      <w:pPr>
        <w:widowControl w:val="0"/>
      </w:pPr>
      <w:r>
        <w:t>Sponsors: Senator Grooms</w:t>
      </w:r>
    </w:p>
    <w:p w:rsidR="00F14940" w:rsidRDefault="00F14940" w:rsidP="00F14940">
      <w:pPr>
        <w:widowControl w:val="0"/>
      </w:pPr>
      <w:r>
        <w:t>Document Path: l:\s-res\lkg\029reun.mrh.lkg.docx</w:t>
      </w:r>
    </w:p>
    <w:p w:rsidR="00F14940" w:rsidRDefault="00F14940" w:rsidP="00F14940">
      <w:pPr>
        <w:widowControl w:val="0"/>
      </w:pPr>
    </w:p>
    <w:p w:rsidR="00F14940" w:rsidRDefault="00F14940" w:rsidP="00F14940">
      <w:pPr>
        <w:widowControl w:val="0"/>
      </w:pPr>
      <w:r>
        <w:t>Introduced in the Senate on June 16, 2010</w:t>
      </w:r>
    </w:p>
    <w:p w:rsidR="00F14940" w:rsidRDefault="00F14940" w:rsidP="00F14940">
      <w:pPr>
        <w:widowControl w:val="0"/>
      </w:pPr>
      <w:r>
        <w:t>Adopted by the Senate on June 16, 2010</w:t>
      </w:r>
    </w:p>
    <w:p w:rsidR="00F14940" w:rsidRDefault="00F14940" w:rsidP="00F14940">
      <w:pPr>
        <w:widowControl w:val="0"/>
      </w:pPr>
    </w:p>
    <w:p w:rsidR="00F14940" w:rsidRDefault="00F14940" w:rsidP="00F14940">
      <w:pPr>
        <w:widowControl w:val="0"/>
      </w:pPr>
      <w:r>
        <w:t xml:space="preserve">Summary: </w:t>
      </w:r>
      <w:r w:rsidR="00487AC1">
        <w:t>Berkeley Training High School</w:t>
      </w:r>
    </w:p>
    <w:p w:rsidR="00F14940" w:rsidRDefault="00F14940" w:rsidP="00F14940">
      <w:pPr>
        <w:widowControl w:val="0"/>
      </w:pPr>
    </w:p>
    <w:p w:rsidR="00F14940" w:rsidRDefault="00F14940" w:rsidP="00F14940">
      <w:pPr>
        <w:widowControl w:val="0"/>
      </w:pPr>
    </w:p>
    <w:p w:rsidR="00F14940" w:rsidRDefault="00F14940" w:rsidP="00F14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4940">
        <w:rPr>
          <w:b/>
        </w:rPr>
        <w:t>HISTORY OF LEGISLATIVE ACTIONS</w:t>
      </w:r>
    </w:p>
    <w:p w:rsidR="00F14940" w:rsidRDefault="00F14940" w:rsidP="00F14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14940" w:rsidRPr="00F14940" w:rsidRDefault="00F14940" w:rsidP="00F14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4940">
        <w:rPr>
          <w:u w:val="single"/>
        </w:rPr>
        <w:tab/>
        <w:t>Date</w:t>
      </w:r>
      <w:r w:rsidRPr="00F14940">
        <w:rPr>
          <w:u w:val="single"/>
        </w:rPr>
        <w:tab/>
        <w:t>Body</w:t>
      </w:r>
      <w:r w:rsidRPr="00F14940">
        <w:rPr>
          <w:u w:val="single"/>
        </w:rPr>
        <w:tab/>
        <w:t>Action Description with journal page number</w:t>
      </w:r>
      <w:r w:rsidRPr="00F14940">
        <w:rPr>
          <w:u w:val="single"/>
        </w:rPr>
        <w:tab/>
      </w:r>
    </w:p>
    <w:p w:rsidR="00415A22" w:rsidRDefault="00415A22" w:rsidP="00415A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6/16/2010</w:t>
      </w:r>
      <w:r>
        <w:tab/>
        <w:t>Senate</w:t>
      </w:r>
      <w:r>
        <w:tab/>
      </w:r>
      <w:r w:rsidRPr="001113A1">
        <w:t xml:space="preserve">Introduced and adopted </w:t>
      </w:r>
      <w:hyperlink r:id="rId6" w:history="1">
        <w:r w:rsidRPr="00D51452">
          <w:rPr>
            <w:rStyle w:val="Hyperlink"/>
          </w:rPr>
          <w:t>SJ</w:t>
        </w:r>
      </w:hyperlink>
      <w:r>
        <w:noBreakHyphen/>
      </w:r>
      <w:r w:rsidRPr="001113A1">
        <w:t>4</w:t>
      </w:r>
    </w:p>
    <w:p w:rsidR="00415A22" w:rsidRDefault="00415A22" w:rsidP="00415A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4940" w:rsidRPr="00F14940" w:rsidRDefault="00F14940" w:rsidP="00F14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4940" w:rsidRDefault="00F14940" w:rsidP="00F14940">
      <w:r w:rsidRPr="00F14940">
        <w:rPr>
          <w:b/>
        </w:rPr>
        <w:t>VERSIONS OF THIS BILL</w:t>
      </w:r>
    </w:p>
    <w:p w:rsidR="00F14940" w:rsidRDefault="00F14940" w:rsidP="00F14940"/>
    <w:p w:rsidR="00F14940" w:rsidRDefault="00920EBF" w:rsidP="00F14940">
      <w:hyperlink r:id="rId7" w:history="1">
        <w:r w:rsidR="00F14940">
          <w:rPr>
            <w:rStyle w:val="Hyperlink"/>
          </w:rPr>
          <w:t>6/16/2010</w:t>
        </w:r>
      </w:hyperlink>
    </w:p>
    <w:p w:rsidR="00F14940" w:rsidRDefault="00F14940" w:rsidP="00F14940"/>
    <w:p w:rsidR="00F14940" w:rsidRDefault="00F14940" w:rsidP="00F14940">
      <w:pPr>
        <w:sectPr w:rsidR="00F14940" w:rsidSect="00F149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2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0C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5EDD" w:rsidRPr="00145EDD" w:rsidRDefault="00145EDD" w:rsidP="00145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 xml:space="preserve">TO CONGRATULATE BERKELEY TRAINING </w:t>
      </w:r>
      <w:r w:rsidR="00B83290">
        <w:t>S</w:t>
      </w:r>
      <w:r>
        <w:t xml:space="preserve">CHOOL </w:t>
      </w:r>
      <w:r w:rsidR="00F866C0">
        <w:t xml:space="preserve">IN MONCKS CORNER, SOUTH CAROLINA, </w:t>
      </w:r>
      <w:r>
        <w:t xml:space="preserve">UPON THE OCCASION OF </w:t>
      </w:r>
      <w:r w:rsidR="00B83290">
        <w:t xml:space="preserve">ITS </w:t>
      </w:r>
      <w:r w:rsidR="00505102">
        <w:t xml:space="preserve">NINETIETH ANNIVERSARY AND </w:t>
      </w:r>
      <w:r w:rsidR="00F866C0">
        <w:t xml:space="preserve">GRAND SCHOOL REUNION </w:t>
      </w:r>
      <w:r>
        <w:t>ON SEPTEMBER 3-5, 2010, AND TO COMMEND ITS MEMBERS FOR THEIR MANY CONTRIBUTIONS TO THEIR COMMUNITIES, STATES, AND NATION.</w:t>
      </w:r>
    </w:p>
    <w:p w:rsidR="00230CCA" w:rsidRDefault="00230CCA" w:rsidP="00145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5EDD" w:rsidRDefault="00145EDD" w:rsidP="00145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093ECD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 xml:space="preserve">Senate notes with pleasure that </w:t>
      </w:r>
      <w:r w:rsidR="00B83290">
        <w:rPr>
          <w:color w:val="000000" w:themeColor="text1"/>
          <w:u w:color="000000" w:themeColor="text1"/>
        </w:rPr>
        <w:t xml:space="preserve">Berkeley Training School in Moncks Corner, </w:t>
      </w:r>
      <w:r>
        <w:rPr>
          <w:color w:val="000000" w:themeColor="text1"/>
          <w:u w:color="000000" w:themeColor="text1"/>
        </w:rPr>
        <w:t xml:space="preserve">South Carolina </w:t>
      </w:r>
      <w:r w:rsidRPr="00093ECD">
        <w:rPr>
          <w:color w:val="000000" w:themeColor="text1"/>
          <w:u w:color="000000" w:themeColor="text1"/>
        </w:rPr>
        <w:t>celebrate</w:t>
      </w:r>
      <w:r>
        <w:rPr>
          <w:color w:val="000000" w:themeColor="text1"/>
          <w:u w:color="000000" w:themeColor="text1"/>
        </w:rPr>
        <w:t>s</w:t>
      </w:r>
      <w:r w:rsidRPr="00093ECD">
        <w:rPr>
          <w:color w:val="000000" w:themeColor="text1"/>
          <w:u w:color="000000" w:themeColor="text1"/>
        </w:rPr>
        <w:t xml:space="preserve"> its </w:t>
      </w:r>
      <w:r w:rsidR="00505102">
        <w:rPr>
          <w:color w:val="000000" w:themeColor="text1"/>
          <w:u w:color="000000" w:themeColor="text1"/>
        </w:rPr>
        <w:t xml:space="preserve">Ninetieth Anniversary and </w:t>
      </w:r>
      <w:r w:rsidR="00B83290">
        <w:rPr>
          <w:color w:val="000000" w:themeColor="text1"/>
          <w:u w:color="000000" w:themeColor="text1"/>
        </w:rPr>
        <w:t xml:space="preserve">Grand School Reunion with </w:t>
      </w:r>
      <w:r>
        <w:rPr>
          <w:color w:val="000000" w:themeColor="text1"/>
          <w:u w:color="000000" w:themeColor="text1"/>
        </w:rPr>
        <w:t>festivities from September 3-5, 2010; and</w:t>
      </w:r>
    </w:p>
    <w:p w:rsidR="00145EDD" w:rsidRDefault="00145E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20C7" w:rsidRDefault="00145E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Dixie</w:t>
      </w:r>
      <w:r w:rsidR="00FF75DB">
        <w:rPr>
          <w:rFonts w:eastAsia="Times New Roman"/>
        </w:rPr>
        <w:t xml:space="preserve"> </w:t>
      </w:r>
      <w:r w:rsidR="007D360F">
        <w:rPr>
          <w:rFonts w:eastAsia="Times New Roman"/>
        </w:rPr>
        <w:t xml:space="preserve">Training School </w:t>
      </w:r>
      <w:r w:rsidR="00B8055A">
        <w:rPr>
          <w:rFonts w:eastAsia="Times New Roman"/>
        </w:rPr>
        <w:t xml:space="preserve">traces its history to </w:t>
      </w:r>
      <w:r w:rsidR="007D360F">
        <w:rPr>
          <w:rFonts w:eastAsia="Times New Roman"/>
        </w:rPr>
        <w:t xml:space="preserve">1880 in one of the </w:t>
      </w:r>
      <w:r w:rsidR="008F2439">
        <w:rPr>
          <w:rFonts w:eastAsia="Times New Roman"/>
        </w:rPr>
        <w:t xml:space="preserve">area’s </w:t>
      </w:r>
      <w:r w:rsidR="007D360F">
        <w:rPr>
          <w:rFonts w:eastAsia="Times New Roman"/>
        </w:rPr>
        <w:t>local churches</w:t>
      </w:r>
      <w:r w:rsidR="00AC20C7">
        <w:rPr>
          <w:rFonts w:eastAsia="Times New Roman"/>
        </w:rPr>
        <w:t>; and</w:t>
      </w:r>
    </w:p>
    <w:p w:rsidR="00E72501" w:rsidRDefault="00E72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501" w:rsidRDefault="00E72501" w:rsidP="00E7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citizens of Moncks Corner, led by Reverend James Van Wright, eagerly joined in and contributed time and money to help build the school; and</w:t>
      </w:r>
    </w:p>
    <w:p w:rsidR="00E72501" w:rsidRDefault="00E72501" w:rsidP="00E7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501" w:rsidRDefault="00E72501" w:rsidP="00E7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using the theme “A Dollar or a Day,” Uncle Van, as he was fondly called, received support from many who came from far and near, with mules and wagons, traveling over unpaved roads; and</w:t>
      </w:r>
    </w:p>
    <w:p w:rsidR="00AC20C7" w:rsidRDefault="00AC20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0F" w:rsidRDefault="007D36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1900, a one-room school </w:t>
      </w:r>
      <w:r w:rsidR="00AC20C7">
        <w:rPr>
          <w:rFonts w:eastAsia="Times New Roman"/>
        </w:rPr>
        <w:t>was built and t</w:t>
      </w:r>
      <w:r>
        <w:rPr>
          <w:rFonts w:eastAsia="Times New Roman"/>
        </w:rPr>
        <w:t xml:space="preserve">his building soon became inadequate and a four-room school </w:t>
      </w:r>
      <w:r w:rsidR="00AC20C7">
        <w:rPr>
          <w:rFonts w:eastAsia="Times New Roman"/>
        </w:rPr>
        <w:t xml:space="preserve">was completed in 1920 </w:t>
      </w:r>
      <w:r>
        <w:rPr>
          <w:rFonts w:eastAsia="Times New Roman"/>
        </w:rPr>
        <w:t xml:space="preserve">at </w:t>
      </w:r>
      <w:r w:rsidR="00AC20C7">
        <w:rPr>
          <w:rFonts w:eastAsia="Times New Roman"/>
        </w:rPr>
        <w:t xml:space="preserve">a </w:t>
      </w:r>
      <w:r>
        <w:rPr>
          <w:rFonts w:eastAsia="Times New Roman"/>
        </w:rPr>
        <w:t>cost of $6,700</w:t>
      </w:r>
      <w:r w:rsidR="00AC20C7">
        <w:rPr>
          <w:rFonts w:eastAsia="Times New Roman"/>
        </w:rPr>
        <w:t>; and</w:t>
      </w:r>
    </w:p>
    <w:p w:rsidR="00EE3779" w:rsidRDefault="00EE3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3779" w:rsidRDefault="00EE3779" w:rsidP="00E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name Dixie Training </w:t>
      </w:r>
      <w:r w:rsidR="00D2640B">
        <w:rPr>
          <w:rFonts w:eastAsia="Times New Roman"/>
        </w:rPr>
        <w:t xml:space="preserve">School </w:t>
      </w:r>
      <w:r>
        <w:rPr>
          <w:rFonts w:eastAsia="Times New Roman"/>
        </w:rPr>
        <w:t>was changed to Berkeley Training School in the 1930’s and remained such until 1970; and</w:t>
      </w:r>
    </w:p>
    <w:p w:rsidR="00EE3779" w:rsidRDefault="00EE3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34FD" w:rsidRDefault="00AC20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</w:t>
      </w:r>
      <w:r w:rsidR="002F34FD">
        <w:rPr>
          <w:rFonts w:eastAsia="Times New Roman"/>
        </w:rPr>
        <w:t xml:space="preserve">n 1955, Berkeley Training </w:t>
      </w:r>
      <w:r w:rsidR="00006266">
        <w:rPr>
          <w:rFonts w:eastAsia="Times New Roman"/>
        </w:rPr>
        <w:t xml:space="preserve">High </w:t>
      </w:r>
      <w:r w:rsidR="002F34FD">
        <w:rPr>
          <w:rFonts w:eastAsia="Times New Roman"/>
        </w:rPr>
        <w:t>School was moved to</w:t>
      </w:r>
      <w:r w:rsidR="00841543">
        <w:rPr>
          <w:rFonts w:eastAsia="Times New Roman"/>
        </w:rPr>
        <w:t xml:space="preserve"> a modern high school building and </w:t>
      </w:r>
      <w:r w:rsidR="00006266">
        <w:rPr>
          <w:rFonts w:eastAsia="Times New Roman"/>
        </w:rPr>
        <w:t xml:space="preserve">eventually </w:t>
      </w:r>
      <w:r w:rsidR="002F34FD">
        <w:rPr>
          <w:rFonts w:eastAsia="Times New Roman"/>
        </w:rPr>
        <w:t>integrat</w:t>
      </w:r>
      <w:r w:rsidR="00841543">
        <w:rPr>
          <w:rFonts w:eastAsia="Times New Roman"/>
        </w:rPr>
        <w:t xml:space="preserve">ed with Berkeley High, thus ending </w:t>
      </w:r>
      <w:r w:rsidR="002F34FD">
        <w:rPr>
          <w:rFonts w:eastAsia="Times New Roman"/>
        </w:rPr>
        <w:t>the history of Berkeley Training High School as a separate entity; and</w:t>
      </w:r>
    </w:p>
    <w:p w:rsidR="00A1025B" w:rsidRDefault="00A102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25B" w:rsidRDefault="00A102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those who worked in th</w:t>
      </w:r>
      <w:r w:rsidR="00154629">
        <w:rPr>
          <w:rFonts w:eastAsia="Times New Roman"/>
        </w:rPr>
        <w:t xml:space="preserve">e </w:t>
      </w:r>
      <w:r>
        <w:rPr>
          <w:rFonts w:eastAsia="Times New Roman"/>
        </w:rPr>
        <w:t>school rooms, teachers and principals alike, helped to produce a cadre of citizens whom they can be proud</w:t>
      </w:r>
      <w:r w:rsidR="0063038E">
        <w:rPr>
          <w:rFonts w:eastAsia="Times New Roman"/>
        </w:rPr>
        <w:t xml:space="preserve">; </w:t>
      </w:r>
      <w:r>
        <w:rPr>
          <w:rFonts w:eastAsia="Times New Roman"/>
        </w:rPr>
        <w:t>and</w:t>
      </w:r>
    </w:p>
    <w:p w:rsidR="00A1025B" w:rsidRDefault="00A102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B7C" w:rsidRDefault="00A102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6B56">
        <w:rPr>
          <w:rFonts w:eastAsia="Times New Roman"/>
        </w:rPr>
        <w:t>these schools have contributed to the welfare and quality of life for citizens in our towns, State, and country</w:t>
      </w:r>
      <w:r w:rsidR="00EE3779">
        <w:rPr>
          <w:rFonts w:eastAsia="Times New Roman"/>
        </w:rPr>
        <w:t>; and</w:t>
      </w:r>
    </w:p>
    <w:p w:rsidR="00EE3779" w:rsidRDefault="00EE3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A47" w:rsidRDefault="005E6A47" w:rsidP="005E6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4B3B">
        <w:rPr>
          <w:color w:val="000000" w:themeColor="text1"/>
          <w:u w:color="000000" w:themeColor="text1"/>
        </w:rPr>
        <w:t xml:space="preserve">Whereas, in recognition of </w:t>
      </w:r>
      <w:r>
        <w:rPr>
          <w:color w:val="000000" w:themeColor="text1"/>
          <w:u w:color="000000" w:themeColor="text1"/>
        </w:rPr>
        <w:t xml:space="preserve">nearly </w:t>
      </w:r>
      <w:r w:rsidRPr="00DC4B3B">
        <w:rPr>
          <w:color w:val="000000" w:themeColor="text1"/>
          <w:u w:color="000000" w:themeColor="text1"/>
        </w:rPr>
        <w:t xml:space="preserve">a century of achievement on </w:t>
      </w:r>
      <w:r>
        <w:rPr>
          <w:color w:val="000000" w:themeColor="text1"/>
          <w:u w:color="000000" w:themeColor="text1"/>
        </w:rPr>
        <w:t xml:space="preserve">the </w:t>
      </w:r>
      <w:r w:rsidRPr="00DC4B3B">
        <w:rPr>
          <w:color w:val="000000" w:themeColor="text1"/>
          <w:u w:color="000000" w:themeColor="text1"/>
        </w:rPr>
        <w:t xml:space="preserve">part of </w:t>
      </w:r>
      <w:r>
        <w:rPr>
          <w:color w:val="000000" w:themeColor="text1"/>
          <w:u w:color="000000" w:themeColor="text1"/>
        </w:rPr>
        <w:t>Berkeley Training School</w:t>
      </w:r>
      <w:r w:rsidRPr="00DC4B3B">
        <w:rPr>
          <w:color w:val="000000" w:themeColor="text1"/>
          <w:u w:color="000000" w:themeColor="text1"/>
        </w:rPr>
        <w:t xml:space="preserve">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DC4B3B">
        <w:rPr>
          <w:color w:val="000000" w:themeColor="text1"/>
          <w:u w:color="000000" w:themeColor="text1"/>
        </w:rPr>
        <w:t>take great pleasure in saluting the class at this special time in</w:t>
      </w:r>
      <w:r>
        <w:rPr>
          <w:color w:val="000000" w:themeColor="text1"/>
          <w:u w:color="000000" w:themeColor="text1"/>
        </w:rPr>
        <w:t xml:space="preserve"> their history.</w:t>
      </w:r>
      <w:r w:rsidR="004221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Now, therefore,</w:t>
      </w:r>
    </w:p>
    <w:p w:rsidR="00230CCA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0CCA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30CCA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7584" w:rsidRPr="00145EDD" w:rsidRDefault="005E6A47" w:rsidP="008E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t xml:space="preserve">That the members of the Senate, by this resolution, </w:t>
      </w:r>
      <w:r w:rsidR="008E7584">
        <w:t xml:space="preserve">congratulate Berkeley Training School in Moncks Corner, South Carolina, upon the occasion of its </w:t>
      </w:r>
      <w:r w:rsidR="00505102">
        <w:t xml:space="preserve">Ninetieth Anniversary and </w:t>
      </w:r>
      <w:r w:rsidR="008E7584">
        <w:t>Grand School Reunion on September 3-5, 2010, and to commend its members for their many contributions to their communities, states, and nation.</w:t>
      </w:r>
    </w:p>
    <w:p w:rsidR="00230CCA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E6A47">
        <w:rPr>
          <w:rFonts w:eastAsia="Times New Roman"/>
        </w:rPr>
        <w:t>Berkeley Training School</w:t>
      </w:r>
      <w:r>
        <w:rPr>
          <w:rFonts w:eastAsia="Times New Roman"/>
        </w:rPr>
        <w:t>.</w:t>
      </w:r>
    </w:p>
    <w:p w:rsidR="00602A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02ABF" w:rsidRDefault="00602ABF" w:rsidP="00F14940">
      <w:pPr>
        <w:suppressAutoHyphens/>
        <w:jc w:val="both"/>
        <w:rPr>
          <w:rFonts w:eastAsia="Times New Roman"/>
        </w:rPr>
      </w:pPr>
    </w:p>
    <w:sectPr w:rsidR="00602ABF" w:rsidSect="00F149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CCA" w:rsidRDefault="00230CCA" w:rsidP="00522CE0">
      <w:r>
        <w:separator/>
      </w:r>
    </w:p>
  </w:endnote>
  <w:endnote w:type="continuationSeparator" w:id="0">
    <w:p w:rsidR="00230CCA" w:rsidRDefault="00230CC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FB3C98-A73A-4640-8A02-BD247B032629}"/>
    <w:embedBold r:id="rId2" w:fontKey="{C42AD66E-7074-4DFF-9BCE-F216212CD4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65C196-1995-44E8-84C5-597D922DB2BC}"/>
    <w:embedBold r:id="rId4" w:fontKey="{31BE629E-71DC-4354-A6F6-BB4CA40E04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827841-19F0-4CB4-8641-FC0DBCA5FD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940" w:rsidRPr="00602ABF" w:rsidRDefault="00F14940" w:rsidP="00602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[1526]</w:t>
    </w:r>
    <w:r>
      <w:tab/>
    </w:r>
    <w:r w:rsidR="00920EBF">
      <w:fldChar w:fldCharType="begin"/>
    </w:r>
    <w:r w:rsidR="00920EBF">
      <w:instrText xml:space="preserve"> PAGE  \* MERGEFORMAT </w:instrText>
    </w:r>
    <w:r w:rsidR="00920EBF">
      <w:fldChar w:fldCharType="separate"/>
    </w:r>
    <w:r w:rsidR="00920EBF">
      <w:rPr>
        <w:noProof/>
      </w:rPr>
      <w:t>1</w:t>
    </w:r>
    <w:r w:rsidR="00920E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CCA" w:rsidRDefault="00230CCA" w:rsidP="00522CE0">
      <w:r>
        <w:separator/>
      </w:r>
    </w:p>
  </w:footnote>
  <w:footnote w:type="continuationSeparator" w:id="0">
    <w:p w:rsidR="00230CCA" w:rsidRDefault="00230CC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9REUN.MRH.LKG"/>
    <w:docVar w:name="CoverAttorneyInitials" w:val="MRH"/>
    <w:docVar w:name="CoverAttorneyLastName" w:val="Hitchcock"/>
    <w:docVar w:name="CoverBillType" w:val="r"/>
    <w:docVar w:name="CoverSenator" w:val="LKG"/>
    <w:docVar w:name="dvBillNumber" w:val="1526"/>
    <w:docVar w:name="dvBillNumberPrefix" w:val="S. "/>
    <w:docVar w:name="dvOriginalBody" w:val="Senate"/>
    <w:docVar w:name="fulldraftpath" w:val="L:\S-RES\LKG\029REUN.MRH.LKG.DOCX"/>
    <w:docVar w:name="NameofBody" w:val="S"/>
    <w:docVar w:name="vgroup2" w:val="S-RES"/>
  </w:docVars>
  <w:rsids>
    <w:rsidRoot w:val="00F61B10"/>
    <w:rsid w:val="00006266"/>
    <w:rsid w:val="0002177B"/>
    <w:rsid w:val="000350B4"/>
    <w:rsid w:val="00035220"/>
    <w:rsid w:val="00042AC1"/>
    <w:rsid w:val="00046516"/>
    <w:rsid w:val="00074B18"/>
    <w:rsid w:val="0007601D"/>
    <w:rsid w:val="000A7FA3"/>
    <w:rsid w:val="000B0720"/>
    <w:rsid w:val="000B5EAF"/>
    <w:rsid w:val="00105E4C"/>
    <w:rsid w:val="00145EDD"/>
    <w:rsid w:val="00154629"/>
    <w:rsid w:val="00170561"/>
    <w:rsid w:val="00186AC9"/>
    <w:rsid w:val="00197DF1"/>
    <w:rsid w:val="001B3DD9"/>
    <w:rsid w:val="001B7E5D"/>
    <w:rsid w:val="001D3BAC"/>
    <w:rsid w:val="00206B42"/>
    <w:rsid w:val="00216D10"/>
    <w:rsid w:val="00230CCA"/>
    <w:rsid w:val="00245C4E"/>
    <w:rsid w:val="00256B56"/>
    <w:rsid w:val="002C1321"/>
    <w:rsid w:val="002C5896"/>
    <w:rsid w:val="002C667B"/>
    <w:rsid w:val="002D3BED"/>
    <w:rsid w:val="002F34FD"/>
    <w:rsid w:val="00307C2B"/>
    <w:rsid w:val="00383247"/>
    <w:rsid w:val="003D6E2B"/>
    <w:rsid w:val="003E7597"/>
    <w:rsid w:val="00415A22"/>
    <w:rsid w:val="0042214F"/>
    <w:rsid w:val="00426778"/>
    <w:rsid w:val="00450668"/>
    <w:rsid w:val="00465412"/>
    <w:rsid w:val="00487AC1"/>
    <w:rsid w:val="004952FA"/>
    <w:rsid w:val="004A1AA3"/>
    <w:rsid w:val="004B6A22"/>
    <w:rsid w:val="004C40E1"/>
    <w:rsid w:val="004D7F37"/>
    <w:rsid w:val="00505102"/>
    <w:rsid w:val="00522CE0"/>
    <w:rsid w:val="00544E4F"/>
    <w:rsid w:val="00565148"/>
    <w:rsid w:val="00593361"/>
    <w:rsid w:val="005A5017"/>
    <w:rsid w:val="005A648C"/>
    <w:rsid w:val="005E6A47"/>
    <w:rsid w:val="005F1745"/>
    <w:rsid w:val="00602ABF"/>
    <w:rsid w:val="0063038E"/>
    <w:rsid w:val="00641D47"/>
    <w:rsid w:val="00652087"/>
    <w:rsid w:val="006C74EA"/>
    <w:rsid w:val="00720D40"/>
    <w:rsid w:val="007318D4"/>
    <w:rsid w:val="00765784"/>
    <w:rsid w:val="00792836"/>
    <w:rsid w:val="007A4390"/>
    <w:rsid w:val="007D360F"/>
    <w:rsid w:val="007E5CB7"/>
    <w:rsid w:val="008138F8"/>
    <w:rsid w:val="00822B7C"/>
    <w:rsid w:val="008314D2"/>
    <w:rsid w:val="00841543"/>
    <w:rsid w:val="00874FD1"/>
    <w:rsid w:val="008B2F42"/>
    <w:rsid w:val="008E185F"/>
    <w:rsid w:val="008E7584"/>
    <w:rsid w:val="008F023B"/>
    <w:rsid w:val="008F2439"/>
    <w:rsid w:val="00904E16"/>
    <w:rsid w:val="009162B3"/>
    <w:rsid w:val="00920EBF"/>
    <w:rsid w:val="00927C62"/>
    <w:rsid w:val="0095480E"/>
    <w:rsid w:val="00983951"/>
    <w:rsid w:val="00984124"/>
    <w:rsid w:val="00984640"/>
    <w:rsid w:val="00995C37"/>
    <w:rsid w:val="009C118A"/>
    <w:rsid w:val="00A02011"/>
    <w:rsid w:val="00A1025B"/>
    <w:rsid w:val="00A4011E"/>
    <w:rsid w:val="00A64B32"/>
    <w:rsid w:val="00A86015"/>
    <w:rsid w:val="00A9594E"/>
    <w:rsid w:val="00AC20C7"/>
    <w:rsid w:val="00AE59C8"/>
    <w:rsid w:val="00B00987"/>
    <w:rsid w:val="00B10098"/>
    <w:rsid w:val="00B5790D"/>
    <w:rsid w:val="00B8055A"/>
    <w:rsid w:val="00B8329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640B"/>
    <w:rsid w:val="00D42BE2"/>
    <w:rsid w:val="00D51452"/>
    <w:rsid w:val="00D86943"/>
    <w:rsid w:val="00DA47B9"/>
    <w:rsid w:val="00DB3E6E"/>
    <w:rsid w:val="00E058D3"/>
    <w:rsid w:val="00E72501"/>
    <w:rsid w:val="00E76AD9"/>
    <w:rsid w:val="00E91E2F"/>
    <w:rsid w:val="00EA3546"/>
    <w:rsid w:val="00EB47AE"/>
    <w:rsid w:val="00EC34E1"/>
    <w:rsid w:val="00EE0BDA"/>
    <w:rsid w:val="00EE3779"/>
    <w:rsid w:val="00F0234A"/>
    <w:rsid w:val="00F03E51"/>
    <w:rsid w:val="00F14940"/>
    <w:rsid w:val="00F52959"/>
    <w:rsid w:val="00F55884"/>
    <w:rsid w:val="00F61B10"/>
    <w:rsid w:val="00F866C0"/>
    <w:rsid w:val="00F95663"/>
    <w:rsid w:val="00FC0D36"/>
    <w:rsid w:val="00FE6467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DF4F6CD5-9372-4B57-9F58-4152E6B7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49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526_2010061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6-16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457</Words>
  <Characters>2432</Characters>
  <Application>Microsoft Office Word</Application>
  <DocSecurity>0</DocSecurity>
  <Lines>99</Lines>
  <Paragraphs>31</Paragraphs>
  <ScaleCrop>false</ScaleCrop>
  <Company> </Company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1526: Berkeley Training High School - South Carolina Legislature Online</dc:title>
  <dc:subject/>
  <dc:creator>BonnieHuth</dc:creator>
  <cp:keywords/>
  <dc:description/>
  <cp:lastModifiedBy>N Cumfer</cp:lastModifiedBy>
  <cp:revision>7</cp:revision>
  <cp:lastPrinted>2010-06-16T14:57:00Z</cp:lastPrinted>
  <dcterms:created xsi:type="dcterms:W3CDTF">2010-06-16T16:08:00Z</dcterms:created>
  <dcterms:modified xsi:type="dcterms:W3CDTF">2014-11-24T15:18:00Z</dcterms:modified>
</cp:coreProperties>
</file>