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609" w:rsidRDefault="00CA0FAC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6D7609" w:rsidRDefault="00CA0FAC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CA0FAC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172</w:t>
      </w:r>
    </w:p>
    <w:p w:rsidR="006D7609" w:rsidRDefault="006D7609">
      <w:pPr>
        <w:widowControl w:val="0"/>
        <w:jc w:val="left"/>
        <w:rPr>
          <w:rFonts w:cs="Times New Roman"/>
          <w:b/>
        </w:rPr>
      </w:pP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Cleary</w:t>
      </w: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l:\s-financ\drafting\rec\001tase.dag.rec.docx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Assault and battery with a taser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CA0F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6D7609" w:rsidRDefault="006D76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6D7609" w:rsidRDefault="00CA0F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6D7609" w:rsidRDefault="00CA0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6D7609" w:rsidRDefault="00CA0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6D7609" w:rsidRDefault="00CA0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D0140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152</w:t>
      </w:r>
    </w:p>
    <w:p w:rsidR="006D7609" w:rsidRDefault="00CA0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D01400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152</w:t>
      </w:r>
    </w:p>
    <w:p w:rsidR="006D7609" w:rsidRDefault="00CA0F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Hutto (ch), Rose, Shoopman</w:t>
      </w:r>
    </w:p>
    <w:p w:rsidR="006D7609" w:rsidRDefault="006D7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7609" w:rsidRDefault="006D7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6D7609" w:rsidRDefault="00CA0FA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6D7609" w:rsidRDefault="006D7609">
      <w:pPr>
        <w:widowControl w:val="0"/>
        <w:jc w:val="left"/>
        <w:rPr>
          <w:rFonts w:cs="Times New Roman"/>
        </w:rPr>
      </w:pPr>
    </w:p>
    <w:p w:rsidR="006D7609" w:rsidRDefault="00186A25">
      <w:pPr>
        <w:widowControl w:val="0"/>
        <w:jc w:val="left"/>
        <w:rPr>
          <w:rFonts w:cs="Times New Roman"/>
        </w:rPr>
      </w:pPr>
      <w:hyperlink r:id="rId8" w:history="1">
        <w:r w:rsidR="00CA0FAC">
          <w:rPr>
            <w:rStyle w:val="Hyperlink"/>
            <w:rFonts w:cs="Times New Roman"/>
          </w:rPr>
          <w:t>12/10/2008</w:t>
        </w:r>
      </w:hyperlink>
    </w:p>
    <w:p w:rsidR="006D7609" w:rsidRDefault="006D7609"/>
    <w:p w:rsidR="006D7609" w:rsidRDefault="006D7609">
      <w:pPr>
        <w:sectPr w:rsidR="006D76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Times New Roman" w:cs="Times New Roman"/>
        </w:rPr>
        <w:t>TO AMEND CHAPTER 3, TITLE 16 OF THE 1976 CODE, RELATING TO OFFENSES AGAINST THE PERSON, BY ADDING SECTION 16</w:t>
      </w:r>
      <w:r>
        <w:rPr>
          <w:rFonts w:eastAsia="Times New Roman" w:cs="Times New Roman"/>
        </w:rPr>
        <w:noBreakHyphen/>
        <w:t>3</w:t>
      </w:r>
      <w:r>
        <w:rPr>
          <w:rFonts w:eastAsia="Times New Roman" w:cs="Times New Roman"/>
        </w:rPr>
        <w:noBreakHyphen/>
        <w:t xml:space="preserve">637, TO CREATE THE OFFENSE OF ASSAULT WITH A TASER AND ASSAULT AND BATTERY WITH A TASER. </w:t>
      </w: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Chapter 3, Title 16 of the 1976 Code is amended by adding:</w:t>
      </w: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“Section 16</w:t>
      </w:r>
      <w:r>
        <w:rPr>
          <w:rFonts w:eastAsia="Times New Roman" w:cs="Times New Roman"/>
        </w:rPr>
        <w:noBreakHyphen/>
        <w:t>3</w:t>
      </w:r>
      <w:r>
        <w:rPr>
          <w:rFonts w:eastAsia="Times New Roman" w:cs="Times New Roman"/>
        </w:rPr>
        <w:noBreakHyphen/>
        <w:t>637.</w:t>
      </w:r>
      <w:r>
        <w:rPr>
          <w:rFonts w:eastAsia="Times New Roman" w:cs="Times New Roman"/>
        </w:rPr>
        <w:tab/>
        <w:t>(A)</w:t>
      </w:r>
      <w:r>
        <w:rPr>
          <w:rFonts w:eastAsia="Times New Roman" w:cs="Times New Roman"/>
        </w:rPr>
        <w:tab/>
      </w:r>
      <w:r>
        <w:rPr>
          <w:rFonts w:cs="Times New Roman"/>
          <w:color w:val="000000"/>
        </w:rPr>
        <w:t>A person is guilty of assault with a taser if the person causes another person to fear immediate harm by displaying or brandishing a taser in a threatening manner.  In addition to the penalties for assault, a person convicted of assault with a taser shall be fined not more than one thousand dollars or imprisoned for not more than three years, or both.</w:t>
      </w: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>(B)</w:t>
      </w:r>
      <w:r>
        <w:rPr>
          <w:rFonts w:cs="Times New Roman"/>
          <w:color w:val="000000"/>
        </w:rPr>
        <w:tab/>
        <w:t>A person is guilty of assault and battery with a taser if the person causes another person to fear immediate harm by displaying or brandishing a taser in a threatening manner, and causes physical harm to the other person.  In addition to the penalties for assault and battery, a person convicted of assault and battery with a taser shall be fined not less than one thousand dollars nor more than ten thousand dollars or imprisoned for not more than five years, or both.</w:t>
      </w: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cs="Times New Roman"/>
          <w:color w:val="000000"/>
        </w:rPr>
        <w:tab/>
        <w:t>(C)</w:t>
      </w:r>
      <w:r>
        <w:rPr>
          <w:rFonts w:cs="Times New Roman"/>
          <w:color w:val="000000"/>
        </w:rPr>
        <w:tab/>
        <w:t xml:space="preserve">For purposes of this section, ‘taser’ means </w:t>
      </w:r>
      <w:r>
        <w:rPr>
          <w:rFonts w:eastAsia="Times New Roman" w:cs="Times New Roman"/>
        </w:rPr>
        <w:t>any mechanism that is:</w:t>
      </w: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(1)</w:t>
      </w:r>
      <w:r>
        <w:rPr>
          <w:rFonts w:eastAsia="Times New Roman" w:cs="Times New Roman"/>
        </w:rPr>
        <w:tab/>
        <w:t>designed to emit an electronic, magnetic, or other type of charge or shock through the use of a projectile; and</w:t>
      </w: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  <w:color w:val="000000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(2)</w:t>
      </w:r>
      <w:r>
        <w:rPr>
          <w:rFonts w:eastAsia="Times New Roman" w:cs="Times New Roman"/>
        </w:rPr>
        <w:tab/>
        <w:t>used for the purpose of temporarily incapacitating a person.”</w:t>
      </w:r>
    </w:p>
    <w:p w:rsidR="006D7609" w:rsidRDefault="006D7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6D7609" w:rsidRDefault="00CA0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6D7609" w:rsidSect="006D76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609" w:rsidRDefault="00CA0FAC">
      <w:r>
        <w:separator/>
      </w:r>
    </w:p>
  </w:endnote>
  <w:endnote w:type="continuationSeparator" w:id="0">
    <w:p w:rsidR="006D7609" w:rsidRDefault="00CA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979623-BD81-48B6-87CC-2ED5D04AFE2F}"/>
    <w:embedBold r:id="rId2" w:fontKey="{5E00857F-BECB-45FE-B2C9-5667D136F5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0F135-0D7D-493C-8FC6-68C09A8E95BB}"/>
    <w:embedBold r:id="rId4" w:fontKey="{176D2FEC-25D0-41A4-AB1B-9608EFEFC7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58E0C49-79E9-4503-B653-CCFE547C8C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D6F637-8543-4545-BBE9-4C5B41AB3D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609" w:rsidRDefault="00CA0F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[172]</w:t>
    </w:r>
    <w:r>
      <w:tab/>
    </w:r>
    <w:r w:rsidR="00186A25">
      <w:fldChar w:fldCharType="begin"/>
    </w:r>
    <w:r w:rsidR="00186A25">
      <w:instrText xml:space="preserve"> PAGE  \* MERGEFORMAT </w:instrText>
    </w:r>
    <w:r w:rsidR="00186A25">
      <w:fldChar w:fldCharType="separate"/>
    </w:r>
    <w:r w:rsidR="00186A25">
      <w:rPr>
        <w:noProof/>
      </w:rPr>
      <w:t>1</w:t>
    </w:r>
    <w:r w:rsidR="00186A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609" w:rsidRDefault="00CA0FAC">
      <w:r>
        <w:separator/>
      </w:r>
    </w:p>
  </w:footnote>
  <w:footnote w:type="continuationSeparator" w:id="0">
    <w:p w:rsidR="006D7609" w:rsidRDefault="00CA0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6D7609"/>
    <w:rsid w:val="000E1880"/>
    <w:rsid w:val="001227F2"/>
    <w:rsid w:val="00186A25"/>
    <w:rsid w:val="006D7609"/>
    <w:rsid w:val="00730381"/>
    <w:rsid w:val="00CA0FAC"/>
    <w:rsid w:val="00D0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D02171-6B20-4041-A893-74EAD2AD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D7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7609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6D7609"/>
  </w:style>
  <w:style w:type="character" w:customStyle="1" w:styleId="BodyTextChar">
    <w:name w:val="Body Text Char"/>
    <w:basedOn w:val="DefaultParagraphFont"/>
    <w:link w:val="BodyText"/>
    <w:uiPriority w:val="99"/>
    <w:rsid w:val="006D7609"/>
  </w:style>
  <w:style w:type="paragraph" w:styleId="BalloonText">
    <w:name w:val="Balloon Text"/>
    <w:next w:val="Normal"/>
    <w:link w:val="BalloonTextChar"/>
    <w:uiPriority w:val="99"/>
    <w:unhideWhenUsed/>
    <w:rsid w:val="006D7609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D760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6D7609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6D7609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D7609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6D7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7609"/>
  </w:style>
  <w:style w:type="character" w:styleId="LineNumber">
    <w:name w:val="line number"/>
    <w:basedOn w:val="DefaultParagraphFont"/>
    <w:uiPriority w:val="99"/>
    <w:semiHidden/>
    <w:unhideWhenUsed/>
    <w:locked/>
    <w:rsid w:val="006D7609"/>
  </w:style>
  <w:style w:type="character" w:styleId="Hyperlink">
    <w:name w:val="Hyperlink"/>
    <w:basedOn w:val="DefaultParagraphFont"/>
    <w:uiPriority w:val="99"/>
    <w:unhideWhenUsed/>
    <w:locked/>
    <w:rsid w:val="006D7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72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365</Words>
  <Characters>1867</Characters>
  <Application>Microsoft Office Word</Application>
  <DocSecurity>0</DocSecurity>
  <Lines>77</Lines>
  <Paragraphs>30</Paragraphs>
  <ScaleCrop>false</ScaleCrop>
  <Company>Project Management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172: Assault and battery with a taser - South Carolina Legislature Online</dc:title>
  <dc:subject/>
  <dc:creator>NSC</dc:creator>
  <cp:keywords/>
  <dc:description/>
  <cp:lastModifiedBy>N Cumfer</cp:lastModifiedBy>
  <cp:revision>12</cp:revision>
  <dcterms:created xsi:type="dcterms:W3CDTF">2008-12-10T21:21:00Z</dcterms:created>
  <dcterms:modified xsi:type="dcterms:W3CDTF">2014-11-24T14:54:00Z</dcterms:modified>
</cp:coreProperties>
</file>