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96A" w:rsidRDefault="00091AE2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D3096A" w:rsidRDefault="00091AE2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D3096A" w:rsidRDefault="00D3096A">
      <w:pPr>
        <w:widowControl w:val="0"/>
        <w:jc w:val="left"/>
        <w:rPr>
          <w:rFonts w:cs="Times New Roman"/>
        </w:rPr>
      </w:pPr>
    </w:p>
    <w:p w:rsidR="00D3096A" w:rsidRDefault="00091AE2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180</w:t>
      </w:r>
    </w:p>
    <w:p w:rsidR="00D3096A" w:rsidRDefault="00D3096A">
      <w:pPr>
        <w:widowControl w:val="0"/>
        <w:jc w:val="left"/>
        <w:rPr>
          <w:rFonts w:cs="Times New Roman"/>
          <w:b/>
        </w:rPr>
      </w:pPr>
    </w:p>
    <w:p w:rsidR="00D3096A" w:rsidRDefault="00091AE2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D3096A" w:rsidRDefault="00D3096A">
      <w:pPr>
        <w:widowControl w:val="0"/>
        <w:jc w:val="left"/>
        <w:rPr>
          <w:rFonts w:cs="Times New Roman"/>
        </w:rPr>
      </w:pPr>
    </w:p>
    <w:p w:rsidR="00D3096A" w:rsidRDefault="00091AE2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D3096A" w:rsidRDefault="00091AE2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Massey and Bryant</w:t>
      </w:r>
    </w:p>
    <w:p w:rsidR="00D3096A" w:rsidRDefault="00091AE2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l:\s-res\asm\001seat.dag.asm.docx</w:t>
      </w:r>
    </w:p>
    <w:p w:rsidR="00D3096A" w:rsidRDefault="00D3096A">
      <w:pPr>
        <w:widowControl w:val="0"/>
        <w:jc w:val="left"/>
        <w:rPr>
          <w:rFonts w:cs="Times New Roman"/>
        </w:rPr>
      </w:pPr>
    </w:p>
    <w:p w:rsidR="00D3096A" w:rsidRDefault="00091AE2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D3096A" w:rsidRDefault="00091AE2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D3096A" w:rsidRDefault="00D3096A">
      <w:pPr>
        <w:widowControl w:val="0"/>
        <w:jc w:val="left"/>
        <w:rPr>
          <w:rFonts w:cs="Times New Roman"/>
        </w:rPr>
      </w:pPr>
    </w:p>
    <w:p w:rsidR="00D3096A" w:rsidRDefault="00091AE2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Safety belts</w:t>
      </w:r>
    </w:p>
    <w:p w:rsidR="00D3096A" w:rsidRDefault="00D3096A">
      <w:pPr>
        <w:widowControl w:val="0"/>
        <w:jc w:val="left"/>
        <w:rPr>
          <w:rFonts w:cs="Times New Roman"/>
        </w:rPr>
      </w:pPr>
    </w:p>
    <w:p w:rsidR="00D3096A" w:rsidRDefault="00D3096A">
      <w:pPr>
        <w:widowControl w:val="0"/>
        <w:jc w:val="left"/>
        <w:rPr>
          <w:rFonts w:cs="Times New Roman"/>
        </w:rPr>
      </w:pPr>
    </w:p>
    <w:p w:rsidR="00D3096A" w:rsidRDefault="00091A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D3096A" w:rsidRDefault="00D30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D3096A" w:rsidRDefault="00091A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D3096A" w:rsidRDefault="00091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D3096A" w:rsidRDefault="00091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</w:p>
    <w:p w:rsidR="00D3096A" w:rsidRDefault="00091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0931F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154</w:t>
      </w:r>
    </w:p>
    <w:p w:rsidR="00D3096A" w:rsidRDefault="00091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  <w:r>
        <w:rPr>
          <w:rFonts w:cs="Times New Roman"/>
        </w:rPr>
        <w:t xml:space="preserve"> </w:t>
      </w:r>
      <w:hyperlink r:id="rId7" w:history="1">
        <w:r w:rsidRPr="000931F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154</w:t>
      </w:r>
    </w:p>
    <w:p w:rsidR="00D3096A" w:rsidRDefault="00091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1/28/2009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Recalled from Committee on </w:t>
      </w:r>
      <w:r>
        <w:rPr>
          <w:rFonts w:cs="Times New Roman"/>
          <w:b/>
        </w:rPr>
        <w:t>Transportation</w:t>
      </w:r>
      <w:r>
        <w:rPr>
          <w:rFonts w:cs="Times New Roman"/>
        </w:rPr>
        <w:t xml:space="preserve"> </w:t>
      </w:r>
      <w:hyperlink r:id="rId8" w:history="1">
        <w:r w:rsidRPr="000931F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3</w:t>
      </w:r>
    </w:p>
    <w:p w:rsidR="00D3096A" w:rsidRDefault="00091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1/28/2009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9" w:history="1">
        <w:r w:rsidRPr="000931F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3</w:t>
      </w:r>
    </w:p>
    <w:p w:rsidR="00D3096A" w:rsidRDefault="00D30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D3096A" w:rsidRDefault="00D30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D3096A" w:rsidRDefault="00091AE2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D3096A" w:rsidRDefault="00D3096A">
      <w:pPr>
        <w:widowControl w:val="0"/>
        <w:jc w:val="left"/>
        <w:rPr>
          <w:rFonts w:cs="Times New Roman"/>
        </w:rPr>
      </w:pPr>
    </w:p>
    <w:p w:rsidR="00D3096A" w:rsidRDefault="0038334E">
      <w:pPr>
        <w:widowControl w:val="0"/>
        <w:jc w:val="left"/>
        <w:rPr>
          <w:rFonts w:cs="Times New Roman"/>
        </w:rPr>
      </w:pPr>
      <w:hyperlink r:id="rId10" w:history="1">
        <w:r w:rsidR="00091AE2">
          <w:rPr>
            <w:rStyle w:val="Hyperlink"/>
            <w:rFonts w:cs="Times New Roman"/>
          </w:rPr>
          <w:t>12/10/2008</w:t>
        </w:r>
      </w:hyperlink>
    </w:p>
    <w:p w:rsidR="00D3096A" w:rsidRDefault="00D3096A"/>
    <w:p w:rsidR="00D3096A" w:rsidRDefault="00D3096A">
      <w:pPr>
        <w:sectPr w:rsidR="00D309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09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09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cs="Times New Roman"/>
        </w:rPr>
        <w:t>TO AMEND SECTION 56</w:t>
      </w:r>
      <w:r>
        <w:rPr>
          <w:rFonts w:cs="Times New Roman"/>
        </w:rPr>
        <w:noBreakHyphen/>
        <w:t>5</w:t>
      </w:r>
      <w:r>
        <w:rPr>
          <w:rFonts w:cs="Times New Roman"/>
        </w:rPr>
        <w:noBreakHyphen/>
        <w:t>6540 OF THE 1976 CODE, RELATING TO SAFETY BELTS, TO PROVIDE THAT A VIOLATION OF ANY SAFETY BELT PROVISION IS ADMISSIBLE AS EVIDENCE IN A CIVIL ACTION TO ESTABLISH COMPARATIVE NEGLIGENCE UNDER CERTAIN CIRCUMSTANCES.</w:t>
      </w: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D3096A" w:rsidRDefault="0009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</w:p>
    <w:p w:rsidR="00D3096A" w:rsidRDefault="0009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6540(C) of the 1976 Code is amended to read:</w:t>
      </w: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D3096A" w:rsidRDefault="0009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“(C)</w:t>
      </w:r>
      <w:r>
        <w:rPr>
          <w:rFonts w:eastAsia="Times New Roman" w:cs="Times New Roman"/>
          <w:szCs w:val="20"/>
        </w:rPr>
        <w:tab/>
        <w:t xml:space="preserve">A violation of this article </w:t>
      </w:r>
      <w:r>
        <w:rPr>
          <w:rFonts w:eastAsia="Times New Roman" w:cs="Times New Roman"/>
          <w:strike/>
          <w:szCs w:val="20"/>
        </w:rPr>
        <w:t>is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shall</w:t>
      </w:r>
      <w:r>
        <w:rPr>
          <w:rFonts w:eastAsia="Times New Roman" w:cs="Times New Roman"/>
          <w:szCs w:val="20"/>
        </w:rPr>
        <w:t xml:space="preserve"> not </w:t>
      </w:r>
      <w:r>
        <w:rPr>
          <w:rFonts w:eastAsia="Times New Roman" w:cs="Times New Roman"/>
          <w:szCs w:val="20"/>
          <w:u w:val="single"/>
        </w:rPr>
        <w:t>be considered</w:t>
      </w:r>
      <w:r>
        <w:rPr>
          <w:rFonts w:eastAsia="Times New Roman" w:cs="Times New Roman"/>
          <w:szCs w:val="20"/>
        </w:rPr>
        <w:t xml:space="preserve"> negligence per se </w:t>
      </w:r>
      <w:r>
        <w:rPr>
          <w:rFonts w:eastAsia="Times New Roman" w:cs="Times New Roman"/>
          <w:strike/>
          <w:szCs w:val="20"/>
        </w:rPr>
        <w:t>or contributory negligence, and is not admissible as evidence</w:t>
      </w:r>
      <w:r>
        <w:rPr>
          <w:rFonts w:eastAsia="Times New Roman" w:cs="Times New Roman"/>
          <w:szCs w:val="20"/>
        </w:rPr>
        <w:t xml:space="preserve"> in a civil action.  </w:t>
      </w:r>
      <w:r>
        <w:rPr>
          <w:rFonts w:eastAsia="Times New Roman" w:cs="Times New Roman"/>
          <w:szCs w:val="20"/>
          <w:u w:val="single"/>
        </w:rPr>
        <w:t xml:space="preserve">A </w:t>
      </w:r>
      <w:r>
        <w:rPr>
          <w:rFonts w:eastAsia="Times New Roman" w:cs="Times New Roman"/>
          <w:color w:val="000000"/>
          <w:szCs w:val="20"/>
          <w:u w:val="single"/>
        </w:rPr>
        <w:t>violation of this article is admissible as evidence in a civil action to establish comparative negligence, if the party presenting the evidence also presents testimony from a qualified expert witness, in accordance with the South Carolina Rules of Civil Procedure, that the use of a safety belt, more likely than not, would have prevented or reduced the injury.</w:t>
      </w:r>
      <w:r>
        <w:rPr>
          <w:rFonts w:eastAsia="Times New Roman" w:cs="Times New Roman"/>
          <w:color w:val="000000"/>
          <w:szCs w:val="20"/>
        </w:rPr>
        <w:t>”</w:t>
      </w:r>
    </w:p>
    <w:p w:rsidR="00D3096A" w:rsidRDefault="00D3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3096A" w:rsidRDefault="0009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D3096A" w:rsidRDefault="0009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D3096A" w:rsidSect="00D3096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96A" w:rsidRDefault="00091AE2">
      <w:r>
        <w:separator/>
      </w:r>
    </w:p>
  </w:endnote>
  <w:endnote w:type="continuationSeparator" w:id="0">
    <w:p w:rsidR="00D3096A" w:rsidRDefault="00091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907999-B8A9-4215-B2A8-60E81C2D525B}"/>
    <w:embedBold r:id="rId2" w:fontKey="{90786FF1-CA4A-4F99-B6EF-2D22C7E64D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9D4219-C347-4A25-95AB-3952EA7348B3}"/>
    <w:embedBold r:id="rId4" w:fontKey="{B89FE0F2-2564-41CC-B7A0-B60CE0AC16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F50BFF0-94D3-4E3A-9E27-6EB35A20B91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25AE63-4AF9-49D2-A801-1455AE9490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96A" w:rsidRDefault="00091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[180]</w:t>
    </w:r>
    <w:r>
      <w:tab/>
    </w:r>
    <w:r w:rsidR="0038334E">
      <w:fldChar w:fldCharType="begin"/>
    </w:r>
    <w:r w:rsidR="0038334E">
      <w:instrText xml:space="preserve"> PAGE  \* MERGEFORMAT </w:instrText>
    </w:r>
    <w:r w:rsidR="0038334E">
      <w:fldChar w:fldCharType="separate"/>
    </w:r>
    <w:r w:rsidR="0038334E">
      <w:rPr>
        <w:noProof/>
      </w:rPr>
      <w:t>1</w:t>
    </w:r>
    <w:r w:rsidR="003833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96A" w:rsidRDefault="00091AE2">
      <w:r>
        <w:separator/>
      </w:r>
    </w:p>
  </w:footnote>
  <w:footnote w:type="continuationSeparator" w:id="0">
    <w:p w:rsidR="00D3096A" w:rsidRDefault="00091A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D3096A"/>
    <w:rsid w:val="00091AE2"/>
    <w:rsid w:val="000931F0"/>
    <w:rsid w:val="0038334E"/>
    <w:rsid w:val="007568BC"/>
    <w:rsid w:val="008636EA"/>
    <w:rsid w:val="00BA23C7"/>
    <w:rsid w:val="00D3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6C4D48-466C-4BDB-9165-5977A98CA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3096A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3096A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D3096A"/>
  </w:style>
  <w:style w:type="character" w:customStyle="1" w:styleId="BodyTextChar">
    <w:name w:val="Body Text Char"/>
    <w:basedOn w:val="DefaultParagraphFont"/>
    <w:link w:val="BodyText"/>
    <w:uiPriority w:val="99"/>
    <w:rsid w:val="00D3096A"/>
  </w:style>
  <w:style w:type="paragraph" w:styleId="BalloonText">
    <w:name w:val="Balloon Text"/>
    <w:next w:val="Normal"/>
    <w:link w:val="BalloonTextChar"/>
    <w:uiPriority w:val="99"/>
    <w:unhideWhenUsed/>
    <w:rsid w:val="00D3096A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3096A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D3096A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D3096A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3096A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D309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096A"/>
  </w:style>
  <w:style w:type="character" w:styleId="LineNumber">
    <w:name w:val="line number"/>
    <w:basedOn w:val="DefaultParagraphFont"/>
    <w:uiPriority w:val="99"/>
    <w:semiHidden/>
    <w:unhideWhenUsed/>
    <w:locked/>
    <w:rsid w:val="00D3096A"/>
  </w:style>
  <w:style w:type="character" w:styleId="Hyperlink">
    <w:name w:val="Hyperlink"/>
    <w:basedOn w:val="DefaultParagraphFont"/>
    <w:uiPriority w:val="99"/>
    <w:unhideWhenUsed/>
    <w:locked/>
    <w:rsid w:val="00D309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1-28-09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09-10\180_2008121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09\01-28-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262</Words>
  <Characters>1470</Characters>
  <Application>Microsoft Office Word</Application>
  <DocSecurity>0</DocSecurity>
  <Lines>68</Lines>
  <Paragraphs>27</Paragraphs>
  <ScaleCrop>false</ScaleCrop>
  <Company>Project Management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180: Safety belts - South Carolina Legislature Online</dc:title>
  <dc:subject/>
  <dc:creator>NSC</dc:creator>
  <cp:keywords/>
  <dc:description/>
  <cp:lastModifiedBy>N Cumfer</cp:lastModifiedBy>
  <cp:revision>13</cp:revision>
  <dcterms:created xsi:type="dcterms:W3CDTF">2008-12-10T21:25:00Z</dcterms:created>
  <dcterms:modified xsi:type="dcterms:W3CDTF">2014-11-24T14:55:00Z</dcterms:modified>
</cp:coreProperties>
</file>