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72B" w:rsidRDefault="007349BA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8F772B" w:rsidRDefault="007349BA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8F772B" w:rsidRDefault="008F772B">
      <w:pPr>
        <w:widowControl w:val="0"/>
        <w:jc w:val="left"/>
        <w:rPr>
          <w:rFonts w:cs="Times New Roman"/>
        </w:rPr>
      </w:pPr>
    </w:p>
    <w:p w:rsidR="008F772B" w:rsidRDefault="007349BA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24</w:t>
      </w:r>
    </w:p>
    <w:p w:rsidR="008F772B" w:rsidRDefault="008F772B">
      <w:pPr>
        <w:widowControl w:val="0"/>
        <w:jc w:val="left"/>
        <w:rPr>
          <w:rFonts w:cs="Times New Roman"/>
          <w:b/>
        </w:rPr>
      </w:pPr>
    </w:p>
    <w:p w:rsidR="008F772B" w:rsidRDefault="007349BA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8F772B" w:rsidRDefault="008F772B">
      <w:pPr>
        <w:widowControl w:val="0"/>
        <w:jc w:val="left"/>
        <w:rPr>
          <w:rFonts w:cs="Times New Roman"/>
        </w:rPr>
      </w:pPr>
    </w:p>
    <w:p w:rsidR="008F772B" w:rsidRDefault="007349BA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8F772B" w:rsidRDefault="007349BA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Jackson</w:t>
      </w:r>
    </w:p>
    <w:p w:rsidR="008F772B" w:rsidRDefault="007349BA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l:\council\bills\swb\5625cm09.docx</w:t>
      </w:r>
    </w:p>
    <w:p w:rsidR="008F772B" w:rsidRDefault="008F772B">
      <w:pPr>
        <w:widowControl w:val="0"/>
        <w:jc w:val="left"/>
        <w:rPr>
          <w:rFonts w:cs="Times New Roman"/>
        </w:rPr>
      </w:pPr>
    </w:p>
    <w:p w:rsidR="008F772B" w:rsidRDefault="007349BA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8F772B" w:rsidRDefault="007349BA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Transportation</w:t>
      </w:r>
    </w:p>
    <w:p w:rsidR="008F772B" w:rsidRDefault="008F772B">
      <w:pPr>
        <w:widowControl w:val="0"/>
        <w:jc w:val="left"/>
        <w:rPr>
          <w:rFonts w:cs="Times New Roman"/>
        </w:rPr>
      </w:pPr>
    </w:p>
    <w:p w:rsidR="008F772B" w:rsidRDefault="007349BA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Wireless communication</w:t>
      </w:r>
    </w:p>
    <w:p w:rsidR="008F772B" w:rsidRDefault="008F772B">
      <w:pPr>
        <w:widowControl w:val="0"/>
        <w:jc w:val="left"/>
        <w:rPr>
          <w:rFonts w:cs="Times New Roman"/>
        </w:rPr>
      </w:pPr>
    </w:p>
    <w:p w:rsidR="008F772B" w:rsidRDefault="008F772B">
      <w:pPr>
        <w:widowControl w:val="0"/>
        <w:jc w:val="left"/>
        <w:rPr>
          <w:rFonts w:cs="Times New Roman"/>
        </w:rPr>
      </w:pPr>
    </w:p>
    <w:p w:rsidR="008F772B" w:rsidRDefault="00734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8F772B" w:rsidRDefault="008F77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8F772B" w:rsidRDefault="00734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8F772B" w:rsidRDefault="0073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8F772B" w:rsidRDefault="0073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Transportation</w:t>
      </w:r>
    </w:p>
    <w:p w:rsidR="008F772B" w:rsidRDefault="0073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5A041B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83</w:t>
      </w:r>
    </w:p>
    <w:p w:rsidR="008F772B" w:rsidRDefault="0073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Transportation</w:t>
      </w:r>
      <w:r>
        <w:rPr>
          <w:rFonts w:cs="Times New Roman"/>
        </w:rPr>
        <w:t xml:space="preserve"> </w:t>
      </w:r>
      <w:hyperlink r:id="rId7" w:history="1">
        <w:r w:rsidRPr="005A041B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83</w:t>
      </w:r>
    </w:p>
    <w:p w:rsidR="008F772B" w:rsidRDefault="008F77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8F772B" w:rsidRDefault="008F77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8F772B" w:rsidRDefault="007349BA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8F772B" w:rsidRDefault="008F772B">
      <w:pPr>
        <w:widowControl w:val="0"/>
        <w:jc w:val="left"/>
        <w:rPr>
          <w:rFonts w:cs="Times New Roman"/>
        </w:rPr>
      </w:pPr>
    </w:p>
    <w:p w:rsidR="008F772B" w:rsidRDefault="001950CA">
      <w:pPr>
        <w:widowControl w:val="0"/>
        <w:jc w:val="left"/>
        <w:rPr>
          <w:rFonts w:cs="Times New Roman"/>
        </w:rPr>
      </w:pPr>
      <w:hyperlink r:id="rId8" w:history="1">
        <w:r w:rsidR="007349BA">
          <w:rPr>
            <w:rStyle w:val="Hyperlink"/>
            <w:rFonts w:cs="Times New Roman"/>
          </w:rPr>
          <w:t>12/10/2008</w:t>
        </w:r>
      </w:hyperlink>
    </w:p>
    <w:p w:rsidR="008F772B" w:rsidRDefault="008F772B"/>
    <w:p w:rsidR="008F772B" w:rsidRDefault="008F772B">
      <w:pPr>
        <w:sectPr w:rsidR="008F77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F772B" w:rsidRDefault="00734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F772B" w:rsidRDefault="00734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THE CODE OF LAWS OF SOUTH CAROLINA, 1976, BY ADDING 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3845 SO AS TO PROVIDE THAT A MUNICIPAL GOVERNING BODY BY ORDINANCE MAY RESTRICT THE OPERATOR OF A MOTOR VEHICLE WHO IS COMMUNICATING WITH ANOTHER PERSON BY WAY OF A WIRELESS COMMUNICATION DEVICE TO THE USE OF A HANDS</w:t>
      </w:r>
      <w:r>
        <w:rPr>
          <w:rFonts w:eastAsia="Times New Roman" w:cs="Times New Roman"/>
          <w:szCs w:val="20"/>
        </w:rPr>
        <w:noBreakHyphen/>
        <w:t>FREE DEVICE WHILE THE VEHICLE IS IN MOTION.</w:t>
      </w: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8F772B" w:rsidRDefault="00734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F772B" w:rsidRDefault="00734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31, Chapter 5, Title 56 of the 1976 Code is amended by adding:</w:t>
      </w: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F772B" w:rsidRDefault="00734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3845.</w:t>
      </w:r>
      <w:r>
        <w:rPr>
          <w:rFonts w:eastAsia="Times New Roman" w:cs="Times New Roman"/>
          <w:szCs w:val="20"/>
        </w:rPr>
        <w:tab/>
        <w:t>A municipal governing body by ordinance may restrict the operator of a motor vehicle who is communicating with another person by way of a wireless communications device to the use of a hands</w:t>
      </w:r>
      <w:r>
        <w:rPr>
          <w:rFonts w:eastAsia="Times New Roman" w:cs="Times New Roman"/>
          <w:szCs w:val="20"/>
        </w:rPr>
        <w:noBreakHyphen/>
        <w:t>free device while the vehicle is in motion.”</w:t>
      </w:r>
    </w:p>
    <w:p w:rsidR="008F772B" w:rsidRDefault="008F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F772B" w:rsidRDefault="00734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8F772B" w:rsidRDefault="00734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8F772B" w:rsidSect="008F772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72B" w:rsidRDefault="007349BA">
      <w:r>
        <w:separator/>
      </w:r>
    </w:p>
  </w:endnote>
  <w:endnote w:type="continuationSeparator" w:id="0">
    <w:p w:rsidR="008F772B" w:rsidRDefault="00734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222363-9C2B-4D4A-9187-E2FDD52C83C9}"/>
    <w:embedBold r:id="rId2" w:fontKey="{F6FF67AC-126F-4576-829B-159F52C54D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5786E2-5A3D-4472-8E8C-D21381AA94B8}"/>
    <w:embedBold r:id="rId4" w:fontKey="{8D489CB4-52AD-47D1-A168-D74BAAC95B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0DEB4EC-7549-4571-8DFB-60ED8600E06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87FD230-93E6-4576-86BF-8582AED85D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72B" w:rsidRDefault="007349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[24]</w:t>
    </w:r>
    <w:r>
      <w:tab/>
    </w:r>
    <w:r w:rsidR="001950CA">
      <w:fldChar w:fldCharType="begin"/>
    </w:r>
    <w:r w:rsidR="001950CA">
      <w:instrText xml:space="preserve"> PAGE  \* MERGEFORMAT </w:instrText>
    </w:r>
    <w:r w:rsidR="001950CA">
      <w:fldChar w:fldCharType="separate"/>
    </w:r>
    <w:r w:rsidR="001950CA">
      <w:rPr>
        <w:noProof/>
      </w:rPr>
      <w:t>1</w:t>
    </w:r>
    <w:r w:rsidR="001950C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72B" w:rsidRDefault="007349BA">
      <w:r>
        <w:separator/>
      </w:r>
    </w:p>
  </w:footnote>
  <w:footnote w:type="continuationSeparator" w:id="0">
    <w:p w:rsidR="008F772B" w:rsidRDefault="007349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8F772B"/>
    <w:rsid w:val="001950CA"/>
    <w:rsid w:val="00311F41"/>
    <w:rsid w:val="00324810"/>
    <w:rsid w:val="005A041B"/>
    <w:rsid w:val="007349BA"/>
    <w:rsid w:val="008F772B"/>
    <w:rsid w:val="00F3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BCDB53E-7732-4BD3-B2D0-FE37038A6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7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F772B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F772B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8F772B"/>
  </w:style>
  <w:style w:type="character" w:customStyle="1" w:styleId="BodyTextChar">
    <w:name w:val="Body Text Char"/>
    <w:basedOn w:val="DefaultParagraphFont"/>
    <w:link w:val="BodyText"/>
    <w:uiPriority w:val="99"/>
    <w:rsid w:val="008F772B"/>
  </w:style>
  <w:style w:type="paragraph" w:styleId="BalloonText">
    <w:name w:val="Balloon Text"/>
    <w:next w:val="Normal"/>
    <w:link w:val="BalloonTextChar"/>
    <w:uiPriority w:val="99"/>
    <w:unhideWhenUsed/>
    <w:rsid w:val="008F772B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772B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8F772B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8F772B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F772B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8F77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772B"/>
  </w:style>
  <w:style w:type="character" w:styleId="LineNumber">
    <w:name w:val="line number"/>
    <w:basedOn w:val="DefaultParagraphFont"/>
    <w:uiPriority w:val="99"/>
    <w:semiHidden/>
    <w:unhideWhenUsed/>
    <w:locked/>
    <w:rsid w:val="008F772B"/>
  </w:style>
  <w:style w:type="character" w:styleId="Hyperlink">
    <w:name w:val="Hyperlink"/>
    <w:basedOn w:val="DefaultParagraphFont"/>
    <w:uiPriority w:val="99"/>
    <w:unhideWhenUsed/>
    <w:locked/>
    <w:rsid w:val="008F77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24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226</Words>
  <Characters>1229</Characters>
  <Application>Microsoft Office Word</Application>
  <DocSecurity>0</DocSecurity>
  <Lines>63</Lines>
  <Paragraphs>25</Paragraphs>
  <ScaleCrop>false</ScaleCrop>
  <Company>Project Management</Company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24: Wireless communication - South Carolina Legislature Online</dc:title>
  <dc:subject/>
  <dc:creator>NSC</dc:creator>
  <cp:keywords/>
  <dc:description/>
  <cp:lastModifiedBy>N Cumfer</cp:lastModifiedBy>
  <cp:revision>10</cp:revision>
  <dcterms:created xsi:type="dcterms:W3CDTF">2008-12-10T19:13:00Z</dcterms:created>
  <dcterms:modified xsi:type="dcterms:W3CDTF">2014-11-24T14:51:00Z</dcterms:modified>
</cp:coreProperties>
</file>