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B9D" w:rsidRDefault="009F439D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4A0B9D" w:rsidRDefault="009F439D">
      <w:pPr>
        <w:widowControl w:val="0"/>
        <w:jc w:val="center"/>
      </w:pPr>
      <w:r>
        <w:t>118th Session, 2009-2010</w:t>
      </w:r>
    </w:p>
    <w:p w:rsidR="004A0B9D" w:rsidRDefault="004A0B9D">
      <w:pPr>
        <w:widowControl w:val="0"/>
        <w:jc w:val="left"/>
      </w:pPr>
    </w:p>
    <w:p w:rsidR="004A0B9D" w:rsidRDefault="009F439D">
      <w:pPr>
        <w:widowControl w:val="0"/>
        <w:jc w:val="left"/>
        <w:rPr>
          <w:b/>
        </w:rPr>
      </w:pPr>
      <w:r>
        <w:rPr>
          <w:b/>
        </w:rPr>
        <w:t>H. 3023</w:t>
      </w:r>
    </w:p>
    <w:p w:rsidR="004A0B9D" w:rsidRDefault="004A0B9D">
      <w:pPr>
        <w:widowControl w:val="0"/>
        <w:jc w:val="left"/>
        <w:rPr>
          <w:b/>
        </w:rPr>
      </w:pPr>
    </w:p>
    <w:p w:rsidR="004A0B9D" w:rsidRDefault="009F439D">
      <w:pPr>
        <w:widowControl w:val="0"/>
        <w:jc w:val="left"/>
      </w:pPr>
      <w:r>
        <w:rPr>
          <w:b/>
        </w:rPr>
        <w:t>STATUS INFORMATION</w:t>
      </w:r>
    </w:p>
    <w:p w:rsidR="004A0B9D" w:rsidRDefault="004A0B9D">
      <w:pPr>
        <w:widowControl w:val="0"/>
        <w:jc w:val="left"/>
      </w:pPr>
    </w:p>
    <w:p w:rsidR="004A0B9D" w:rsidRDefault="009F439D">
      <w:pPr>
        <w:widowControl w:val="0"/>
        <w:jc w:val="left"/>
      </w:pPr>
      <w:r>
        <w:t>General Bill</w:t>
      </w:r>
    </w:p>
    <w:p w:rsidR="004A0B9D" w:rsidRDefault="009F439D">
      <w:pPr>
        <w:widowControl w:val="0"/>
        <w:jc w:val="left"/>
      </w:pPr>
      <w:r>
        <w:t>Sponsors: Reps. M.A. Pitts, Merrill, Parker and Brady</w:t>
      </w:r>
    </w:p>
    <w:p w:rsidR="004A0B9D" w:rsidRDefault="009F439D">
      <w:pPr>
        <w:widowControl w:val="0"/>
        <w:jc w:val="left"/>
      </w:pPr>
      <w:r>
        <w:t>Document Path: l:\council\bills\ms\7004ahb09.docx</w:t>
      </w:r>
    </w:p>
    <w:p w:rsidR="004A0B9D" w:rsidRDefault="004A0B9D">
      <w:pPr>
        <w:widowControl w:val="0"/>
        <w:jc w:val="left"/>
      </w:pPr>
    </w:p>
    <w:p w:rsidR="004A0B9D" w:rsidRDefault="009F439D">
      <w:pPr>
        <w:widowControl w:val="0"/>
        <w:jc w:val="left"/>
      </w:pPr>
      <w:r>
        <w:t>Introduced in the House on January 13, 2009</w:t>
      </w:r>
    </w:p>
    <w:p w:rsidR="004A0B9D" w:rsidRDefault="009F439D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4A0B9D" w:rsidRDefault="004A0B9D">
      <w:pPr>
        <w:widowControl w:val="0"/>
        <w:jc w:val="left"/>
      </w:pPr>
    </w:p>
    <w:p w:rsidR="004A0B9D" w:rsidRDefault="009F439D">
      <w:pPr>
        <w:widowControl w:val="0"/>
        <w:jc w:val="left"/>
      </w:pPr>
      <w:r>
        <w:t>Summary: Smoking</w:t>
      </w:r>
    </w:p>
    <w:p w:rsidR="004A0B9D" w:rsidRDefault="004A0B9D">
      <w:pPr>
        <w:widowControl w:val="0"/>
        <w:jc w:val="left"/>
      </w:pPr>
    </w:p>
    <w:p w:rsidR="004A0B9D" w:rsidRDefault="004A0B9D">
      <w:pPr>
        <w:widowControl w:val="0"/>
        <w:jc w:val="left"/>
      </w:pPr>
    </w:p>
    <w:p w:rsidR="004A0B9D" w:rsidRDefault="009F43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4A0B9D" w:rsidRDefault="004A0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0B9D" w:rsidRDefault="009F43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A0B9D" w:rsidRDefault="009F4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4A0B9D" w:rsidRDefault="009F4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4A0B9D" w:rsidRDefault="009F4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4D6058">
          <w:rPr>
            <w:rStyle w:val="Hyperlink"/>
          </w:rPr>
          <w:t>HJ</w:t>
        </w:r>
      </w:hyperlink>
      <w:r>
        <w:noBreakHyphen/>
        <w:t>25</w:t>
      </w:r>
    </w:p>
    <w:p w:rsidR="004A0B9D" w:rsidRDefault="009F4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4D6058">
          <w:rPr>
            <w:rStyle w:val="Hyperlink"/>
          </w:rPr>
          <w:t>HJ</w:t>
        </w:r>
      </w:hyperlink>
      <w:r>
        <w:noBreakHyphen/>
        <w:t>25</w:t>
      </w:r>
    </w:p>
    <w:p w:rsidR="004A0B9D" w:rsidRDefault="009F4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>Member(s) request name added as sponsor: Brady</w:t>
      </w:r>
    </w:p>
    <w:p w:rsidR="004A0B9D" w:rsidRDefault="004A0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B9D" w:rsidRDefault="004A0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B9D" w:rsidRDefault="009F439D">
      <w:pPr>
        <w:widowControl w:val="0"/>
        <w:jc w:val="left"/>
      </w:pPr>
      <w:r>
        <w:rPr>
          <w:b/>
        </w:rPr>
        <w:t>VERSIONS OF THIS BILL</w:t>
      </w:r>
    </w:p>
    <w:p w:rsidR="004A0B9D" w:rsidRDefault="004A0B9D">
      <w:pPr>
        <w:widowControl w:val="0"/>
        <w:jc w:val="left"/>
      </w:pPr>
    </w:p>
    <w:p w:rsidR="004A0B9D" w:rsidRDefault="00381BA2">
      <w:pPr>
        <w:widowControl w:val="0"/>
        <w:jc w:val="left"/>
      </w:pPr>
      <w:hyperlink r:id="rId9" w:history="1">
        <w:r w:rsidR="009F439D">
          <w:rPr>
            <w:rStyle w:val="Hyperlink"/>
          </w:rPr>
          <w:t>12/9/2008</w:t>
        </w:r>
      </w:hyperlink>
    </w:p>
    <w:p w:rsidR="004A0B9D" w:rsidRDefault="004A0B9D"/>
    <w:p w:rsidR="004A0B9D" w:rsidRDefault="004A0B9D">
      <w:pPr>
        <w:sectPr w:rsidR="004A0B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9F4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9F4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WHEN A MINOR UNDER THE AGE OF EIGHTEEN IS AN OCCUPANT OF THE MOTOR VEHICLE AND TO PROVIDE A PENALTY.</w:t>
      </w: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0B9D" w:rsidRDefault="009F4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9F4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9F4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product, as defined in Section 16</w:t>
      </w:r>
      <w:r>
        <w:noBreakHyphen/>
        <w:t>17</w:t>
      </w:r>
      <w:r>
        <w:noBreakHyphen/>
        <w:t>501, when a minor under the age of eighteen is also an occupant of the motor vehicle.</w:t>
      </w:r>
    </w:p>
    <w:p w:rsidR="004A0B9D" w:rsidRDefault="009F4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  <w:t>(B)</w:t>
      </w:r>
      <w:r>
        <w:tab/>
        <w:t>A person who violates this provision is guilty of a misdemeanor and, upon conviction, must be fined not more than two hundred dollars.”</w:t>
      </w:r>
    </w:p>
    <w:p w:rsidR="004A0B9D" w:rsidRDefault="004A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9D" w:rsidRDefault="009F4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A0B9D" w:rsidRDefault="009F4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A0B9D" w:rsidRDefault="004A0B9D">
      <w:pPr>
        <w:suppressAutoHyphens/>
      </w:pPr>
    </w:p>
    <w:sectPr w:rsidR="004A0B9D" w:rsidSect="004A0B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B9D" w:rsidRDefault="009F439D">
      <w:r>
        <w:separator/>
      </w:r>
    </w:p>
  </w:endnote>
  <w:endnote w:type="continuationSeparator" w:id="0">
    <w:p w:rsidR="004A0B9D" w:rsidRDefault="009F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EBA965-8222-4936-9A55-F71234C6FD07}"/>
    <w:embedBold r:id="rId2" w:fontKey="{62F4FD87-9450-4BC6-BD02-3259ACDCB9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FCEC4A-75CF-4E73-835A-A5B074047F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669965-3392-43D9-B435-62A9188B78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B9D" w:rsidRDefault="009F4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[3023]</w:t>
    </w:r>
    <w:r>
      <w:tab/>
    </w:r>
    <w:r w:rsidR="00381BA2">
      <w:fldChar w:fldCharType="begin"/>
    </w:r>
    <w:r w:rsidR="00381BA2">
      <w:instrText xml:space="preserve"> PAGE  \* MERGEFORMAT </w:instrText>
    </w:r>
    <w:r w:rsidR="00381BA2">
      <w:fldChar w:fldCharType="separate"/>
    </w:r>
    <w:r w:rsidR="00381BA2">
      <w:rPr>
        <w:noProof/>
      </w:rPr>
      <w:t>1</w:t>
    </w:r>
    <w:r w:rsidR="00381B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B9D" w:rsidRDefault="009F439D">
      <w:r>
        <w:separator/>
      </w:r>
    </w:p>
  </w:footnote>
  <w:footnote w:type="continuationSeparator" w:id="0">
    <w:p w:rsidR="004A0B9D" w:rsidRDefault="009F43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04AHB09"/>
    <w:docVar w:name="CoverBillType" w:val="b"/>
    <w:docVar w:name="docpath" w:val="L:\Council\bills\MS\7004AHB09.DOCX"/>
    <w:docVar w:name="dvBillNumber" w:val="302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4A0B9D"/>
    <w:rsid w:val="00381BA2"/>
    <w:rsid w:val="00410D25"/>
    <w:rsid w:val="004A0B9D"/>
    <w:rsid w:val="004D6058"/>
    <w:rsid w:val="009F439D"/>
    <w:rsid w:val="00A81DBF"/>
    <w:rsid w:val="00D8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393675-3FB6-4DCE-A453-3F2F5CC08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B9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0B9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0B9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A0B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0B9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A0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B9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A0B9D"/>
  </w:style>
  <w:style w:type="character" w:styleId="LineNumber">
    <w:name w:val="line number"/>
    <w:basedOn w:val="DefaultParagraphFont"/>
    <w:uiPriority w:val="99"/>
    <w:semiHidden/>
    <w:unhideWhenUsed/>
    <w:rsid w:val="004A0B9D"/>
  </w:style>
  <w:style w:type="paragraph" w:customStyle="1" w:styleId="BillDots">
    <w:name w:val="Bill Dots"/>
    <w:basedOn w:val="Normal"/>
    <w:qFormat/>
    <w:rsid w:val="004A0B9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4A0B9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0B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23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F95F4-0FBB-43EC-9DA0-B4931359F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263</Words>
  <Characters>1336</Characters>
  <Application>Microsoft Office Word</Application>
  <DocSecurity>0</DocSecurity>
  <Lines>66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3023: Smoking - South Carolina Legislature Online</dc:title>
  <dc:subject/>
  <dc:creator>Martha Sanders</dc:creator>
  <cp:keywords/>
  <dc:description/>
  <cp:lastModifiedBy>N Cumfer</cp:lastModifiedBy>
  <cp:revision>13</cp:revision>
  <cp:lastPrinted>2008-11-17T19:37:00Z</cp:lastPrinted>
  <dcterms:created xsi:type="dcterms:W3CDTF">2008-12-09T21:48:00Z</dcterms:created>
  <dcterms:modified xsi:type="dcterms:W3CDTF">2014-11-24T15:19:00Z</dcterms:modified>
</cp:coreProperties>
</file>