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3156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Brady</w:t>
      </w: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l:\council\bills\agm\19324mm09.docx</w:t>
      </w: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Companion/Similar bill(s): 88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2009</w:t>
      </w: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Procurement Code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D174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04FD5" w:rsidRDefault="00F04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4FD5" w:rsidRDefault="00D174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04FD5" w:rsidRDefault="00D17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F04FD5" w:rsidRDefault="00D17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</w:p>
    <w:p w:rsidR="00F04FD5" w:rsidRDefault="00D17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3F1F7F">
          <w:rPr>
            <w:rStyle w:val="Hyperlink"/>
          </w:rPr>
          <w:t>HJ</w:t>
        </w:r>
      </w:hyperlink>
      <w:r>
        <w:noBreakHyphen/>
        <w:t>70</w:t>
      </w:r>
    </w:p>
    <w:p w:rsidR="00F04FD5" w:rsidRDefault="00D17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3F1F7F">
          <w:rPr>
            <w:rStyle w:val="Hyperlink"/>
          </w:rPr>
          <w:t>HJ</w:t>
        </w:r>
      </w:hyperlink>
      <w:r>
        <w:noBreakHyphen/>
        <w:t>70</w:t>
      </w:r>
    </w:p>
    <w:p w:rsidR="00F04FD5" w:rsidRDefault="00F04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FD5" w:rsidRDefault="00F04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FD5" w:rsidRDefault="00D174F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F04FD5" w:rsidRDefault="00F04FD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04FD5" w:rsidRDefault="0086788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D174FD">
          <w:rPr>
            <w:rStyle w:val="Hyperlink"/>
          </w:rPr>
          <w:t>12/16/2008</w:t>
        </w:r>
      </w:hyperlink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F04F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11</w:t>
      </w:r>
      <w:r>
        <w:noBreakHyphen/>
        <w:t>35</w:t>
      </w:r>
      <w:r>
        <w:noBreakHyphen/>
        <w:t>52 SO AS TO PROVIDE FOR A TWENTY</w:t>
      </w:r>
      <w:r>
        <w:noBreakHyphen/>
        <w:t>FIVE PERCENT SET</w:t>
      </w:r>
      <w:r>
        <w:noBreakHyphen/>
        <w:t>ASIDE FOR GOVERNMENTAL BODIES AND LOCAL POLITICAL SUBDIVISIONS SUBJECT TO THE STATE CONSOLIDATED PROCUREMENT CODE FOR CONTRACTS FOR ENVIRONMENTALLY PREFERABLE GOODS OR SERVICES ENTERED INTO OUTSIDE OF THE PROCUREMENT CODE; AND BY ADDING SECTION 11</w:t>
      </w:r>
      <w:r>
        <w:noBreakHyphen/>
        <w:t>35</w:t>
      </w:r>
      <w:r>
        <w:noBreakHyphen/>
        <w:t>1522 SO AS TO PROVIDE FOR A FIVE PERCENT PREFERENCE FOR VENDORS OF ENVIRONMENTALLY PREFERABLE GOODS OR SERVICES IN CONNECTION WITH COMPETITIVE PROCUREMENTS SUBJECT TO THE STATE CONSOLIDATED PROCUREMENT CODE.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35, Title 11 of the 1976 Code is amended by adding: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35</w:t>
      </w:r>
      <w:r>
        <w:noBreakHyphen/>
        <w:t>52.</w:t>
      </w:r>
      <w:r>
        <w:tab/>
      </w:r>
      <w:r>
        <w:tab/>
        <w:t>(A)</w:t>
      </w:r>
      <w:r>
        <w:tab/>
        <w:t>For purposes of this section, ‘environmentally preferable’ means that the goods or services are certified to: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be made with or include processes that involve salvaged, recycled, or agricultural waste content;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conserve natural resources;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avoid toxic or other emissions;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save energy or water; or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otherwise contribute to a safe, healthy, sustainable environment.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Notwithstanding another provision of law, a governmental body or local political subdivision otherwise subject to this chapter may set aside twenty</w:t>
      </w:r>
      <w:r>
        <w:noBreakHyphen/>
        <w:t>five percent of its procurement funds for the contracting of environmentally preferable goods and services outside the provisions of this chapter.”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Subarticle 3, Article 5, Chapter 35, Title 11 of the 1976 Code is amended by adding: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35</w:t>
      </w:r>
      <w:r>
        <w:noBreakHyphen/>
        <w:t>1522.</w:t>
      </w:r>
      <w:r>
        <w:tab/>
      </w:r>
      <w:r>
        <w:tab/>
        <w:t>(A)</w:t>
      </w:r>
      <w:r>
        <w:tab/>
        <w:t>For purposes of this section, ‘environmentally preferable’ means that the goods or services are certified to: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be made with or include processes that involve salvaged, recycled, or agricultural waste content;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conserve natural resources;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avoid toxic or other emissions;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save energy or water; or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otherwise contribute to a safe, healthy, sustainable environment.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a vendor of environmentally preferable goods and services is entitled to a five percent preference in connection with a competitive procurement for those goods or services subject to the State Consolidated Procurement Code.”</w:t>
      </w:r>
    </w:p>
    <w:p w:rsidR="00F04FD5" w:rsidRDefault="00F04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04FD5" w:rsidRDefault="00D1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04FD5" w:rsidRDefault="00F04FD5">
      <w:pPr>
        <w:suppressAutoHyphens/>
      </w:pPr>
    </w:p>
    <w:sectPr w:rsidR="00F04FD5" w:rsidSect="00F04F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FD5" w:rsidRDefault="00D174FD">
      <w:r>
        <w:separator/>
      </w:r>
    </w:p>
  </w:endnote>
  <w:endnote w:type="continuationSeparator" w:id="0">
    <w:p w:rsidR="00F04FD5" w:rsidRDefault="00D1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BED8B8-250F-43A8-AA4D-722E7F3C2A40}"/>
    <w:embedBold r:id="rId2" w:fontKey="{97CB6F30-E829-4AC6-90A2-5B4EA32458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9799AB-B1A5-4B95-A1AA-FDF2FBCD56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1B08B1-4FBC-4B0C-AF1C-D8BF77292E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FD5" w:rsidRDefault="00D174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[3156]</w:t>
    </w:r>
    <w:r>
      <w:tab/>
    </w:r>
    <w:r w:rsidR="0086788B">
      <w:fldChar w:fldCharType="begin"/>
    </w:r>
    <w:r w:rsidR="0086788B">
      <w:instrText xml:space="preserve"> PAGE  \* MERGEFORMAT </w:instrText>
    </w:r>
    <w:r w:rsidR="0086788B">
      <w:fldChar w:fldCharType="separate"/>
    </w:r>
    <w:r w:rsidR="0086788B">
      <w:rPr>
        <w:noProof/>
      </w:rPr>
      <w:t>1</w:t>
    </w:r>
    <w:r w:rsidR="008678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FD5" w:rsidRDefault="00D174FD">
      <w:r>
        <w:separator/>
      </w:r>
    </w:p>
  </w:footnote>
  <w:footnote w:type="continuationSeparator" w:id="0">
    <w:p w:rsidR="00F04FD5" w:rsidRDefault="00D17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324MM09"/>
    <w:docVar w:name="CoverBillType" w:val="b"/>
    <w:docVar w:name="docpath" w:val="L:\Council\bills\AGM\19324MM09.DOCX"/>
    <w:docVar w:name="dvBillNumber" w:val="31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04FD5"/>
    <w:rsid w:val="003F1F7F"/>
    <w:rsid w:val="006B1DA3"/>
    <w:rsid w:val="00707699"/>
    <w:rsid w:val="00836627"/>
    <w:rsid w:val="0086788B"/>
    <w:rsid w:val="00D174FD"/>
    <w:rsid w:val="00F0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109A9E-5928-4139-A931-1650C2B7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FD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FD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FD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04F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4FD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04F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FD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4FD5"/>
  </w:style>
  <w:style w:type="character" w:styleId="LineNumber">
    <w:name w:val="line number"/>
    <w:basedOn w:val="DefaultParagraphFont"/>
    <w:uiPriority w:val="99"/>
    <w:semiHidden/>
    <w:unhideWhenUsed/>
    <w:rsid w:val="00F04FD5"/>
  </w:style>
  <w:style w:type="paragraph" w:customStyle="1" w:styleId="BillDots">
    <w:name w:val="Bill Dots"/>
    <w:basedOn w:val="Normal"/>
    <w:qFormat/>
    <w:rsid w:val="00F04FD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04FD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4F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56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3F656-D757-4B43-A45D-47115DC1A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437</Words>
  <Characters>2500</Characters>
  <Application>Microsoft Office Word</Application>
  <DocSecurity>0</DocSecurity>
  <Lines>100</Lines>
  <Paragraphs>40</Paragraphs>
  <ScaleCrop>false</ScaleCrop>
  <Company> 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3156: Procurement Code - South Carolina Legislature Online</dc:title>
  <dc:subject/>
  <dc:creator>ANGIE MORGAN</dc:creator>
  <cp:keywords/>
  <dc:description/>
  <cp:lastModifiedBy>N Cumfer</cp:lastModifiedBy>
  <cp:revision>13</cp:revision>
  <cp:lastPrinted>2008-12-15T19:52:00Z</cp:lastPrinted>
  <dcterms:created xsi:type="dcterms:W3CDTF">2008-12-16T23:09:00Z</dcterms:created>
  <dcterms:modified xsi:type="dcterms:W3CDTF">2014-11-24T15:21:00Z</dcterms:modified>
</cp:coreProperties>
</file>