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52C" w:rsidRDefault="0082653A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D5052C" w:rsidRDefault="0082653A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D5052C" w:rsidRDefault="00D5052C">
      <w:pPr>
        <w:widowControl w:val="0"/>
        <w:jc w:val="left"/>
        <w:rPr>
          <w:rFonts w:cs="Times New Roman"/>
        </w:rPr>
      </w:pPr>
    </w:p>
    <w:p w:rsidR="00D5052C" w:rsidRDefault="0082653A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321</w:t>
      </w:r>
    </w:p>
    <w:p w:rsidR="00D5052C" w:rsidRDefault="00D5052C">
      <w:pPr>
        <w:widowControl w:val="0"/>
        <w:jc w:val="left"/>
        <w:rPr>
          <w:rFonts w:cs="Times New Roman"/>
          <w:b/>
        </w:rPr>
      </w:pPr>
    </w:p>
    <w:p w:rsidR="00D5052C" w:rsidRDefault="0082653A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D5052C" w:rsidRDefault="00D5052C">
      <w:pPr>
        <w:widowControl w:val="0"/>
        <w:jc w:val="left"/>
        <w:rPr>
          <w:rFonts w:cs="Times New Roman"/>
        </w:rPr>
      </w:pPr>
    </w:p>
    <w:p w:rsidR="00D5052C" w:rsidRDefault="0082653A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D5052C" w:rsidRDefault="0082653A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 Leventis</w:t>
      </w:r>
    </w:p>
    <w:p w:rsidR="00D5052C" w:rsidRDefault="0082653A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l:\council\bills\swb\5605cm09.docx</w:t>
      </w:r>
    </w:p>
    <w:p w:rsidR="00D5052C" w:rsidRDefault="00D5052C">
      <w:pPr>
        <w:widowControl w:val="0"/>
        <w:jc w:val="left"/>
        <w:rPr>
          <w:rFonts w:cs="Times New Roman"/>
        </w:rPr>
      </w:pPr>
    </w:p>
    <w:p w:rsidR="00D5052C" w:rsidRDefault="0082653A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27, 2009</w:t>
      </w:r>
    </w:p>
    <w:p w:rsidR="00D5052C" w:rsidRDefault="0082653A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Senate Committee on </w:t>
      </w:r>
      <w:r>
        <w:rPr>
          <w:rFonts w:cs="Times New Roman"/>
          <w:b/>
        </w:rPr>
        <w:t>Transportation</w:t>
      </w:r>
    </w:p>
    <w:p w:rsidR="00D5052C" w:rsidRDefault="00D5052C">
      <w:pPr>
        <w:widowControl w:val="0"/>
        <w:jc w:val="left"/>
        <w:rPr>
          <w:rFonts w:cs="Times New Roman"/>
        </w:rPr>
      </w:pPr>
    </w:p>
    <w:p w:rsidR="00D5052C" w:rsidRDefault="0082653A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State operated motor vehicles</w:t>
      </w:r>
    </w:p>
    <w:p w:rsidR="00D5052C" w:rsidRDefault="00D5052C">
      <w:pPr>
        <w:widowControl w:val="0"/>
        <w:jc w:val="left"/>
        <w:rPr>
          <w:rFonts w:cs="Times New Roman"/>
        </w:rPr>
      </w:pPr>
    </w:p>
    <w:p w:rsidR="00D5052C" w:rsidRDefault="00D5052C">
      <w:pPr>
        <w:widowControl w:val="0"/>
        <w:jc w:val="left"/>
        <w:rPr>
          <w:rFonts w:cs="Times New Roman"/>
        </w:rPr>
      </w:pPr>
    </w:p>
    <w:p w:rsidR="00D5052C" w:rsidRDefault="008265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D5052C" w:rsidRDefault="00D505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D5052C" w:rsidRDefault="008265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D5052C" w:rsidRDefault="008265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1/27/2009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463875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20</w:t>
      </w:r>
    </w:p>
    <w:p w:rsidR="00D5052C" w:rsidRDefault="008265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1/27/2009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Transportation</w:t>
      </w:r>
      <w:r>
        <w:rPr>
          <w:rFonts w:cs="Times New Roman"/>
        </w:rPr>
        <w:t xml:space="preserve"> </w:t>
      </w:r>
      <w:hyperlink r:id="rId7" w:history="1">
        <w:r w:rsidRPr="00463875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20</w:t>
      </w:r>
    </w:p>
    <w:p w:rsidR="00D5052C" w:rsidRDefault="00D505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D5052C" w:rsidRDefault="00D505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D5052C" w:rsidRDefault="0082653A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D5052C" w:rsidRDefault="00D5052C">
      <w:pPr>
        <w:widowControl w:val="0"/>
        <w:jc w:val="left"/>
        <w:rPr>
          <w:rFonts w:cs="Times New Roman"/>
        </w:rPr>
      </w:pPr>
    </w:p>
    <w:p w:rsidR="00D5052C" w:rsidRDefault="00561369">
      <w:pPr>
        <w:widowControl w:val="0"/>
        <w:jc w:val="left"/>
        <w:rPr>
          <w:rFonts w:cs="Times New Roman"/>
        </w:rPr>
      </w:pPr>
      <w:hyperlink r:id="rId8" w:history="1">
        <w:r w:rsidR="0082653A">
          <w:rPr>
            <w:rStyle w:val="Hyperlink"/>
            <w:rFonts w:cs="Times New Roman"/>
          </w:rPr>
          <w:t>1/27/2009</w:t>
        </w:r>
      </w:hyperlink>
    </w:p>
    <w:p w:rsidR="00D5052C" w:rsidRDefault="00D5052C"/>
    <w:p w:rsidR="00D5052C" w:rsidRDefault="00D5052C">
      <w:pPr>
        <w:sectPr w:rsidR="00D505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5052C" w:rsidRDefault="00D5052C">
      <w:pPr>
        <w:rPr>
          <w:rFonts w:eastAsia="Times New Roman" w:cs="Times New Roman"/>
          <w:szCs w:val="20"/>
        </w:rPr>
      </w:pPr>
    </w:p>
    <w:p w:rsidR="00D5052C" w:rsidRDefault="00D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D5052C" w:rsidRDefault="00D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D5052C" w:rsidRDefault="00D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D5052C" w:rsidRDefault="00D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D5052C" w:rsidRDefault="00D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D5052C" w:rsidRDefault="00D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D5052C" w:rsidRDefault="00D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D5052C" w:rsidRDefault="00826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D5052C" w:rsidRDefault="00D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D5052C" w:rsidRDefault="00826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3" w:name="titletop"/>
      <w:bookmarkEnd w:id="3"/>
      <w:r>
        <w:rPr>
          <w:rFonts w:eastAsia="Times New Roman" w:cs="Times New Roman"/>
          <w:szCs w:val="20"/>
        </w:rPr>
        <w:t>TO AMEND THE CODE OF LAWS OF SOUTH CAROLINA, 1976, BY ADDING SECTION 56</w:t>
      </w:r>
      <w:r>
        <w:rPr>
          <w:rFonts w:eastAsia="Times New Roman" w:cs="Times New Roman"/>
          <w:szCs w:val="20"/>
        </w:rPr>
        <w:noBreakHyphen/>
        <w:t>5</w:t>
      </w:r>
      <w:r>
        <w:rPr>
          <w:rFonts w:eastAsia="Times New Roman" w:cs="Times New Roman"/>
          <w:szCs w:val="20"/>
        </w:rPr>
        <w:noBreakHyphen/>
        <w:t>1525 SO AS TO PROVIDE MAXIMUM SPEED LIMITS FOR STATE</w:t>
      </w:r>
      <w:r>
        <w:rPr>
          <w:rFonts w:eastAsia="Times New Roman" w:cs="Times New Roman"/>
          <w:szCs w:val="20"/>
        </w:rPr>
        <w:noBreakHyphen/>
        <w:t>OPERATED MOTOR VEHICLES.</w:t>
      </w:r>
    </w:p>
    <w:p w:rsidR="00D5052C" w:rsidRDefault="00D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4" w:name="titleend"/>
      <w:bookmarkEnd w:id="4"/>
    </w:p>
    <w:p w:rsidR="00D5052C" w:rsidRDefault="00826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 w:rsidR="00D5052C" w:rsidRDefault="00D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D5052C" w:rsidRDefault="00826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Whereas, reducing the maximum speed limits that state</w:t>
      </w:r>
      <w:r>
        <w:rPr>
          <w:rFonts w:eastAsia="Times New Roman" w:cs="Times New Roman"/>
          <w:szCs w:val="20"/>
        </w:rPr>
        <w:noBreakHyphen/>
        <w:t>operated motor vehicles may travel along the state’s highways would reduce the state’s consumption of fossil fuels, have a positive effect on the state’s budget, and set a great example for the citizens of South Carolina on how to reduce one’s dependence on foreign oil.  Now, therefore,</w:t>
      </w:r>
    </w:p>
    <w:p w:rsidR="00D5052C" w:rsidRDefault="00D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D5052C" w:rsidRDefault="00826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 w:rsidR="00D5052C" w:rsidRDefault="00D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D5052C" w:rsidRDefault="00826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Article 11, Chapter 5, Title 56 of the 1976 Code is amended by adding:</w:t>
      </w:r>
    </w:p>
    <w:p w:rsidR="00D5052C" w:rsidRDefault="00D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D5052C" w:rsidRDefault="00826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56</w:t>
      </w:r>
      <w:r>
        <w:rPr>
          <w:rFonts w:eastAsia="Times New Roman" w:cs="Times New Roman"/>
          <w:szCs w:val="20"/>
        </w:rPr>
        <w:noBreakHyphen/>
        <w:t>5</w:t>
      </w:r>
      <w:r>
        <w:rPr>
          <w:rFonts w:eastAsia="Times New Roman" w:cs="Times New Roman"/>
          <w:szCs w:val="20"/>
        </w:rPr>
        <w:noBreakHyphen/>
        <w:t>1525.</w:t>
      </w:r>
      <w:r>
        <w:rPr>
          <w:rFonts w:eastAsia="Times New Roman" w:cs="Times New Roman"/>
          <w:szCs w:val="20"/>
        </w:rPr>
        <w:tab/>
        <w:t>Notwithstanding another provision of law, all state</w:t>
      </w:r>
      <w:r>
        <w:rPr>
          <w:rFonts w:eastAsia="Times New Roman" w:cs="Times New Roman"/>
          <w:szCs w:val="20"/>
        </w:rPr>
        <w:noBreakHyphen/>
        <w:t>operated motor vehicles may not travel more than fifty</w:t>
      </w:r>
      <w:r>
        <w:rPr>
          <w:rFonts w:eastAsia="Times New Roman" w:cs="Times New Roman"/>
          <w:szCs w:val="20"/>
        </w:rPr>
        <w:noBreakHyphen/>
        <w:t>five miles an hour along the state’s noninterstate highways and not more than sixty</w:t>
      </w:r>
      <w:r>
        <w:rPr>
          <w:rFonts w:eastAsia="Times New Roman" w:cs="Times New Roman"/>
          <w:szCs w:val="20"/>
        </w:rPr>
        <w:noBreakHyphen/>
        <w:t>five miles an hour along the state’s interstate highways.  However, this provision does not apply to state</w:t>
      </w:r>
      <w:r>
        <w:rPr>
          <w:rFonts w:eastAsia="Times New Roman" w:cs="Times New Roman"/>
          <w:szCs w:val="20"/>
        </w:rPr>
        <w:noBreakHyphen/>
        <w:t>operated motor vehicles responding to an emergency or engaged in law enforcement activity that requires them to exceed these speed limits.”</w:t>
      </w:r>
    </w:p>
    <w:p w:rsidR="00D5052C" w:rsidRDefault="00D5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D5052C" w:rsidRDefault="00826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This act takes effect upon approval by the Governor.</w:t>
      </w:r>
    </w:p>
    <w:p w:rsidR="00D5052C" w:rsidRDefault="00826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 w:rsidR="00D5052C" w:rsidSect="00D5052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52C" w:rsidRDefault="0082653A">
      <w:r>
        <w:separator/>
      </w:r>
    </w:p>
  </w:endnote>
  <w:endnote w:type="continuationSeparator" w:id="0">
    <w:p w:rsidR="00D5052C" w:rsidRDefault="00826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B7CE9D-6484-4A70-A15A-7175C0D48609}"/>
    <w:embedBold r:id="rId2" w:fontKey="{228BEC87-A2DF-4C84-A07B-7C17D6F5FC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6CB8E7-2A26-4897-B87B-5DD53694E252}"/>
    <w:embedBold r:id="rId4" w:fontKey="{FFB48941-4362-4C41-8ABB-A742E02BCE0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B2CA507A-5078-4A3C-A6AE-E660B442C5C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1F3D479-B1F1-4EC7-A351-065CC9F4FF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52C" w:rsidRDefault="008265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[321]</w:t>
    </w:r>
    <w:r>
      <w:tab/>
    </w:r>
    <w:r w:rsidR="00561369">
      <w:fldChar w:fldCharType="begin"/>
    </w:r>
    <w:r w:rsidR="00561369">
      <w:instrText xml:space="preserve"> PAGE  \* MERGEFORMAT </w:instrText>
    </w:r>
    <w:r w:rsidR="00561369">
      <w:fldChar w:fldCharType="separate"/>
    </w:r>
    <w:r w:rsidR="00561369">
      <w:rPr>
        <w:noProof/>
      </w:rPr>
      <w:t>1</w:t>
    </w:r>
    <w:r w:rsidR="0056136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52C" w:rsidRDefault="0082653A">
      <w:r>
        <w:separator/>
      </w:r>
    </w:p>
  </w:footnote>
  <w:footnote w:type="continuationSeparator" w:id="0">
    <w:p w:rsidR="00D5052C" w:rsidRDefault="008265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D5052C"/>
    <w:rsid w:val="00463875"/>
    <w:rsid w:val="00561369"/>
    <w:rsid w:val="0060244A"/>
    <w:rsid w:val="0082653A"/>
    <w:rsid w:val="00BD5FB1"/>
    <w:rsid w:val="00D5052C"/>
    <w:rsid w:val="00F41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EB08B7E-0C72-4DC9-B7EC-F752A9615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05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D5052C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5052C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D5052C"/>
  </w:style>
  <w:style w:type="character" w:customStyle="1" w:styleId="BodyTextChar">
    <w:name w:val="Body Text Char"/>
    <w:basedOn w:val="DefaultParagraphFont"/>
    <w:link w:val="BodyText"/>
    <w:uiPriority w:val="99"/>
    <w:rsid w:val="00D5052C"/>
  </w:style>
  <w:style w:type="paragraph" w:styleId="BalloonText">
    <w:name w:val="Balloon Text"/>
    <w:next w:val="Normal"/>
    <w:link w:val="BalloonTextChar"/>
    <w:uiPriority w:val="99"/>
    <w:unhideWhenUsed/>
    <w:rsid w:val="00D5052C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5052C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D5052C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rsid w:val="00D5052C"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5052C"/>
    <w:rPr>
      <w:rFonts w:eastAsia="Times New Roman" w:cs="Times New Roman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D505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052C"/>
  </w:style>
  <w:style w:type="character" w:styleId="LineNumber">
    <w:name w:val="line number"/>
    <w:basedOn w:val="DefaultParagraphFont"/>
    <w:uiPriority w:val="99"/>
    <w:semiHidden/>
    <w:unhideWhenUsed/>
    <w:locked/>
    <w:rsid w:val="00D5052C"/>
  </w:style>
  <w:style w:type="character" w:styleId="Hyperlink">
    <w:name w:val="Hyperlink"/>
    <w:basedOn w:val="DefaultParagraphFont"/>
    <w:uiPriority w:val="99"/>
    <w:unhideWhenUsed/>
    <w:locked/>
    <w:rsid w:val="00D505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321_2009012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27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27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275</Words>
  <Characters>1532</Characters>
  <Application>Microsoft Office Word</Application>
  <DocSecurity>0</DocSecurity>
  <Lines>71</Lines>
  <Paragraphs>25</Paragraphs>
  <ScaleCrop>false</ScaleCrop>
  <Company>Project Management</Company>
  <LinksUpToDate>false</LinksUpToDate>
  <CharactersWithSpaces>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321: State operated motor vehicles - South Carolina Legislature Online</dc:title>
  <dc:subject/>
  <dc:creator>NSC</dc:creator>
  <cp:keywords/>
  <dc:description/>
  <cp:lastModifiedBy>N Cumfer</cp:lastModifiedBy>
  <cp:revision>9</cp:revision>
  <dcterms:created xsi:type="dcterms:W3CDTF">2009-01-27T18:28:00Z</dcterms:created>
  <dcterms:modified xsi:type="dcterms:W3CDTF">2014-11-24T14:57:00Z</dcterms:modified>
</cp:coreProperties>
</file>