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245" w:rsidRDefault="00052D7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62245" w:rsidRDefault="00052D7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A62245" w:rsidRDefault="00A6224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62245" w:rsidRDefault="00052D7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3679</w:t>
      </w:r>
    </w:p>
    <w:p w:rsidR="00A62245" w:rsidRDefault="00A6224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A62245" w:rsidRDefault="00052D7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A62245" w:rsidRDefault="00A6224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62245" w:rsidRDefault="00052D7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A62245" w:rsidRDefault="00052D7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Loftis, Brantley, Govan, Clyburn, Gilliard, King, Agnew, Allison, Anderson, R.L. Brown, Frye, Funderburk, Hayes, Hodges, Horne, Jefferson, Mack, D.C. Moss, Neilson, Parker, Rice, G.M. Smith, Spires, Stringer, Umphlett, Weeks, Williams, Willis and A.D. Young</w:t>
      </w:r>
    </w:p>
    <w:p w:rsidR="00A62245" w:rsidRDefault="00052D7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l:\council\bills\ms\7227cm09.docx</w:t>
      </w:r>
    </w:p>
    <w:p w:rsidR="00A62245" w:rsidRDefault="00A6224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62245" w:rsidRDefault="00052D7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March 9, 2009</w:t>
      </w:r>
    </w:p>
    <w:p w:rsidR="00A62245" w:rsidRDefault="00052D7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>
        <w:rPr>
          <w:b/>
        </w:rPr>
        <w:t>Education and Public Works</w:t>
      </w:r>
    </w:p>
    <w:p w:rsidR="00A62245" w:rsidRDefault="00A6224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62245" w:rsidRDefault="00052D7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Driver's license</w:t>
      </w:r>
    </w:p>
    <w:p w:rsidR="00A62245" w:rsidRDefault="00A6224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62245" w:rsidRDefault="00A6224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62245" w:rsidRDefault="00052D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62245" w:rsidRDefault="00A622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2245" w:rsidRDefault="00052D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62245" w:rsidRDefault="00052D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3/9/2009</w:t>
      </w:r>
      <w:r>
        <w:tab/>
        <w:t>House</w:t>
      </w:r>
      <w:r>
        <w:tab/>
        <w:t xml:space="preserve">Introduced and read first time </w:t>
      </w:r>
      <w:hyperlink r:id="rId7" w:history="1">
        <w:r w:rsidRPr="00DA2E7B">
          <w:rPr>
            <w:rStyle w:val="Hyperlink"/>
          </w:rPr>
          <w:t>HJ</w:t>
        </w:r>
      </w:hyperlink>
      <w:r>
        <w:noBreakHyphen/>
        <w:t>9</w:t>
      </w:r>
    </w:p>
    <w:p w:rsidR="00A62245" w:rsidRDefault="00052D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3/9/2009</w:t>
      </w:r>
      <w:r>
        <w:tab/>
        <w:t>House</w:t>
      </w:r>
      <w:r>
        <w:tab/>
        <w:t xml:space="preserve">Referred to Committee on </w:t>
      </w:r>
      <w:r>
        <w:rPr>
          <w:b/>
        </w:rPr>
        <w:t>Education and Public Works</w:t>
      </w:r>
      <w:r>
        <w:t xml:space="preserve"> </w:t>
      </w:r>
      <w:hyperlink r:id="rId8" w:history="1">
        <w:r w:rsidRPr="00DA2E7B">
          <w:rPr>
            <w:rStyle w:val="Hyperlink"/>
          </w:rPr>
          <w:t>HJ</w:t>
        </w:r>
      </w:hyperlink>
      <w:r>
        <w:noBreakHyphen/>
        <w:t>9</w:t>
      </w:r>
    </w:p>
    <w:p w:rsidR="00A62245" w:rsidRDefault="00A622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2245" w:rsidRDefault="00A622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2245" w:rsidRDefault="00052D7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VERSIONS OF THIS BILL</w:t>
      </w:r>
    </w:p>
    <w:p w:rsidR="00A62245" w:rsidRDefault="00A62245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A62245" w:rsidRDefault="00A57AA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052D7A">
          <w:rPr>
            <w:rStyle w:val="Hyperlink"/>
          </w:rPr>
          <w:t>3/9/2009</w:t>
        </w:r>
      </w:hyperlink>
    </w:p>
    <w:p w:rsidR="00A62245" w:rsidRDefault="00A6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2245" w:rsidRDefault="00A6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A622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2245" w:rsidRDefault="00A62245">
      <w:pPr>
        <w:pStyle w:val="BillDots"/>
      </w:pPr>
    </w:p>
    <w:p w:rsidR="00A62245" w:rsidRDefault="00A62245">
      <w:pPr>
        <w:pStyle w:val="Numbersforbills"/>
      </w:pPr>
    </w:p>
    <w:p w:rsidR="00A62245" w:rsidRDefault="00A6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245" w:rsidRDefault="00A6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245" w:rsidRDefault="00A6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245" w:rsidRDefault="00A6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245" w:rsidRDefault="00A6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245" w:rsidRDefault="00A6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245" w:rsidRDefault="0005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A62245" w:rsidRDefault="00A6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245" w:rsidRDefault="0005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1</w:t>
      </w:r>
      <w:r>
        <w:noBreakHyphen/>
        <w:t>287 SO AS TO PROVIDE THAT BEFORE A PERSON’S DRIVER’S LICENSE MAY BE SUSPENDED FOR FAILURE TO MAINTAIN INSURANCE ON A MOTOR VEHICLE OR OPERATING AN UNINSURED MOTOR VEHICLE, THE DEPARTMENT OF MOTOR VEHICLES MUST NOTIFY THE PERSON BY CERTIFIED MAIL THAT HIS DRIVER’S LICENSE WILL BE SUSPENDED.</w:t>
      </w:r>
    </w:p>
    <w:p w:rsidR="00A62245" w:rsidRDefault="00A6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62245" w:rsidRDefault="0005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2245" w:rsidRDefault="00A6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245" w:rsidRDefault="0005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1, Title 56 of the 1976 Code is amended by adding:</w:t>
      </w:r>
    </w:p>
    <w:p w:rsidR="00A62245" w:rsidRDefault="00A6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245" w:rsidRDefault="0005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  <w:t>“Section 56</w:t>
      </w:r>
      <w:r>
        <w:noBreakHyphen/>
        <w:t>1</w:t>
      </w:r>
      <w:r>
        <w:noBreakHyphen/>
        <w:t>287.</w:t>
      </w:r>
      <w:r>
        <w:tab/>
        <w:t>Before a person’s driver’s license is suspended for failure to maintain insurance on a motor vehicle or operating an uninsured motor vehicle, the Department of Motor Vehicles shall notify the person by certified mail that his driver’s license will be suspended.”</w:t>
      </w:r>
    </w:p>
    <w:p w:rsidR="00A62245" w:rsidRDefault="00A62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245" w:rsidRDefault="0005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62245" w:rsidRDefault="0005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62245" w:rsidRDefault="00A62245">
      <w:pPr>
        <w:suppressAutoHyphens/>
      </w:pPr>
    </w:p>
    <w:sectPr w:rsidR="00A62245" w:rsidSect="00A622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245" w:rsidRDefault="00052D7A">
      <w:r>
        <w:separator/>
      </w:r>
    </w:p>
  </w:endnote>
  <w:endnote w:type="continuationSeparator" w:id="0">
    <w:p w:rsidR="00A62245" w:rsidRDefault="00052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B1A7F0-3461-4DC1-889B-CFFA4D23F8A9}"/>
    <w:embedBold r:id="rId2" w:fontKey="{954A3835-32A9-40BD-91AD-439FDE6F2A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B60243-4568-4A60-9AD9-8B10E66049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303C06-AE8A-4ABA-BFE9-BA629FB79F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245" w:rsidRDefault="00052D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[3679]</w:t>
    </w:r>
    <w:r>
      <w:tab/>
    </w:r>
    <w:r w:rsidR="00A57AAE">
      <w:fldChar w:fldCharType="begin"/>
    </w:r>
    <w:r w:rsidR="00A57AAE">
      <w:instrText xml:space="preserve"> PAGE  \* MERGEFORMAT </w:instrText>
    </w:r>
    <w:r w:rsidR="00A57AAE">
      <w:fldChar w:fldCharType="separate"/>
    </w:r>
    <w:r w:rsidR="00A57AAE">
      <w:rPr>
        <w:noProof/>
      </w:rPr>
      <w:t>1</w:t>
    </w:r>
    <w:r w:rsidR="00A57AA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245" w:rsidRDefault="00052D7A">
      <w:r>
        <w:separator/>
      </w:r>
    </w:p>
  </w:footnote>
  <w:footnote w:type="continuationSeparator" w:id="0">
    <w:p w:rsidR="00A62245" w:rsidRDefault="00052D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227CM09"/>
    <w:docVar w:name="CoverBillType" w:val="b"/>
    <w:docVar w:name="docpath" w:val="L:\Council\bills\MS\7227CM09.DOCX"/>
    <w:docVar w:name="dvBillNumber" w:val="367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62245"/>
    <w:rsid w:val="00052D7A"/>
    <w:rsid w:val="00633107"/>
    <w:rsid w:val="00A57AAE"/>
    <w:rsid w:val="00A62245"/>
    <w:rsid w:val="00C94CCC"/>
    <w:rsid w:val="00D458F7"/>
    <w:rsid w:val="00DA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D768CCE-9682-4E74-9003-1BAD37CA3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245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2245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2245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622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2245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622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245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62245"/>
  </w:style>
  <w:style w:type="character" w:styleId="LineNumber">
    <w:name w:val="line number"/>
    <w:basedOn w:val="DefaultParagraphFont"/>
    <w:uiPriority w:val="99"/>
    <w:semiHidden/>
    <w:unhideWhenUsed/>
    <w:rsid w:val="00A62245"/>
  </w:style>
  <w:style w:type="paragraph" w:customStyle="1" w:styleId="BillDots">
    <w:name w:val="Bill Dots"/>
    <w:basedOn w:val="Normal"/>
    <w:qFormat/>
    <w:rsid w:val="00A6224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62245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622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3-09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09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679_2009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81213-5C85-475A-9063-1F2FE0019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258</Words>
  <Characters>1421</Characters>
  <Application>Microsoft Office Word</Application>
  <DocSecurity>0</DocSecurity>
  <Lines>65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3679: Driver's license - South Carolina Legislature Online</dc:title>
  <dc:subject/>
  <dc:creator>Martha Sanders</dc:creator>
  <cp:keywords/>
  <dc:description/>
  <cp:lastModifiedBy>N Cumfer</cp:lastModifiedBy>
  <cp:revision>10</cp:revision>
  <cp:lastPrinted>2009-03-03T16:56:00Z</cp:lastPrinted>
  <dcterms:created xsi:type="dcterms:W3CDTF">2009-03-09T15:16:00Z</dcterms:created>
  <dcterms:modified xsi:type="dcterms:W3CDTF">2014-11-24T16:11:00Z</dcterms:modified>
</cp:coreProperties>
</file>