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EF3" w:rsidRDefault="00552EF3" w:rsidP="00552EF3">
      <w:pPr>
        <w:widowControl w:val="0"/>
        <w:jc w:val="center"/>
      </w:pPr>
      <w:bookmarkStart w:id="0" w:name="_GoBack"/>
      <w:bookmarkEnd w:id="0"/>
      <w:r w:rsidRPr="00552EF3">
        <w:rPr>
          <w:b/>
        </w:rPr>
        <w:t>South Carolina General Assembly</w:t>
      </w:r>
    </w:p>
    <w:p w:rsidR="00552EF3" w:rsidRDefault="00552EF3" w:rsidP="00552EF3">
      <w:pPr>
        <w:widowControl w:val="0"/>
        <w:jc w:val="center"/>
      </w:pPr>
      <w:r>
        <w:t>118th Session, 2009-2010</w:t>
      </w:r>
    </w:p>
    <w:p w:rsidR="00552EF3" w:rsidRDefault="00552EF3" w:rsidP="00552EF3">
      <w:pPr>
        <w:widowControl w:val="0"/>
        <w:jc w:val="left"/>
      </w:pPr>
    </w:p>
    <w:p w:rsidR="00552EF3" w:rsidRDefault="00552EF3" w:rsidP="00552EF3">
      <w:pPr>
        <w:widowControl w:val="0"/>
        <w:jc w:val="left"/>
        <w:rPr>
          <w:b/>
        </w:rPr>
      </w:pPr>
      <w:r w:rsidRPr="00552EF3">
        <w:rPr>
          <w:b/>
        </w:rPr>
        <w:t>H. 4143</w:t>
      </w:r>
    </w:p>
    <w:p w:rsidR="00552EF3" w:rsidRDefault="00552EF3" w:rsidP="00552EF3">
      <w:pPr>
        <w:widowControl w:val="0"/>
        <w:jc w:val="left"/>
        <w:rPr>
          <w:b/>
        </w:rPr>
      </w:pPr>
    </w:p>
    <w:p w:rsidR="00552EF3" w:rsidRDefault="00552EF3" w:rsidP="00552EF3">
      <w:pPr>
        <w:widowControl w:val="0"/>
        <w:jc w:val="left"/>
      </w:pPr>
      <w:r w:rsidRPr="00552EF3">
        <w:rPr>
          <w:b/>
        </w:rPr>
        <w:t>STATUS INFORMATION</w:t>
      </w:r>
    </w:p>
    <w:p w:rsidR="00552EF3" w:rsidRDefault="00552EF3" w:rsidP="00552EF3">
      <w:pPr>
        <w:widowControl w:val="0"/>
        <w:jc w:val="left"/>
      </w:pPr>
    </w:p>
    <w:p w:rsidR="00552EF3" w:rsidRDefault="00552EF3" w:rsidP="00552EF3">
      <w:pPr>
        <w:widowControl w:val="0"/>
        <w:jc w:val="left"/>
      </w:pPr>
      <w:r>
        <w:t>House Resolution</w:t>
      </w:r>
    </w:p>
    <w:p w:rsidR="00552EF3" w:rsidRDefault="00552EF3" w:rsidP="00552EF3">
      <w:pPr>
        <w:widowControl w:val="0"/>
        <w:jc w:val="left"/>
      </w:pPr>
      <w:r>
        <w:t>Sponsors: Rep. Bannister</w:t>
      </w:r>
    </w:p>
    <w:p w:rsidR="00552EF3" w:rsidRDefault="00552EF3" w:rsidP="00552EF3">
      <w:pPr>
        <w:widowControl w:val="0"/>
        <w:jc w:val="left"/>
      </w:pPr>
      <w:r>
        <w:t>Document Path: l:\council\bills\rm\1286sd09.docx</w:t>
      </w:r>
    </w:p>
    <w:p w:rsidR="00552EF3" w:rsidRDefault="00552EF3" w:rsidP="00552EF3">
      <w:pPr>
        <w:widowControl w:val="0"/>
        <w:jc w:val="left"/>
      </w:pPr>
    </w:p>
    <w:p w:rsidR="00552EF3" w:rsidRDefault="00552EF3" w:rsidP="00552EF3">
      <w:pPr>
        <w:widowControl w:val="0"/>
        <w:jc w:val="left"/>
      </w:pPr>
      <w:r>
        <w:t>Introduced in the House on June 16, 2009</w:t>
      </w:r>
    </w:p>
    <w:p w:rsidR="00552EF3" w:rsidRDefault="00552EF3" w:rsidP="00552EF3">
      <w:pPr>
        <w:widowControl w:val="0"/>
        <w:jc w:val="left"/>
      </w:pPr>
      <w:r>
        <w:t>Adopted by the House on June 16, 2009</w:t>
      </w:r>
    </w:p>
    <w:p w:rsidR="00552EF3" w:rsidRDefault="00552EF3" w:rsidP="00552EF3">
      <w:pPr>
        <w:widowControl w:val="0"/>
        <w:jc w:val="left"/>
      </w:pPr>
    </w:p>
    <w:p w:rsidR="00552EF3" w:rsidRDefault="00552EF3" w:rsidP="00552EF3">
      <w:pPr>
        <w:widowControl w:val="0"/>
        <w:jc w:val="left"/>
      </w:pPr>
      <w:r>
        <w:t xml:space="preserve">Summary: </w:t>
      </w:r>
      <w:r w:rsidR="00520C60">
        <w:t>Mauldin High School Girls Soccer Team</w:t>
      </w:r>
    </w:p>
    <w:p w:rsidR="00552EF3" w:rsidRDefault="00552EF3" w:rsidP="00552EF3">
      <w:pPr>
        <w:widowControl w:val="0"/>
        <w:jc w:val="left"/>
      </w:pPr>
    </w:p>
    <w:p w:rsidR="00552EF3" w:rsidRDefault="00552EF3" w:rsidP="00552EF3">
      <w:pPr>
        <w:widowControl w:val="0"/>
        <w:jc w:val="left"/>
      </w:pPr>
    </w:p>
    <w:p w:rsidR="00552EF3" w:rsidRDefault="00552EF3" w:rsidP="00552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2EF3">
        <w:rPr>
          <w:b/>
        </w:rPr>
        <w:t>HISTORY OF LEGISLATIVE ACTIONS</w:t>
      </w:r>
    </w:p>
    <w:p w:rsidR="00552EF3" w:rsidRDefault="00552EF3" w:rsidP="00552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2EF3" w:rsidRPr="00552EF3" w:rsidRDefault="00552EF3" w:rsidP="00552E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2EF3">
        <w:rPr>
          <w:u w:val="single"/>
        </w:rPr>
        <w:tab/>
        <w:t>Date</w:t>
      </w:r>
      <w:r w:rsidRPr="00552EF3">
        <w:rPr>
          <w:u w:val="single"/>
        </w:rPr>
        <w:tab/>
        <w:t>Body</w:t>
      </w:r>
      <w:r w:rsidRPr="00552EF3">
        <w:rPr>
          <w:u w:val="single"/>
        </w:rPr>
        <w:tab/>
        <w:t>Action Description with journal page number</w:t>
      </w:r>
      <w:r w:rsidRPr="00552EF3">
        <w:rPr>
          <w:u w:val="single"/>
        </w:rPr>
        <w:tab/>
      </w:r>
    </w:p>
    <w:p w:rsidR="004D63A6" w:rsidRDefault="004D63A6" w:rsidP="004D6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0E45BF">
        <w:t xml:space="preserve">Introduced and adopted </w:t>
      </w:r>
      <w:hyperlink r:id="rId7" w:history="1">
        <w:r w:rsidRPr="00147B3A">
          <w:rPr>
            <w:rStyle w:val="Hyperlink"/>
          </w:rPr>
          <w:t>HJ</w:t>
        </w:r>
      </w:hyperlink>
      <w:r>
        <w:noBreakHyphen/>
      </w:r>
      <w:r w:rsidRPr="000E45BF">
        <w:t>84</w:t>
      </w:r>
    </w:p>
    <w:p w:rsidR="004D63A6" w:rsidRDefault="004D63A6" w:rsidP="004D6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EF3" w:rsidRPr="00552EF3" w:rsidRDefault="00552EF3" w:rsidP="00552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EF3" w:rsidRDefault="00552EF3" w:rsidP="00552EF3">
      <w:r w:rsidRPr="00552EF3">
        <w:rPr>
          <w:b/>
        </w:rPr>
        <w:t>VERSIONS OF THIS BILL</w:t>
      </w:r>
    </w:p>
    <w:p w:rsidR="00552EF3" w:rsidRDefault="00552EF3" w:rsidP="00552EF3"/>
    <w:p w:rsidR="00552EF3" w:rsidRDefault="000E38A2" w:rsidP="00552EF3">
      <w:hyperlink r:id="rId8" w:history="1">
        <w:r w:rsidR="00552EF3">
          <w:rPr>
            <w:rStyle w:val="Hyperlink"/>
          </w:rPr>
          <w:t>6/16/2009</w:t>
        </w:r>
      </w:hyperlink>
    </w:p>
    <w:p w:rsidR="00552EF3" w:rsidRDefault="00552EF3" w:rsidP="00552EF3"/>
    <w:p w:rsidR="00552EF3" w:rsidRDefault="00552EF3" w:rsidP="00552EF3">
      <w:pPr>
        <w:sectPr w:rsidR="00552EF3" w:rsidSect="00552E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16D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966" w:rsidRPr="00500D5C" w:rsidRDefault="000406C2" w:rsidP="00B8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86966">
        <w:t>RECOGNIZE AND COMMEND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>MAULDIN HIGH S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CHOOL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GIRLS SOCCER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TEAM 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 xml:space="preserve">FOR CAPTURING THE 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>CLASS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>A STATE CHAMPIONSHIP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AND TO HONOR THE 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F97FA3" w:rsidRPr="00F97FA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516DD" w:rsidRDefault="00451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73FB" w:rsidRPr="00373F1E" w:rsidRDefault="004516DD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773FB">
        <w:t xml:space="preserve">fully prepared </w:t>
      </w:r>
      <w:r w:rsidR="00355C99">
        <w:t xml:space="preserve">for the challenge, the Mauldin High </w:t>
      </w:r>
      <w:r w:rsidR="00A773FB">
        <w:t xml:space="preserve">School girls soccer team </w:t>
      </w:r>
      <w:r w:rsidR="00355C99">
        <w:t>defeated Wando 2</w:t>
      </w:r>
      <w:r w:rsidR="00F97FA3">
        <w:noBreakHyphen/>
      </w:r>
      <w:r w:rsidR="00355C99">
        <w:t>1 to capture</w:t>
      </w:r>
      <w:r w:rsidR="00A773FB">
        <w:t xml:space="preserve"> the 2009 </w:t>
      </w:r>
      <w:r w:rsidR="00A773FB"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A773FB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A773FB" w:rsidRPr="00373F1E">
        <w:rPr>
          <w:rFonts w:eastAsiaTheme="minorHAnsi"/>
          <w:color w:val="000000" w:themeColor="text1"/>
          <w:szCs w:val="22"/>
          <w:u w:color="000000" w:themeColor="text1"/>
        </w:rPr>
        <w:t>A State Championship</w:t>
      </w:r>
      <w:r w:rsidR="00A773FB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A773FB" w:rsidRPr="00373F1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 xml:space="preserve">with hard work and determination,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 xml:space="preserve">Kevin Czar and his assistants, Kristin Ryer and Mary Rea, </w:t>
      </w:r>
      <w:r>
        <w:rPr>
          <w:rFonts w:eastAsiaTheme="minorHAnsi"/>
          <w:color w:val="000000" w:themeColor="text1"/>
          <w:szCs w:val="22"/>
          <w:u w:color="000000" w:themeColor="text1"/>
        </w:rPr>
        <w:t>built their soccer program into a championship team that refused to settle for second best; and</w:t>
      </w: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="001625D5">
        <w:rPr>
          <w:rFonts w:eastAsiaTheme="minorHAnsi"/>
          <w:color w:val="000000" w:themeColor="text1"/>
          <w:szCs w:val="22"/>
          <w:u w:color="000000" w:themeColor="text1"/>
        </w:rPr>
        <w:t xml:space="preserve"> fans and supporters in the title game were anxious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see if the Lady </w:t>
      </w:r>
      <w:r w:rsidR="00E01537">
        <w:rPr>
          <w:rFonts w:eastAsiaTheme="minorHAnsi"/>
          <w:color w:val="000000" w:themeColor="text1"/>
          <w:szCs w:val="22"/>
          <w:u w:color="000000" w:themeColor="text1"/>
        </w:rPr>
        <w:t>Mavericks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could </w:t>
      </w:r>
      <w:r w:rsidR="00E01537">
        <w:rPr>
          <w:rFonts w:eastAsiaTheme="minorHAnsi"/>
          <w:color w:val="000000" w:themeColor="text1"/>
          <w:szCs w:val="22"/>
          <w:u w:color="000000" w:themeColor="text1"/>
        </w:rPr>
        <w:t xml:space="preserve">keep a long winning streak going all the way to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state championship. These dedicated players did not disappoint their supporters, and elated </w:t>
      </w:r>
      <w:r w:rsidR="00E01537">
        <w:rPr>
          <w:rFonts w:eastAsiaTheme="minorHAnsi"/>
          <w:color w:val="000000" w:themeColor="text1"/>
          <w:szCs w:val="22"/>
          <w:u w:color="000000" w:themeColor="text1"/>
        </w:rPr>
        <w:t>Mauldin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fans started making plans to see the team do it again in 2010; and</w:t>
      </w: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crowning victory caps a superb </w:t>
      </w:r>
      <w:r w:rsidR="00E01537"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F97F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2 season for </w:t>
      </w:r>
      <w:r w:rsidR="00E01537">
        <w:rPr>
          <w:rFonts w:eastAsiaTheme="minorHAnsi"/>
          <w:color w:val="000000" w:themeColor="text1"/>
          <w:szCs w:val="22"/>
          <w:u w:color="000000" w:themeColor="text1"/>
        </w:rPr>
        <w:t>Mauldin</w:t>
      </w:r>
      <w:r>
        <w:rPr>
          <w:rFonts w:eastAsiaTheme="minorHAnsi"/>
          <w:color w:val="000000" w:themeColor="text1"/>
          <w:szCs w:val="22"/>
          <w:u w:color="000000" w:themeColor="text1"/>
        </w:rPr>
        <w:t>, proving the team is a powerhouse to be reckoned with; and</w:t>
      </w: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adding further recognition to an already impressive list of accomplishments, the team produced </w:t>
      </w:r>
      <w:r w:rsidR="00236CCF">
        <w:rPr>
          <w:rFonts w:eastAsiaTheme="minorHAnsi"/>
          <w:color w:val="000000" w:themeColor="text1"/>
          <w:szCs w:val="22"/>
          <w:u w:color="000000" w:themeColor="text1"/>
        </w:rPr>
        <w:t xml:space="preserve">three </w:t>
      </w:r>
      <w:r>
        <w:rPr>
          <w:rFonts w:eastAsiaTheme="minorHAnsi"/>
          <w:color w:val="000000" w:themeColor="text1"/>
          <w:szCs w:val="22"/>
          <w:u w:color="000000" w:themeColor="text1"/>
        </w:rPr>
        <w:t>All</w:t>
      </w:r>
      <w:r w:rsidR="00F97F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State players, </w:t>
      </w:r>
      <w:r w:rsidR="00236CCF">
        <w:rPr>
          <w:rFonts w:eastAsiaTheme="minorHAnsi"/>
          <w:color w:val="000000" w:themeColor="text1"/>
          <w:szCs w:val="22"/>
          <w:u w:color="000000" w:themeColor="text1"/>
        </w:rPr>
        <w:t>midfielders Sarah Schaidle and Ali Simpson and goalkeeper Morgan Hert</w:t>
      </w:r>
      <w:r w:rsidR="00C6036D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236C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House takes great pleasure in recognizing the young women of the </w:t>
      </w:r>
      <w:r w:rsidR="00626CC3">
        <w:rPr>
          <w:rFonts w:eastAsiaTheme="minorHAnsi"/>
          <w:color w:val="000000" w:themeColor="text1"/>
          <w:szCs w:val="22"/>
          <w:u w:color="000000" w:themeColor="text1"/>
        </w:rPr>
        <w:t xml:space="preserve">Mauldin High </w:t>
      </w:r>
      <w:r>
        <w:t xml:space="preserve">School girls soccer team for </w:t>
      </w:r>
      <w:r>
        <w:lastRenderedPageBreak/>
        <w:t>excellence both in the classroom and on the field and expects to hear of continued great achievements in the years ahead</w:t>
      </w:r>
      <w:r>
        <w:rPr>
          <w:rFonts w:eastAsiaTheme="minorHAnsi"/>
          <w:color w:val="000000" w:themeColor="text1"/>
          <w:szCs w:val="22"/>
          <w:u w:color="000000" w:themeColor="text1"/>
        </w:rPr>
        <w:t>. N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ow, therefore,</w:t>
      </w: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Pr="00500D5C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House of Representatives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Mauldin High School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girls soccer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team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 xml:space="preserve">for capturing the 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Class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>hampionship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and honor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F97FA3" w:rsidRPr="00F97FA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 xml:space="preserve">Principal Ann Miller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Coach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 xml:space="preserve">Kevin Czar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 xml:space="preserve">Mauldin High </w:t>
      </w:r>
      <w:r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C5D67" w:rsidRDefault="00F97F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D67" w:rsidRDefault="00FC5D67" w:rsidP="00552EF3">
      <w:pPr>
        <w:suppressAutoHyphens/>
      </w:pPr>
    </w:p>
    <w:sectPr w:rsidR="00FC5D67" w:rsidSect="00552EF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6DD" w:rsidRDefault="004516DD" w:rsidP="009F0C77">
      <w:r>
        <w:separator/>
      </w:r>
    </w:p>
  </w:endnote>
  <w:endnote w:type="continuationSeparator" w:id="0">
    <w:p w:rsidR="004516DD" w:rsidRDefault="004516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2A15AC-2DED-4A7F-9252-BEE35956B8D9}"/>
    <w:embedBold r:id="rId2" w:fontKey="{CCC1FCDC-6E99-4DFB-8732-B71E4F3C04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29757D-3650-4E92-96DA-2871BD17B7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E7688A-26F3-4930-B865-14F47FB073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AF17D9-4987-4CEC-AA45-370ED6E639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EF3" w:rsidRPr="00FC5D67" w:rsidRDefault="00552EF3" w:rsidP="00FC5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[4143]</w:t>
    </w:r>
    <w:r>
      <w:tab/>
    </w:r>
    <w:r w:rsidR="000E38A2">
      <w:fldChar w:fldCharType="begin"/>
    </w:r>
    <w:r w:rsidR="000E38A2">
      <w:instrText xml:space="preserve"> PAGE  \* MERGEFORMAT </w:instrText>
    </w:r>
    <w:r w:rsidR="000E38A2">
      <w:fldChar w:fldCharType="separate"/>
    </w:r>
    <w:r w:rsidR="000E38A2">
      <w:rPr>
        <w:noProof/>
      </w:rPr>
      <w:t>1</w:t>
    </w:r>
    <w:r w:rsidR="000E38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6DD" w:rsidRDefault="004516DD" w:rsidP="009F0C77">
      <w:r>
        <w:separator/>
      </w:r>
    </w:p>
  </w:footnote>
  <w:footnote w:type="continuationSeparator" w:id="0">
    <w:p w:rsidR="004516DD" w:rsidRDefault="004516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6SD09"/>
    <w:docVar w:name="CoverBillType" w:val="r"/>
    <w:docVar w:name="docpath" w:val="L:\Council\bills\RM\1286SD09.DOCX"/>
    <w:docVar w:name="dvBillNumber" w:val="41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56BF"/>
    <w:rsid w:val="00011869"/>
    <w:rsid w:val="000406C2"/>
    <w:rsid w:val="00062D9C"/>
    <w:rsid w:val="000E1785"/>
    <w:rsid w:val="000E38A2"/>
    <w:rsid w:val="000F40FA"/>
    <w:rsid w:val="000F5BA2"/>
    <w:rsid w:val="0010776B"/>
    <w:rsid w:val="00133E66"/>
    <w:rsid w:val="001435A3"/>
    <w:rsid w:val="00147B3A"/>
    <w:rsid w:val="001625D5"/>
    <w:rsid w:val="00194388"/>
    <w:rsid w:val="001D08F2"/>
    <w:rsid w:val="001D525B"/>
    <w:rsid w:val="001D7F4F"/>
    <w:rsid w:val="002321B6"/>
    <w:rsid w:val="00236CCF"/>
    <w:rsid w:val="00250967"/>
    <w:rsid w:val="002543C8"/>
    <w:rsid w:val="00284AAE"/>
    <w:rsid w:val="002E5912"/>
    <w:rsid w:val="00325348"/>
    <w:rsid w:val="0032732C"/>
    <w:rsid w:val="00336AD0"/>
    <w:rsid w:val="00347E66"/>
    <w:rsid w:val="00355C99"/>
    <w:rsid w:val="0037079A"/>
    <w:rsid w:val="00376C8E"/>
    <w:rsid w:val="003D01E8"/>
    <w:rsid w:val="003E5288"/>
    <w:rsid w:val="003F6D79"/>
    <w:rsid w:val="0041760A"/>
    <w:rsid w:val="00417C01"/>
    <w:rsid w:val="004364A9"/>
    <w:rsid w:val="004516DD"/>
    <w:rsid w:val="004809EE"/>
    <w:rsid w:val="004D63A6"/>
    <w:rsid w:val="004E7D54"/>
    <w:rsid w:val="00520C60"/>
    <w:rsid w:val="005273C6"/>
    <w:rsid w:val="00530A69"/>
    <w:rsid w:val="00545593"/>
    <w:rsid w:val="00552EF3"/>
    <w:rsid w:val="00577C6C"/>
    <w:rsid w:val="005C2FE2"/>
    <w:rsid w:val="005E2001"/>
    <w:rsid w:val="005E2BC9"/>
    <w:rsid w:val="005F37E9"/>
    <w:rsid w:val="00605102"/>
    <w:rsid w:val="006215AA"/>
    <w:rsid w:val="00626CC3"/>
    <w:rsid w:val="006913C9"/>
    <w:rsid w:val="0069470D"/>
    <w:rsid w:val="00734F00"/>
    <w:rsid w:val="007A70AE"/>
    <w:rsid w:val="00810290"/>
    <w:rsid w:val="00812B83"/>
    <w:rsid w:val="008362E8"/>
    <w:rsid w:val="008A1768"/>
    <w:rsid w:val="008F4429"/>
    <w:rsid w:val="0094021A"/>
    <w:rsid w:val="009961D3"/>
    <w:rsid w:val="009C6A0B"/>
    <w:rsid w:val="009F0C77"/>
    <w:rsid w:val="009F4DD1"/>
    <w:rsid w:val="00A41684"/>
    <w:rsid w:val="00A64E80"/>
    <w:rsid w:val="00A72BCD"/>
    <w:rsid w:val="00A741D9"/>
    <w:rsid w:val="00A773FB"/>
    <w:rsid w:val="00A833AB"/>
    <w:rsid w:val="00A9741D"/>
    <w:rsid w:val="00AD4B17"/>
    <w:rsid w:val="00B412D4"/>
    <w:rsid w:val="00B86966"/>
    <w:rsid w:val="00B9080E"/>
    <w:rsid w:val="00B963D9"/>
    <w:rsid w:val="00BE3C22"/>
    <w:rsid w:val="00C0345E"/>
    <w:rsid w:val="00C15A36"/>
    <w:rsid w:val="00C3483A"/>
    <w:rsid w:val="00C6036D"/>
    <w:rsid w:val="00C74E9D"/>
    <w:rsid w:val="00C82FD3"/>
    <w:rsid w:val="00C92819"/>
    <w:rsid w:val="00CC6B7B"/>
    <w:rsid w:val="00CD2089"/>
    <w:rsid w:val="00D263CB"/>
    <w:rsid w:val="00D73A67"/>
    <w:rsid w:val="00D970A9"/>
    <w:rsid w:val="00DD1140"/>
    <w:rsid w:val="00DF3845"/>
    <w:rsid w:val="00E01537"/>
    <w:rsid w:val="00E056BF"/>
    <w:rsid w:val="00E41911"/>
    <w:rsid w:val="00E92EEF"/>
    <w:rsid w:val="00EB5AAC"/>
    <w:rsid w:val="00F24442"/>
    <w:rsid w:val="00F50AE3"/>
    <w:rsid w:val="00F67CF1"/>
    <w:rsid w:val="00F840F0"/>
    <w:rsid w:val="00F97FA3"/>
    <w:rsid w:val="00FB0D0D"/>
    <w:rsid w:val="00FB43B4"/>
    <w:rsid w:val="00FB73B7"/>
    <w:rsid w:val="00FC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DFDE15C-AFAA-454E-89D6-EBD0EF0C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8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2E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43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FFEC2-473C-4F67-A043-405353D9F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380</Words>
  <Characters>2032</Characters>
  <Application>Microsoft Office Word</Application>
  <DocSecurity>0</DocSecurity>
  <Lines>86</Lines>
  <Paragraphs>27</Paragraphs>
  <ScaleCrop>false</ScaleCrop>
  <Company> 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4143: Mauldin High School Girls Soccer Team - South Carolina Legislature Online</dc:title>
  <dc:subject/>
  <dc:creator>MCDOWELLR</dc:creator>
  <cp:keywords/>
  <dc:description/>
  <cp:lastModifiedBy>N Cumfer</cp:lastModifiedBy>
  <cp:revision>8</cp:revision>
  <cp:lastPrinted>2009-06-11T18:20:00Z</cp:lastPrinted>
  <dcterms:created xsi:type="dcterms:W3CDTF">2009-06-16T18:17:00Z</dcterms:created>
  <dcterms:modified xsi:type="dcterms:W3CDTF">2014-11-24T16:18:00Z</dcterms:modified>
</cp:coreProperties>
</file>