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C52" w:rsidRDefault="00C67C52" w:rsidP="00C67C52">
      <w:pPr>
        <w:widowControl w:val="0"/>
        <w:jc w:val="center"/>
      </w:pPr>
      <w:bookmarkStart w:id="0" w:name="_GoBack"/>
      <w:bookmarkEnd w:id="0"/>
      <w:r w:rsidRPr="00C67C52">
        <w:rPr>
          <w:b/>
        </w:rPr>
        <w:t>South Carolina General Assembly</w:t>
      </w:r>
    </w:p>
    <w:p w:rsidR="00C67C52" w:rsidRDefault="00C67C52" w:rsidP="00C67C52">
      <w:pPr>
        <w:widowControl w:val="0"/>
        <w:jc w:val="center"/>
      </w:pPr>
      <w:r>
        <w:t>118th Session, 2009-2010</w:t>
      </w:r>
    </w:p>
    <w:p w:rsidR="00C67C52" w:rsidRDefault="00C67C52" w:rsidP="00C67C52">
      <w:pPr>
        <w:widowControl w:val="0"/>
        <w:jc w:val="left"/>
      </w:pPr>
    </w:p>
    <w:p w:rsidR="00C67C52" w:rsidRDefault="00C67C52" w:rsidP="00C67C52">
      <w:pPr>
        <w:widowControl w:val="0"/>
        <w:jc w:val="left"/>
        <w:rPr>
          <w:b/>
        </w:rPr>
      </w:pPr>
      <w:r w:rsidRPr="00C67C52">
        <w:rPr>
          <w:b/>
        </w:rPr>
        <w:t>H. 4155</w:t>
      </w:r>
    </w:p>
    <w:p w:rsidR="00C67C52" w:rsidRDefault="00C67C52" w:rsidP="00C67C52">
      <w:pPr>
        <w:widowControl w:val="0"/>
        <w:jc w:val="left"/>
        <w:rPr>
          <w:b/>
        </w:rPr>
      </w:pPr>
    </w:p>
    <w:p w:rsidR="00C67C52" w:rsidRDefault="00C67C52" w:rsidP="00C67C52">
      <w:pPr>
        <w:widowControl w:val="0"/>
        <w:jc w:val="left"/>
      </w:pPr>
      <w:r w:rsidRPr="00C67C52">
        <w:rPr>
          <w:b/>
        </w:rPr>
        <w:t>STATUS INFORMATION</w:t>
      </w:r>
    </w:p>
    <w:p w:rsidR="00C67C52" w:rsidRDefault="00C67C52" w:rsidP="00C67C52">
      <w:pPr>
        <w:widowControl w:val="0"/>
        <w:jc w:val="left"/>
      </w:pPr>
    </w:p>
    <w:p w:rsidR="00C67C52" w:rsidRDefault="00C67C52" w:rsidP="00C67C52">
      <w:pPr>
        <w:widowControl w:val="0"/>
        <w:jc w:val="left"/>
      </w:pPr>
      <w:r>
        <w:t>House Resolution</w:t>
      </w:r>
    </w:p>
    <w:p w:rsidR="00C67C52" w:rsidRDefault="00C67C52" w:rsidP="00C67C52">
      <w:pPr>
        <w:widowControl w:val="0"/>
        <w:jc w:val="left"/>
      </w:pPr>
      <w:r>
        <w:t>Sponsors: Rep. G.A. Brown</w:t>
      </w:r>
    </w:p>
    <w:p w:rsidR="00C67C52" w:rsidRDefault="00C67C52" w:rsidP="00C67C52">
      <w:pPr>
        <w:widowControl w:val="0"/>
        <w:jc w:val="left"/>
      </w:pPr>
      <w:r>
        <w:t>Document Path: l:\council\bills\rm\1301sd09.docx</w:t>
      </w:r>
    </w:p>
    <w:p w:rsidR="00C67C52" w:rsidRDefault="00C67C52" w:rsidP="00C67C52">
      <w:pPr>
        <w:widowControl w:val="0"/>
        <w:jc w:val="left"/>
      </w:pPr>
    </w:p>
    <w:p w:rsidR="00C67C52" w:rsidRDefault="00C67C52" w:rsidP="00C67C52">
      <w:pPr>
        <w:widowControl w:val="0"/>
        <w:jc w:val="left"/>
      </w:pPr>
      <w:r>
        <w:t>Introduced in the House on June 16, 2009</w:t>
      </w:r>
    </w:p>
    <w:p w:rsidR="00C67C52" w:rsidRDefault="00C67C52" w:rsidP="00C67C52">
      <w:pPr>
        <w:widowControl w:val="0"/>
        <w:jc w:val="left"/>
      </w:pPr>
      <w:r>
        <w:t>Adopted by the House on June 16, 2009</w:t>
      </w:r>
    </w:p>
    <w:p w:rsidR="00C67C52" w:rsidRDefault="00C67C52" w:rsidP="00C67C52">
      <w:pPr>
        <w:widowControl w:val="0"/>
        <w:jc w:val="left"/>
      </w:pPr>
    </w:p>
    <w:p w:rsidR="00C67C52" w:rsidRDefault="00C67C52" w:rsidP="00C67C52">
      <w:pPr>
        <w:widowControl w:val="0"/>
        <w:jc w:val="left"/>
      </w:pPr>
      <w:r>
        <w:t xml:space="preserve">Summary: </w:t>
      </w:r>
      <w:r w:rsidR="00AD75F0">
        <w:t>Bernice McDuffie Wright</w:t>
      </w:r>
    </w:p>
    <w:p w:rsidR="00C67C52" w:rsidRDefault="00C67C52" w:rsidP="00C67C52">
      <w:pPr>
        <w:widowControl w:val="0"/>
        <w:jc w:val="left"/>
      </w:pPr>
    </w:p>
    <w:p w:rsidR="00C67C52" w:rsidRDefault="00C67C52" w:rsidP="00C67C52">
      <w:pPr>
        <w:widowControl w:val="0"/>
        <w:jc w:val="left"/>
      </w:pPr>
    </w:p>
    <w:p w:rsidR="00C67C52" w:rsidRDefault="00C67C52" w:rsidP="00C67C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7C52">
        <w:rPr>
          <w:b/>
        </w:rPr>
        <w:t>HISTORY OF LEGISLATIVE ACTIONS</w:t>
      </w:r>
    </w:p>
    <w:p w:rsidR="00C67C52" w:rsidRDefault="00C67C52" w:rsidP="00C67C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7C52" w:rsidRPr="00C67C52" w:rsidRDefault="00C67C52" w:rsidP="00C67C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7C52">
        <w:rPr>
          <w:u w:val="single"/>
        </w:rPr>
        <w:tab/>
        <w:t>Date</w:t>
      </w:r>
      <w:r w:rsidRPr="00C67C52">
        <w:rPr>
          <w:u w:val="single"/>
        </w:rPr>
        <w:tab/>
        <w:t>Body</w:t>
      </w:r>
      <w:r w:rsidRPr="00C67C52">
        <w:rPr>
          <w:u w:val="single"/>
        </w:rPr>
        <w:tab/>
        <w:t>Action Description with journal page number</w:t>
      </w:r>
      <w:r w:rsidRPr="00C67C52">
        <w:rPr>
          <w:u w:val="single"/>
        </w:rPr>
        <w:tab/>
      </w:r>
    </w:p>
    <w:p w:rsidR="002E2E16" w:rsidRDefault="002E2E16" w:rsidP="002E2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951CC3">
        <w:t xml:space="preserve">Introduced and adopted </w:t>
      </w:r>
      <w:hyperlink r:id="rId7" w:history="1">
        <w:r w:rsidRPr="00D55B40">
          <w:rPr>
            <w:rStyle w:val="Hyperlink"/>
          </w:rPr>
          <w:t>HJ</w:t>
        </w:r>
      </w:hyperlink>
      <w:r>
        <w:noBreakHyphen/>
      </w:r>
      <w:r w:rsidRPr="00951CC3">
        <w:t>88</w:t>
      </w:r>
    </w:p>
    <w:p w:rsidR="002E2E16" w:rsidRDefault="002E2E16" w:rsidP="002E2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7C52" w:rsidRPr="00C67C52" w:rsidRDefault="00C67C52" w:rsidP="00C67C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7C52" w:rsidRDefault="00C67C52" w:rsidP="00C67C52">
      <w:r w:rsidRPr="00C67C52">
        <w:rPr>
          <w:b/>
        </w:rPr>
        <w:t>VERSIONS OF THIS BILL</w:t>
      </w:r>
    </w:p>
    <w:p w:rsidR="00C67C52" w:rsidRDefault="00C67C52" w:rsidP="00C67C52"/>
    <w:p w:rsidR="00C67C52" w:rsidRDefault="004D3003" w:rsidP="00C67C52">
      <w:hyperlink r:id="rId8" w:history="1">
        <w:r w:rsidR="00C67C52">
          <w:rPr>
            <w:rStyle w:val="Hyperlink"/>
          </w:rPr>
          <w:t>6/16/2009</w:t>
        </w:r>
      </w:hyperlink>
    </w:p>
    <w:p w:rsidR="00C67C52" w:rsidRDefault="00C67C52" w:rsidP="00C67C52"/>
    <w:p w:rsidR="00C67C52" w:rsidRDefault="00C67C52" w:rsidP="00C67C52">
      <w:pPr>
        <w:sectPr w:rsidR="00C67C52" w:rsidSect="00C67C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6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47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CF7" w:rsidRDefault="00F4433C" w:rsidP="003C0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C0CF7">
        <w:t xml:space="preserve">CONGRATULATE </w:t>
      </w:r>
      <w:r w:rsidR="005A415F">
        <w:t xml:space="preserve">BERNICE MCDUFFIE WRIGHT </w:t>
      </w:r>
      <w:r w:rsidR="003C0CF7">
        <w:t>UPON THE OCCASION OF HER RETIREMENT, TO COMMEND HER FOR FORTY</w:t>
      </w:r>
      <w:r w:rsidR="00124FEB">
        <w:noBreakHyphen/>
      </w:r>
      <w:r w:rsidR="005A415F">
        <w:t>TWO YE</w:t>
      </w:r>
      <w:r w:rsidR="003C0CF7">
        <w:t>ARS OF DEDICATED SERVICE AS AN EDUCATOR, AND TO WISH HER MUCH HAPPINESS AND FULFILLMENT IN ALL HER FUTURE ENDEAVORS.</w:t>
      </w:r>
    </w:p>
    <w:p w:rsidR="006A4765" w:rsidRDefault="006A4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1321" w:rsidRDefault="006A4765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F1321">
        <w:t>it is with great pleasure that the South Carolina House of Representatives honors those individuals who give tirelessly of themselves to the welfare of this State</w:t>
      </w:r>
      <w:r w:rsidR="00124FEB" w:rsidRPr="00124FEB">
        <w:t>’</w:t>
      </w:r>
      <w:r w:rsidR="00DF1321">
        <w:t>s most important legacy, its children; and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D0574">
        <w:t>Bernice McDuffie Wright</w:t>
      </w:r>
      <w:r>
        <w:t>, retiring after forty</w:t>
      </w:r>
      <w:r w:rsidR="00124FEB">
        <w:noBreakHyphen/>
      </w:r>
      <w:r w:rsidR="00DD0574">
        <w:t>two</w:t>
      </w:r>
      <w:r>
        <w:t xml:space="preserve"> fruitful years as a</w:t>
      </w:r>
      <w:r w:rsidR="00DD0574">
        <w:t xml:space="preserve"> teacher and administrator</w:t>
      </w:r>
      <w:r>
        <w:t xml:space="preserve">, </w:t>
      </w:r>
      <w:r w:rsidR="00490178">
        <w:t>thirty</w:t>
      </w:r>
      <w:r w:rsidR="00124FEB">
        <w:noBreakHyphen/>
      </w:r>
      <w:r w:rsidR="00490178">
        <w:t xml:space="preserve">nine of those years in Lee County, </w:t>
      </w:r>
      <w:r>
        <w:t xml:space="preserve">stands among their number as an outstanding public </w:t>
      </w:r>
      <w:r w:rsidR="00ED642E">
        <w:t>servant</w:t>
      </w:r>
      <w:r>
        <w:t xml:space="preserve">, one much admired </w:t>
      </w:r>
      <w:r w:rsidR="00DD0574">
        <w:t>for</w:t>
      </w:r>
      <w:r>
        <w:t xml:space="preserve"> her </w:t>
      </w:r>
      <w:r w:rsidR="00DD0574">
        <w:t>commitment to nurturing young people;</w:t>
      </w:r>
      <w:r>
        <w:t xml:space="preserve"> and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D642E">
        <w:t>this fine educator</w:t>
      </w:r>
      <w:r>
        <w:t xml:space="preserve"> </w:t>
      </w:r>
      <w:r w:rsidR="004E4D4A">
        <w:t xml:space="preserve">was educated in the public schools of Lee County and </w:t>
      </w:r>
      <w:r>
        <w:t xml:space="preserve">received her early teacher training at </w:t>
      </w:r>
      <w:r w:rsidR="00367543">
        <w:t>South Carolina State College</w:t>
      </w:r>
      <w:r>
        <w:t xml:space="preserve">, finishing with a degree in </w:t>
      </w:r>
      <w:r w:rsidR="00D51812">
        <w:t>home economics</w:t>
      </w:r>
      <w:r>
        <w:t xml:space="preserve">. </w:t>
      </w:r>
      <w:r w:rsidR="00E46948">
        <w:t xml:space="preserve">After starting her teaching career in New Jersey, she returned to South Carolina, where she completed </w:t>
      </w:r>
      <w:r w:rsidR="001E44E8">
        <w:t>a master</w:t>
      </w:r>
      <w:r w:rsidR="00124FEB" w:rsidRPr="00124FEB">
        <w:t>’</w:t>
      </w:r>
      <w:r w:rsidR="001E44E8">
        <w:t xml:space="preserve">s degree in education </w:t>
      </w:r>
      <w:r w:rsidR="0077668E">
        <w:t xml:space="preserve">and pursued extensive graduate work in administrative certification </w:t>
      </w:r>
      <w:r w:rsidR="001E44E8">
        <w:t xml:space="preserve">at her alma mater </w:t>
      </w:r>
      <w:r w:rsidR="0077668E">
        <w:t>and</w:t>
      </w:r>
      <w:r w:rsidR="001E44E8">
        <w:t xml:space="preserve"> the </w:t>
      </w:r>
      <w:r w:rsidR="00E46948">
        <w:t xml:space="preserve">University of South Carolina; </w:t>
      </w:r>
      <w:r>
        <w:t>and</w:t>
      </w:r>
    </w:p>
    <w:p w:rsidR="00D8024F" w:rsidRDefault="00D8024F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024F" w:rsidRDefault="00D8024F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the course of her career, she has taught or served as an administrator in several settings, </w:t>
      </w:r>
      <w:r w:rsidR="00300DE9">
        <w:t>among them</w:t>
      </w:r>
      <w:r>
        <w:t xml:space="preserve"> Lower Lee School, where she was a teacher for fifteen years</w:t>
      </w:r>
      <w:r w:rsidR="00300DE9">
        <w:t xml:space="preserve">; </w:t>
      </w:r>
      <w:r>
        <w:t xml:space="preserve">Lee County Career and Technology Center, where she served as </w:t>
      </w:r>
      <w:r w:rsidR="00ED642E">
        <w:t xml:space="preserve">school </w:t>
      </w:r>
      <w:r>
        <w:t xml:space="preserve">director and director of </w:t>
      </w:r>
      <w:r w:rsidR="003B0BE7">
        <w:t>c</w:t>
      </w:r>
      <w:r>
        <w:t xml:space="preserve">areer </w:t>
      </w:r>
      <w:r w:rsidR="003B0BE7">
        <w:t>and</w:t>
      </w:r>
      <w:r>
        <w:t xml:space="preserve"> </w:t>
      </w:r>
      <w:r w:rsidR="003B0BE7">
        <w:t>t</w:t>
      </w:r>
      <w:r>
        <w:t xml:space="preserve">echnology </w:t>
      </w:r>
      <w:r w:rsidR="003B0BE7">
        <w:t>e</w:t>
      </w:r>
      <w:r>
        <w:t>ducation</w:t>
      </w:r>
      <w:r w:rsidR="003B0BE7">
        <w:t xml:space="preserve"> for Lee County School District</w:t>
      </w:r>
      <w:r w:rsidR="00300DE9">
        <w:t xml:space="preserve"> for twelve years; and </w:t>
      </w:r>
      <w:r>
        <w:t xml:space="preserve">Lee County School </w:t>
      </w:r>
      <w:r>
        <w:lastRenderedPageBreak/>
        <w:t xml:space="preserve">District Office, where she is presently </w:t>
      </w:r>
      <w:r w:rsidR="006E1FB5">
        <w:t xml:space="preserve">executive </w:t>
      </w:r>
      <w:r>
        <w:t>director of instruction; and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long acknowledged as a master teacher</w:t>
      </w:r>
      <w:r w:rsidR="00992724">
        <w:t xml:space="preserve"> and administrator</w:t>
      </w:r>
      <w:r>
        <w:t xml:space="preserve">, </w:t>
      </w:r>
      <w:r w:rsidR="00992724">
        <w:t>Bernice McDuffie Wright</w:t>
      </w:r>
      <w:r>
        <w:t xml:space="preserve"> received public recognition of that mastery when she was </w:t>
      </w:r>
      <w:r w:rsidR="00992724">
        <w:t xml:space="preserve">twice </w:t>
      </w:r>
      <w:r>
        <w:t>named Teacher of the Year</w:t>
      </w:r>
      <w:r w:rsidR="00992724">
        <w:t xml:space="preserve">, as well as </w:t>
      </w:r>
      <w:r w:rsidR="00994BAA">
        <w:t>2000</w:t>
      </w:r>
      <w:r w:rsidR="00124FEB">
        <w:noBreakHyphen/>
      </w:r>
      <w:r w:rsidR="00994BAA">
        <w:t xml:space="preserve">2001 </w:t>
      </w:r>
      <w:r w:rsidR="00992724">
        <w:t>State Administrator of the Year</w:t>
      </w:r>
      <w:r>
        <w:t>; and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CB4E35">
        <w:t>Bernice McDuffie Wright</w:t>
      </w:r>
      <w:r>
        <w:t xml:space="preserve"> will be remembered with affection and gratitude by colleagues, students, parents, and legislative friends for years to come. Now, therefore,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567581">
        <w:t>Bernice McDuffie Wright upon</w:t>
      </w:r>
      <w:r>
        <w:t xml:space="preserve"> the occasion of her retirement, commend her for her forty</w:t>
      </w:r>
      <w:r w:rsidR="00124FEB">
        <w:noBreakHyphen/>
      </w:r>
      <w:r w:rsidR="00567581">
        <w:t xml:space="preserve">two </w:t>
      </w:r>
      <w:r>
        <w:t>years of dedicated service as an educator, and wish her much happiness and fulfillment in all her future endeavors.</w:t>
      </w: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21" w:rsidRDefault="00DF1321" w:rsidP="00DF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67581">
        <w:t>Bernice McDuffie Wright</w:t>
      </w:r>
      <w:r>
        <w:t>.</w:t>
      </w:r>
    </w:p>
    <w:p w:rsidR="00956E90" w:rsidRDefault="00124F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6E90" w:rsidRDefault="00956E90" w:rsidP="00C67C52">
      <w:pPr>
        <w:suppressAutoHyphens/>
      </w:pPr>
    </w:p>
    <w:sectPr w:rsidR="00956E90" w:rsidSect="00C67C5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765" w:rsidRDefault="006A4765" w:rsidP="009F0C77">
      <w:r>
        <w:separator/>
      </w:r>
    </w:p>
  </w:endnote>
  <w:endnote w:type="continuationSeparator" w:id="0">
    <w:p w:rsidR="006A4765" w:rsidRDefault="006A47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5B0D90-7ADF-4C0F-ACEF-44CCD47B165D}"/>
    <w:embedBold r:id="rId2" w:fontKey="{8F993BBD-613A-4C23-8890-3F2DB02947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B085FD-99CA-4407-B5CD-071C6383DE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00EB6F-1D43-4353-A2D4-CA9A63EEF4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F8D645-8902-4537-A4D3-0FB180A1DD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C52" w:rsidRPr="00956E90" w:rsidRDefault="00C67C52" w:rsidP="00956E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[4155]</w:t>
    </w:r>
    <w:r>
      <w:tab/>
    </w:r>
    <w:r w:rsidR="004D3003">
      <w:fldChar w:fldCharType="begin"/>
    </w:r>
    <w:r w:rsidR="004D3003">
      <w:instrText xml:space="preserve"> PAGE  \* MERGEFORMAT </w:instrText>
    </w:r>
    <w:r w:rsidR="004D3003">
      <w:fldChar w:fldCharType="separate"/>
    </w:r>
    <w:r w:rsidR="004D3003">
      <w:rPr>
        <w:noProof/>
      </w:rPr>
      <w:t>1</w:t>
    </w:r>
    <w:r w:rsidR="004D300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765" w:rsidRDefault="006A4765" w:rsidP="009F0C77">
      <w:r>
        <w:separator/>
      </w:r>
    </w:p>
  </w:footnote>
  <w:footnote w:type="continuationSeparator" w:id="0">
    <w:p w:rsidR="006A4765" w:rsidRDefault="006A47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1SD09"/>
    <w:docVar w:name="CoverBillType" w:val="r"/>
    <w:docVar w:name="docpath" w:val="L:\Council\bills\RM\1301SD09.DOCX"/>
    <w:docVar w:name="dvBillNumber" w:val="41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0C61"/>
    <w:rsid w:val="00011869"/>
    <w:rsid w:val="000E1785"/>
    <w:rsid w:val="000F40FA"/>
    <w:rsid w:val="0010776B"/>
    <w:rsid w:val="00124FEB"/>
    <w:rsid w:val="00133E66"/>
    <w:rsid w:val="001435A3"/>
    <w:rsid w:val="001B203D"/>
    <w:rsid w:val="001D08F2"/>
    <w:rsid w:val="001D525B"/>
    <w:rsid w:val="001D7F4F"/>
    <w:rsid w:val="001E44E8"/>
    <w:rsid w:val="002321B6"/>
    <w:rsid w:val="00250967"/>
    <w:rsid w:val="002543C8"/>
    <w:rsid w:val="00284AAE"/>
    <w:rsid w:val="002B3197"/>
    <w:rsid w:val="002C7B60"/>
    <w:rsid w:val="002D62E1"/>
    <w:rsid w:val="002E2E16"/>
    <w:rsid w:val="002E5912"/>
    <w:rsid w:val="00300DE9"/>
    <w:rsid w:val="00325348"/>
    <w:rsid w:val="0032732C"/>
    <w:rsid w:val="00336AD0"/>
    <w:rsid w:val="00367543"/>
    <w:rsid w:val="0037079A"/>
    <w:rsid w:val="003B0BE7"/>
    <w:rsid w:val="003C0CF7"/>
    <w:rsid w:val="003D01E8"/>
    <w:rsid w:val="003E5288"/>
    <w:rsid w:val="003F6D79"/>
    <w:rsid w:val="00412612"/>
    <w:rsid w:val="0041760A"/>
    <w:rsid w:val="00417C01"/>
    <w:rsid w:val="004458D5"/>
    <w:rsid w:val="004809EE"/>
    <w:rsid w:val="004834F2"/>
    <w:rsid w:val="00490178"/>
    <w:rsid w:val="004D3003"/>
    <w:rsid w:val="004E4D4A"/>
    <w:rsid w:val="004E7D54"/>
    <w:rsid w:val="005273C6"/>
    <w:rsid w:val="00530A69"/>
    <w:rsid w:val="00543AD3"/>
    <w:rsid w:val="00545593"/>
    <w:rsid w:val="00567581"/>
    <w:rsid w:val="00577C6C"/>
    <w:rsid w:val="005A415F"/>
    <w:rsid w:val="005C2FE2"/>
    <w:rsid w:val="005D2428"/>
    <w:rsid w:val="005E2BC9"/>
    <w:rsid w:val="00605102"/>
    <w:rsid w:val="006215AA"/>
    <w:rsid w:val="006913C9"/>
    <w:rsid w:val="0069470D"/>
    <w:rsid w:val="006A4765"/>
    <w:rsid w:val="006E1FB5"/>
    <w:rsid w:val="006E74F8"/>
    <w:rsid w:val="00734F00"/>
    <w:rsid w:val="0077668E"/>
    <w:rsid w:val="007A70AE"/>
    <w:rsid w:val="008362E8"/>
    <w:rsid w:val="00846D14"/>
    <w:rsid w:val="008A1768"/>
    <w:rsid w:val="008B456C"/>
    <w:rsid w:val="008F4429"/>
    <w:rsid w:val="0093768B"/>
    <w:rsid w:val="0094021A"/>
    <w:rsid w:val="00956E90"/>
    <w:rsid w:val="00974699"/>
    <w:rsid w:val="00991A56"/>
    <w:rsid w:val="00992724"/>
    <w:rsid w:val="00994BAA"/>
    <w:rsid w:val="009C6A0B"/>
    <w:rsid w:val="009F0C77"/>
    <w:rsid w:val="009F4DD1"/>
    <w:rsid w:val="00A41684"/>
    <w:rsid w:val="00A64E80"/>
    <w:rsid w:val="00A72BCD"/>
    <w:rsid w:val="00A741D9"/>
    <w:rsid w:val="00A833AB"/>
    <w:rsid w:val="00A84434"/>
    <w:rsid w:val="00A9741D"/>
    <w:rsid w:val="00AD4B17"/>
    <w:rsid w:val="00AD75F0"/>
    <w:rsid w:val="00B343E4"/>
    <w:rsid w:val="00B412D4"/>
    <w:rsid w:val="00BC704D"/>
    <w:rsid w:val="00BE3C22"/>
    <w:rsid w:val="00C0345E"/>
    <w:rsid w:val="00C3483A"/>
    <w:rsid w:val="00C67C52"/>
    <w:rsid w:val="00C74E9D"/>
    <w:rsid w:val="00C82FD3"/>
    <w:rsid w:val="00C92819"/>
    <w:rsid w:val="00CB4E35"/>
    <w:rsid w:val="00CC6B7B"/>
    <w:rsid w:val="00CD2089"/>
    <w:rsid w:val="00D51812"/>
    <w:rsid w:val="00D55B40"/>
    <w:rsid w:val="00D73A67"/>
    <w:rsid w:val="00D8024F"/>
    <w:rsid w:val="00D804CF"/>
    <w:rsid w:val="00D970A9"/>
    <w:rsid w:val="00DC0D99"/>
    <w:rsid w:val="00DD0574"/>
    <w:rsid w:val="00DF1321"/>
    <w:rsid w:val="00DF3845"/>
    <w:rsid w:val="00E20C61"/>
    <w:rsid w:val="00E41911"/>
    <w:rsid w:val="00E46948"/>
    <w:rsid w:val="00E92EEF"/>
    <w:rsid w:val="00ED642E"/>
    <w:rsid w:val="00F24442"/>
    <w:rsid w:val="00F36C2A"/>
    <w:rsid w:val="00F4433C"/>
    <w:rsid w:val="00F50AE3"/>
    <w:rsid w:val="00F67CF1"/>
    <w:rsid w:val="00F73ECB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8462892-B557-4A85-9432-644306C5A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6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8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7C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155_200906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6-16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EF165-FB3B-4C7F-9930-D35EE3DFB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464</Words>
  <Characters>2558</Characters>
  <Application>Microsoft Office Word</Application>
  <DocSecurity>0</DocSecurity>
  <Lines>95</Lines>
  <Paragraphs>27</Paragraphs>
  <ScaleCrop>false</ScaleCrop>
  <Company> 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4155: Bernice McDuffie Wright - South Carolina Legislature Online</dc:title>
  <dc:subject/>
  <dc:creator>MCDOWELLR</dc:creator>
  <cp:keywords/>
  <dc:description/>
  <cp:lastModifiedBy>N Cumfer</cp:lastModifiedBy>
  <cp:revision>8</cp:revision>
  <cp:lastPrinted>2009-06-16T19:09:00Z</cp:lastPrinted>
  <dcterms:created xsi:type="dcterms:W3CDTF">2009-06-16T21:19:00Z</dcterms:created>
  <dcterms:modified xsi:type="dcterms:W3CDTF">2014-11-24T16:19:00Z</dcterms:modified>
</cp:coreProperties>
</file>