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2AF" w:rsidRDefault="004332AF"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4332AF">
        <w:rPr>
          <w:b/>
        </w:rPr>
        <w:t>South Carolina General Assembly</w:t>
      </w:r>
    </w:p>
    <w:p w:rsidR="004332AF" w:rsidRDefault="004332AF"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4332AF" w:rsidRDefault="004332AF"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332AF" w:rsidRDefault="004332AF"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4332AF">
        <w:rPr>
          <w:b/>
        </w:rPr>
        <w:t>H. 4232</w:t>
      </w:r>
    </w:p>
    <w:p w:rsidR="004332AF" w:rsidRDefault="004332AF"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4332AF" w:rsidRDefault="004332AF"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4332AF">
        <w:rPr>
          <w:b/>
        </w:rPr>
        <w:t>STATUS INFORMATION</w:t>
      </w:r>
    </w:p>
    <w:p w:rsidR="004332AF" w:rsidRDefault="004332AF"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332AF" w:rsidRDefault="004332AF"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4332AF" w:rsidRDefault="003943DC"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Haley and T.R. Young</w:t>
      </w:r>
    </w:p>
    <w:p w:rsidR="004332AF" w:rsidRDefault="004332AF"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l:\council\bills\bbm\9480htc10.docx</w:t>
      </w:r>
    </w:p>
    <w:p w:rsidR="004332AF" w:rsidRDefault="004332AF"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E4DDD" w:rsidRDefault="00BE4DDD"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BE4DDD" w:rsidRPr="00BE4DDD" w:rsidRDefault="00BE4DDD"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BE4DDD">
        <w:rPr>
          <w:b/>
        </w:rPr>
        <w:t>Ways and Means</w:t>
      </w:r>
    </w:p>
    <w:p w:rsidR="00BE4DDD" w:rsidRDefault="00BE4DDD"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332AF" w:rsidRDefault="004332AF"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E519AD">
        <w:t>Taxpayer Protection Act</w:t>
      </w:r>
    </w:p>
    <w:p w:rsidR="004332AF" w:rsidRDefault="004332AF"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332AF" w:rsidRDefault="004332AF"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332AF" w:rsidRDefault="004332AF" w:rsidP="004332AF">
      <w:pPr>
        <w:widowControl w:val="0"/>
        <w:tabs>
          <w:tab w:val="center" w:pos="590"/>
          <w:tab w:val="center" w:pos="1440"/>
          <w:tab w:val="left" w:pos="1872"/>
          <w:tab w:val="left" w:pos="9187"/>
        </w:tabs>
        <w:jc w:val="left"/>
      </w:pPr>
      <w:r w:rsidRPr="004332AF">
        <w:rPr>
          <w:b/>
        </w:rPr>
        <w:t>HISTORY OF LEGISLATIVE ACTIONS</w:t>
      </w:r>
    </w:p>
    <w:p w:rsidR="004332AF" w:rsidRDefault="004332AF" w:rsidP="004332AF">
      <w:pPr>
        <w:widowControl w:val="0"/>
        <w:tabs>
          <w:tab w:val="center" w:pos="590"/>
          <w:tab w:val="center" w:pos="1440"/>
          <w:tab w:val="left" w:pos="1872"/>
          <w:tab w:val="left" w:pos="9187"/>
        </w:tabs>
        <w:jc w:val="left"/>
      </w:pPr>
    </w:p>
    <w:p w:rsidR="004332AF" w:rsidRPr="004332AF" w:rsidRDefault="004332AF" w:rsidP="004332AF">
      <w:pPr>
        <w:widowControl w:val="0"/>
        <w:tabs>
          <w:tab w:val="center" w:pos="590"/>
          <w:tab w:val="center" w:pos="1440"/>
          <w:tab w:val="left" w:pos="1872"/>
          <w:tab w:val="left" w:pos="9187"/>
        </w:tabs>
        <w:jc w:val="left"/>
      </w:pPr>
      <w:r w:rsidRPr="004332AF">
        <w:rPr>
          <w:u w:val="single"/>
        </w:rPr>
        <w:tab/>
        <w:t>Date</w:t>
      </w:r>
      <w:r w:rsidRPr="004332AF">
        <w:rPr>
          <w:u w:val="single"/>
        </w:rPr>
        <w:tab/>
        <w:t>Body</w:t>
      </w:r>
      <w:r w:rsidRPr="004332AF">
        <w:rPr>
          <w:u w:val="single"/>
        </w:rPr>
        <w:tab/>
        <w:t>Action Description with journal page number</w:t>
      </w:r>
      <w:r w:rsidRPr="004332AF">
        <w:rPr>
          <w:u w:val="single"/>
        </w:rPr>
        <w:tab/>
      </w:r>
    </w:p>
    <w:p w:rsidR="003943DC" w:rsidRDefault="003943DC" w:rsidP="003943DC">
      <w:pPr>
        <w:widowControl w:val="0"/>
        <w:tabs>
          <w:tab w:val="right" w:pos="1008"/>
          <w:tab w:val="left" w:pos="1152"/>
          <w:tab w:val="left" w:pos="1872"/>
          <w:tab w:val="left" w:pos="9187"/>
        </w:tabs>
        <w:ind w:left="2088" w:hanging="2088"/>
        <w:jc w:val="left"/>
      </w:pPr>
      <w:r>
        <w:tab/>
        <w:t>12/15/2009</w:t>
      </w:r>
      <w:r>
        <w:tab/>
        <w:t>House</w:t>
      </w:r>
      <w:r>
        <w:tab/>
      </w:r>
      <w:r w:rsidRPr="003955D0">
        <w:t>Prefiled</w:t>
      </w:r>
    </w:p>
    <w:p w:rsidR="003943DC" w:rsidRDefault="003943DC" w:rsidP="003943DC">
      <w:pPr>
        <w:widowControl w:val="0"/>
        <w:tabs>
          <w:tab w:val="right" w:pos="1008"/>
          <w:tab w:val="left" w:pos="1152"/>
          <w:tab w:val="left" w:pos="1872"/>
          <w:tab w:val="left" w:pos="9187"/>
        </w:tabs>
        <w:ind w:left="2088" w:hanging="2088"/>
        <w:jc w:val="left"/>
      </w:pPr>
      <w:r>
        <w:tab/>
        <w:t>12/15/2009</w:t>
      </w:r>
      <w:r>
        <w:tab/>
        <w:t>House</w:t>
      </w:r>
      <w:r>
        <w:tab/>
      </w:r>
      <w:r w:rsidRPr="003955D0">
        <w:t xml:space="preserve">Referred to Committee on </w:t>
      </w:r>
      <w:r w:rsidRPr="003955D0">
        <w:rPr>
          <w:b/>
        </w:rPr>
        <w:t>Ways and Means</w:t>
      </w:r>
    </w:p>
    <w:p w:rsidR="003943DC" w:rsidRDefault="003943DC" w:rsidP="003943DC">
      <w:pPr>
        <w:widowControl w:val="0"/>
        <w:tabs>
          <w:tab w:val="right" w:pos="1008"/>
          <w:tab w:val="left" w:pos="1152"/>
          <w:tab w:val="left" w:pos="1872"/>
          <w:tab w:val="left" w:pos="9187"/>
        </w:tabs>
        <w:ind w:left="2088" w:hanging="2088"/>
        <w:jc w:val="left"/>
      </w:pPr>
      <w:r>
        <w:tab/>
        <w:t>1/12/2010</w:t>
      </w:r>
      <w:r>
        <w:tab/>
        <w:t>House</w:t>
      </w:r>
      <w:r>
        <w:tab/>
      </w:r>
      <w:r w:rsidRPr="003955D0">
        <w:t xml:space="preserve">Introduced and read first time </w:t>
      </w:r>
      <w:hyperlink r:id="rId7" w:history="1">
        <w:r w:rsidRPr="004A3A05">
          <w:rPr>
            <w:rStyle w:val="Hyperlink"/>
          </w:rPr>
          <w:t>HJ</w:t>
        </w:r>
      </w:hyperlink>
      <w:r>
        <w:noBreakHyphen/>
      </w:r>
      <w:r w:rsidRPr="003955D0">
        <w:t>38</w:t>
      </w:r>
    </w:p>
    <w:p w:rsidR="003943DC" w:rsidRDefault="003943DC" w:rsidP="003943DC">
      <w:pPr>
        <w:widowControl w:val="0"/>
        <w:tabs>
          <w:tab w:val="right" w:pos="1008"/>
          <w:tab w:val="left" w:pos="1152"/>
          <w:tab w:val="left" w:pos="1872"/>
          <w:tab w:val="left" w:pos="9187"/>
        </w:tabs>
        <w:ind w:left="2088" w:hanging="2088"/>
        <w:jc w:val="left"/>
      </w:pPr>
      <w:r>
        <w:tab/>
        <w:t>1/12/2010</w:t>
      </w:r>
      <w:r>
        <w:tab/>
        <w:t>House</w:t>
      </w:r>
      <w:r>
        <w:tab/>
      </w:r>
      <w:r w:rsidRPr="003955D0">
        <w:t xml:space="preserve">Referred to Committee on </w:t>
      </w:r>
      <w:r w:rsidRPr="003955D0">
        <w:rPr>
          <w:b/>
        </w:rPr>
        <w:t>Ways and Means</w:t>
      </w:r>
      <w:r w:rsidRPr="003955D0">
        <w:t xml:space="preserve"> </w:t>
      </w:r>
      <w:hyperlink r:id="rId8" w:history="1">
        <w:r w:rsidRPr="004A3A05">
          <w:rPr>
            <w:rStyle w:val="Hyperlink"/>
          </w:rPr>
          <w:t>HJ</w:t>
        </w:r>
      </w:hyperlink>
      <w:r>
        <w:noBreakHyphen/>
      </w:r>
      <w:r w:rsidRPr="003955D0">
        <w:t>38</w:t>
      </w:r>
    </w:p>
    <w:p w:rsidR="003943DC" w:rsidRDefault="003943DC" w:rsidP="003943DC">
      <w:pPr>
        <w:widowControl w:val="0"/>
        <w:tabs>
          <w:tab w:val="right" w:pos="1008"/>
          <w:tab w:val="left" w:pos="1152"/>
          <w:tab w:val="left" w:pos="1872"/>
          <w:tab w:val="left" w:pos="9187"/>
        </w:tabs>
        <w:ind w:left="2088" w:hanging="2088"/>
        <w:jc w:val="left"/>
      </w:pPr>
      <w:r>
        <w:tab/>
        <w:t>1/19/2010</w:t>
      </w:r>
      <w:r>
        <w:tab/>
        <w:t>House</w:t>
      </w:r>
      <w:r>
        <w:tab/>
      </w:r>
      <w:r w:rsidRPr="003955D0">
        <w:t>Member(s) request name added as sponsor: T.R.Young</w:t>
      </w:r>
    </w:p>
    <w:p w:rsidR="003943DC" w:rsidRDefault="003943DC" w:rsidP="003943DC">
      <w:pPr>
        <w:widowControl w:val="0"/>
        <w:tabs>
          <w:tab w:val="right" w:pos="1008"/>
          <w:tab w:val="left" w:pos="1152"/>
          <w:tab w:val="left" w:pos="1872"/>
          <w:tab w:val="left" w:pos="9187"/>
        </w:tabs>
        <w:ind w:left="2088" w:hanging="2088"/>
        <w:jc w:val="left"/>
      </w:pPr>
    </w:p>
    <w:p w:rsidR="004332AF" w:rsidRPr="004332AF" w:rsidRDefault="004332AF" w:rsidP="004332AF">
      <w:pPr>
        <w:widowControl w:val="0"/>
        <w:tabs>
          <w:tab w:val="right" w:pos="1008"/>
          <w:tab w:val="left" w:pos="1152"/>
          <w:tab w:val="left" w:pos="1872"/>
          <w:tab w:val="left" w:pos="9187"/>
        </w:tabs>
        <w:ind w:left="2088" w:hanging="2088"/>
        <w:jc w:val="left"/>
      </w:pPr>
    </w:p>
    <w:p w:rsidR="004332AF" w:rsidRDefault="004332AF"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4332AF">
        <w:rPr>
          <w:b/>
        </w:rPr>
        <w:t>VERSIONS OF THIS BILL</w:t>
      </w:r>
    </w:p>
    <w:p w:rsidR="004332AF" w:rsidRDefault="004332AF"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332AF" w:rsidRDefault="00261E5A" w:rsidP="004332A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4332AF">
          <w:rPr>
            <w:rStyle w:val="Hyperlink"/>
          </w:rPr>
          <w:t>12/15/2009</w:t>
        </w:r>
      </w:hyperlink>
    </w:p>
    <w:p w:rsidR="004332AF" w:rsidRDefault="004332AF" w:rsidP="00433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32AF" w:rsidRDefault="004332AF" w:rsidP="00433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332AF" w:rsidSect="004332AF">
          <w:pgSz w:w="12240" w:h="15840" w:code="1"/>
          <w:pgMar w:top="1080" w:right="1440" w:bottom="1080" w:left="1440" w:header="720" w:footer="720" w:gutter="0"/>
          <w:cols w:space="720"/>
          <w:noEndnote/>
          <w:docGrid w:linePitch="360"/>
        </w:sectPr>
      </w:pPr>
    </w:p>
    <w:p w:rsidR="004E7F50" w:rsidRDefault="004E7F50" w:rsidP="004E7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F50" w:rsidRDefault="004E7F50" w:rsidP="004E7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F50" w:rsidRDefault="004E7F50" w:rsidP="004E7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F50" w:rsidRDefault="004E7F50" w:rsidP="004E7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F50" w:rsidRDefault="004E7F50" w:rsidP="004E7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F50" w:rsidRDefault="004E7F50" w:rsidP="004E7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F50" w:rsidRDefault="004E7F50" w:rsidP="004E7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F50" w:rsidRDefault="004E7F50" w:rsidP="004E7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4C44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1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ENACT THE </w:t>
      </w:r>
      <w:r w:rsidR="0033326D">
        <w:t>“</w:t>
      </w:r>
      <w:r>
        <w:t>SOUTH CAROLINA TAXPAYER PROTECTION ACT</w:t>
      </w:r>
      <w:r w:rsidR="0033326D">
        <w:t>”</w:t>
      </w:r>
      <w:r>
        <w:t xml:space="preserve"> </w:t>
      </w:r>
      <w:r w:rsidR="00BC464A">
        <w:t>BY</w:t>
      </w:r>
      <w:r>
        <w:t xml:space="preserve"> AMEND</w:t>
      </w:r>
      <w:r w:rsidR="00BC464A">
        <w:t>ING</w:t>
      </w:r>
      <w:r>
        <w:t xml:space="preserve"> THE CODE OF LAWS OF SOUTH CAROLINA, 1976, BY ADDING SECTION 11</w:t>
      </w:r>
      <w:r w:rsidR="007E2247">
        <w:noBreakHyphen/>
      </w:r>
      <w:r>
        <w:t>11</w:t>
      </w:r>
      <w:r w:rsidR="007E2247">
        <w:noBreakHyphen/>
      </w:r>
      <w:r>
        <w:t>415 SO AS TO PROVIDE THAT THE LIMIT ON GENERAL FUND APPROPRIATIONS FOR A FISCAL YEAR IS THE TOTAL AMOUNT OF THE GENERAL FUND REVENUE ESTIMATE AS OF FEBRUARY FIFTEENTH FOR FISCAL YEAR 2010</w:t>
      </w:r>
      <w:r w:rsidR="007E2247">
        <w:noBreakHyphen/>
      </w:r>
      <w:r>
        <w:t>2011, INCREASED ANNUALLY AND CUMULATIVELY BY A PERCENTAGE DETERMINED BY POPULATION INCREASES AND INCREASES IN THE CONSUMER PRICE INDEX, TO PROVIDE FOR THE LIMITATION TO BE SUSPENDED FOR A FISCAL YEAR FOR A SPECIFIC AMOUNT</w:t>
      </w:r>
      <w:r w:rsidR="005A5092">
        <w:t xml:space="preserve"> UPON A DECLARATION OF FINANCIAL EMERGENCY BY THE GOVERNOR AND</w:t>
      </w:r>
      <w:r>
        <w:t xml:space="preserve"> UPON A SPECIAL VOTE OF THE GENERAL ASSEMBLY AND DEFINE THIS SPECIAL VOTE, TO ESTABLISH THE SPENDING LIMIT RESERVE FUND TO WHICH ALL SURPLUS GENERAL FUND REVENUES MUST BE CREDITED AND TO PROVIDE </w:t>
      </w:r>
      <w:r w:rsidR="005A5092">
        <w:t>THAT ALL REVENUES IN THE FUND MUST BE REFUNDED TO TAXPAYERS</w:t>
      </w:r>
      <w:r>
        <w:t xml:space="preserve"> BY MEANS OF TEMPORARY TAX CUTS</w:t>
      </w:r>
      <w:r w:rsidR="0033326D">
        <w:t>;</w:t>
      </w:r>
      <w:r>
        <w:t xml:space="preserve"> BY ADDING SECTION 11</w:t>
      </w:r>
      <w:r w:rsidR="007E2247">
        <w:noBreakHyphen/>
      </w:r>
      <w:r>
        <w:t>11</w:t>
      </w:r>
      <w:r w:rsidR="007E2247">
        <w:noBreakHyphen/>
      </w:r>
      <w:r>
        <w:t>75 SO AS TO REQUIRE THE ANNUAL STATE BUDGET TO EMPLOY A ZERO</w:t>
      </w:r>
      <w:r w:rsidR="007E2247">
        <w:noBreakHyphen/>
      </w:r>
      <w:r>
        <w:t>BASED BUDGET PROCESS IN BOTH THE PREPARATION OF THE GOVERNOR</w:t>
      </w:r>
      <w:r w:rsidR="007E2247" w:rsidRPr="007E2247">
        <w:t>’</w:t>
      </w:r>
      <w:r>
        <w:t>S PROPOSED STATE BUDGET AND IN THE GENERAL ASSEMBLY</w:t>
      </w:r>
      <w:r w:rsidR="007E2247" w:rsidRPr="007E2247">
        <w:t>’</w:t>
      </w:r>
      <w:r>
        <w:t>S CONSIDERATION OF THE STATE BUDGET</w:t>
      </w:r>
      <w:r w:rsidR="0033326D">
        <w:t>;</w:t>
      </w:r>
      <w:r>
        <w:t xml:space="preserve"> AND BY ADDING SECTION 2</w:t>
      </w:r>
      <w:r w:rsidR="007E2247">
        <w:noBreakHyphen/>
      </w:r>
      <w:r w:rsidR="0033326D">
        <w:t>7</w:t>
      </w:r>
      <w:r w:rsidR="007E2247">
        <w:noBreakHyphen/>
      </w:r>
      <w:r w:rsidR="0033326D">
        <w:t>12</w:t>
      </w:r>
      <w:r>
        <w:t>5 SO AS TO REQUIRE THE MOST RECENT ITERATION OF THE ANNUAL GENERAL APPROPRIATIONS BILL TO BE AVAILABLE FOR VIEWING ON THE GENERAL ASSEMBLY</w:t>
      </w:r>
      <w:r w:rsidR="007E2247" w:rsidRPr="007E2247">
        <w:t>’</w:t>
      </w:r>
      <w:r>
        <w:t xml:space="preserve">S WEBSITE AT LEAST THREE STATEWIDE </w:t>
      </w:r>
      <w:r>
        <w:lastRenderedPageBreak/>
        <w:t>LEGISLATIVE DAYS BEFORE THE LEGISLATIVE DAY THE FINAL VOTE IS TAKEN ON THE BILL.</w:t>
      </w:r>
    </w:p>
    <w:p w:rsidR="004C4469" w:rsidRDefault="004C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4469" w:rsidRDefault="004C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4469" w:rsidRDefault="004C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4C4469"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5EAE">
        <w:t xml:space="preserve">This act may be cited as the </w:t>
      </w:r>
      <w:r w:rsidR="007E2247" w:rsidRPr="007E2247">
        <w:t>‘</w:t>
      </w:r>
      <w:r w:rsidR="00225EAE">
        <w:t>South Carolina Taxpayer Protection Act</w:t>
      </w:r>
      <w:r w:rsidR="007E2247" w:rsidRPr="007E2247">
        <w:t>’</w:t>
      </w:r>
      <w:r w:rsidR="00225EAE">
        <w:t>.</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Article 5, Chapter 11, Title 11 of the 1976 Code is amended by adding:</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7E2247">
        <w:noBreakHyphen/>
      </w:r>
      <w:r>
        <w:t>11</w:t>
      </w:r>
      <w:r w:rsidR="007E2247">
        <w:noBreakHyphen/>
      </w:r>
      <w:r>
        <w:t>415.</w:t>
      </w:r>
      <w:r>
        <w:tab/>
        <w:t>(A)(1)</w:t>
      </w:r>
      <w:r>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007E2247">
        <w:noBreakHyphen/>
      </w:r>
      <w:r>
        <w:t>11</w:t>
      </w:r>
      <w:r w:rsidR="007E2247">
        <w:noBreakHyphen/>
      </w:r>
      <w:r>
        <w:t>410, total general fund appropriations for the fiscal year may not exceed the adjusted base</w:t>
      </w:r>
      <w:r w:rsidR="007E2247">
        <w:noBreakHyphen/>
      </w:r>
      <w:r>
        <w:t>year estimate increased by a percentage equal to the state</w:t>
      </w:r>
      <w:r w:rsidR="007E2247" w:rsidRPr="007E2247">
        <w:t>’</w:t>
      </w:r>
      <w:r>
        <w:t>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As used in this subsection, the </w:t>
      </w:r>
      <w:r w:rsidR="007E2247" w:rsidRPr="007E2247">
        <w:t>‘</w:t>
      </w:r>
      <w:r>
        <w:t>adjusted base</w:t>
      </w:r>
      <w:r w:rsidR="007E2247">
        <w:noBreakHyphen/>
      </w:r>
      <w:r>
        <w:t>year estimate</w:t>
      </w:r>
      <w:r w:rsidR="007E2247" w:rsidRPr="007E2247">
        <w:t>’</w:t>
      </w:r>
      <w:r>
        <w:t xml:space="preserve"> is the general fund revenue estimate made by the Board of Economic Advisors on February 15, 2010, for fiscal year 2011</w:t>
      </w:r>
      <w:r w:rsidR="007E2247">
        <w:noBreakHyphen/>
      </w:r>
      <w:r>
        <w:t>2012, including both recurring and nonrecurring revenues from whatever source derived as adjusted annually and cumulatively as provided in item (1) of this subsection.</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Office of Research and Statistics of the State Budget and Control Board, upon approval by the State Economist and in consultation with the director of the board</w:t>
      </w:r>
      <w:r w:rsidR="007E2247" w:rsidRPr="007E2247">
        <w:t>’</w:t>
      </w:r>
      <w:r>
        <w:t>s Office of State Budget, shall calculate and provide the appropriate percentages for population and consumer price index growth to the Ways and Means Committee of the House of Representatives and the Senate Finance Committee no later than November tenth of each year.</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Before the Governor may submit the proposed budget for a fiscal year,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Notwithstanding the provisions of subsection (A) of this section, </w:t>
      </w:r>
      <w:r w:rsidR="005A5092">
        <w:t xml:space="preserve">if </w:t>
      </w:r>
      <w:r>
        <w:t>the G</w:t>
      </w:r>
      <w:r w:rsidR="005A5092">
        <w:t>overnor</w:t>
      </w:r>
      <w:r>
        <w:t xml:space="preserve"> declare</w:t>
      </w:r>
      <w:r w:rsidR="005A5092">
        <w:t>s</w:t>
      </w:r>
      <w:r>
        <w:t xml:space="preserve"> a financial emergency</w:t>
      </w:r>
      <w:r w:rsidR="005A5092">
        <w:t xml:space="preserve">, the General Assembly may </w:t>
      </w:r>
      <w:r>
        <w:t>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7E2247">
        <w:noBreakHyphen/>
      </w:r>
      <w:r>
        <w:t>call vote in each branch of the General Assembly by two</w:t>
      </w:r>
      <w:r w:rsidR="007E2247">
        <w:noBreakHyphen/>
      </w:r>
      <w:r>
        <w:t>thirds of the members present and voting but not less than three</w:t>
      </w:r>
      <w:r w:rsidR="007E2247">
        <w:noBreakHyphen/>
      </w:r>
      <w:r>
        <w:t>fifths of the total membership in each branch.</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 xml:space="preserve">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of this section must be credited to this fund.  </w:t>
      </w:r>
      <w:r w:rsidR="005A5092">
        <w:t>All revenues</w:t>
      </w:r>
      <w:r w:rsidR="0029401E">
        <w:t xml:space="preserve"> in the Spending Limit Reserve Fund must be refunded to state taxpayers by means of temporary tax reductions enacted by the General Assembly.</w:t>
      </w:r>
      <w:r>
        <w:t>”</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takes effect upon approval of this act by the Governor and first applies for general fund appropriations made for and surplus general fund revenues accruing in fiscal year 2011</w:t>
      </w:r>
      <w:r w:rsidR="007E2247">
        <w:noBreakHyphen/>
      </w:r>
      <w:r>
        <w:t>2012.</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3.A.</w:t>
      </w:r>
      <w:r>
        <w:tab/>
        <w:t>Article 1, Chapter 11, Title 11 of the 1976 Code is amended by adding:</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7E2247">
        <w:noBreakHyphen/>
      </w:r>
      <w:r>
        <w:t>11</w:t>
      </w:r>
      <w:r w:rsidR="007E2247">
        <w:noBreakHyphen/>
      </w:r>
      <w:r>
        <w:t>75.</w:t>
      </w:r>
      <w:r>
        <w:tab/>
      </w:r>
      <w:r>
        <w:tab/>
        <w:t>(A)</w:t>
      </w:r>
      <w:r>
        <w:tab/>
        <w:t>The proposed annual state budget submitted by the Governor to the General Assembly</w:t>
      </w:r>
      <w:r w:rsidR="0029401E">
        <w:t xml:space="preserve"> and considered by each house of the General Assembly</w:t>
      </w:r>
      <w:r>
        <w:t xml:space="preserve"> must employ zero</w:t>
      </w:r>
      <w:r w:rsidR="007E2247">
        <w:noBreakHyphen/>
      </w:r>
      <w:r w:rsidR="0029401E">
        <w:t>based budgeting principle</w:t>
      </w:r>
      <w:r>
        <w:t>s in its</w:t>
      </w:r>
      <w:r w:rsidR="00D26100">
        <w:t xml:space="preserve"> executive</w:t>
      </w:r>
      <w:r>
        <w:t xml:space="preserve"> preparation</w:t>
      </w:r>
      <w:r w:rsidR="0029401E">
        <w:t xml:space="preserve"> and </w:t>
      </w:r>
      <w:r w:rsidR="00D26100">
        <w:t xml:space="preserve">in its legislative </w:t>
      </w:r>
      <w:r w:rsidR="0029401E">
        <w:t>consideration</w:t>
      </w:r>
      <w:r>
        <w:t>.</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For purposes of this section, a </w:t>
      </w:r>
      <w:r w:rsidR="007E2247" w:rsidRPr="007E2247">
        <w:t>‘</w:t>
      </w:r>
      <w:r>
        <w:t>zero</w:t>
      </w:r>
      <w:r w:rsidR="007E2247">
        <w:noBreakHyphen/>
      </w:r>
      <w:r>
        <w:t>based budget</w:t>
      </w:r>
      <w:r w:rsidR="007E2247" w:rsidRPr="007E2247">
        <w:t>’</w:t>
      </w:r>
      <w:r>
        <w:t xml:space="preserve"> is an agency budget developed using a process of preparing an operating plan or budget that starts with no authorized or appropriated funds.  In a zero</w:t>
      </w:r>
      <w:r w:rsidR="007E2247">
        <w:noBreakHyphen/>
      </w:r>
      <w:r>
        <w:t>based budget, each activity to be funded must be justified as the budget is prepared</w:t>
      </w:r>
      <w:r w:rsidR="00D26100">
        <w:t xml:space="preserve"> and considered</w:t>
      </w:r>
      <w:r>
        <w:t>.</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compliance with current literature on zero</w:t>
      </w:r>
      <w:r w:rsidR="007E2247">
        <w:noBreakHyphen/>
      </w:r>
      <w:r>
        <w:t>based budgeting, the Office of State Budget of the State Budget and Control Board shall develop a format and criteria for agenc</w:t>
      </w:r>
      <w:r w:rsidR="0029401E">
        <w:t>ies</w:t>
      </w:r>
      <w:r>
        <w:t xml:space="preserve"> to use in preparing zero</w:t>
      </w:r>
      <w:r w:rsidR="007E2247">
        <w:noBreakHyphen/>
      </w:r>
      <w:r>
        <w:t>based budget</w:t>
      </w:r>
      <w:r w:rsidR="0029401E">
        <w:t>s</w:t>
      </w:r>
      <w:r>
        <w:t xml:space="preserve"> for submission.  These criteria must incorporate existing best practices among states and may include, but are not limited to, performance</w:t>
      </w:r>
      <w:r w:rsidR="007E2247">
        <w:noBreakHyphen/>
      </w:r>
      <w:r>
        <w:t>based reviews and program budgeting.</w:t>
      </w:r>
      <w:r w:rsidR="0029401E">
        <w:t xml:space="preserve">  The zero</w:t>
      </w:r>
      <w:r w:rsidR="007E2247">
        <w:noBreakHyphen/>
      </w:r>
      <w:r w:rsidR="0029401E">
        <w:t>based budget submission of each agency must be submitted to the Governor for the annual pr</w:t>
      </w:r>
      <w:r w:rsidR="00D26100">
        <w:t>o</w:t>
      </w:r>
      <w:r w:rsidR="0029401E">
        <w:t>p</w:t>
      </w:r>
      <w:r w:rsidR="00D26100">
        <w:t>os</w:t>
      </w:r>
      <w:r w:rsidR="0029401E">
        <w:t>ed state budget and to th</w:t>
      </w:r>
      <w:r w:rsidR="00D26100">
        <w:t>e House Ways and Means</w:t>
      </w:r>
      <w:r w:rsidR="0029401E">
        <w:t xml:space="preserve"> and Senate Finance Committees</w:t>
      </w:r>
      <w:r w:rsidR="00D26100">
        <w:t xml:space="preserve"> for use in committee consideration of the budget</w:t>
      </w:r>
      <w:r w:rsidR="0029401E">
        <w:t>.</w:t>
      </w:r>
      <w:r>
        <w:t>”</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takes effect upon approval of this act by the Governor and first applies for the proposed state budget for 2011</w:t>
      </w:r>
      <w:r w:rsidR="007E2247">
        <w:noBreakHyphen/>
      </w:r>
      <w:r>
        <w:t>2012.</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Article 1, Chapter 7, Title 2 of the 1976 Code </w:t>
      </w:r>
      <w:r w:rsidR="0033326D">
        <w:t>is</w:t>
      </w:r>
      <w:r>
        <w:t xml:space="preserve"> amended by adding:</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7E2247">
        <w:noBreakHyphen/>
      </w:r>
      <w:r>
        <w:t>7</w:t>
      </w:r>
      <w:r w:rsidR="007E2247">
        <w:noBreakHyphen/>
      </w:r>
      <w:r>
        <w:t>125.</w:t>
      </w:r>
      <w:r>
        <w:tab/>
        <w:t>No final vote may be taken on the annual general appropriations bill until that bill, in its most recent iteration has been available for viewing on the General Assembly</w:t>
      </w:r>
      <w:r w:rsidR="007E2247" w:rsidRPr="007E2247">
        <w:t>’</w:t>
      </w:r>
      <w:r>
        <w:t>s website for at least the last three statewide legislative days ending before the legislative day the final vote is taken on the bill.”</w:t>
      </w:r>
    </w:p>
    <w:p w:rsidR="00225EAE" w:rsidRDefault="00225EAE"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EAE" w:rsidRDefault="0033326D" w:rsidP="0022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225EAE">
        <w:t>.</w:t>
      </w:r>
      <w:r w:rsidR="00225EAE">
        <w:tab/>
        <w:t>Except where otherwise provided, this act takes effect upon approval by the Governor.</w:t>
      </w:r>
    </w:p>
    <w:p w:rsidR="006B32A1" w:rsidRDefault="007E22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32A1" w:rsidRDefault="006B32A1" w:rsidP="004332AF">
      <w:pPr>
        <w:suppressAutoHyphens/>
      </w:pPr>
    </w:p>
    <w:sectPr w:rsidR="006B32A1" w:rsidSect="004332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469" w:rsidRDefault="004C4469" w:rsidP="009F0C77">
      <w:r>
        <w:separator/>
      </w:r>
    </w:p>
  </w:endnote>
  <w:endnote w:type="continuationSeparator" w:id="0">
    <w:p w:rsidR="004C4469" w:rsidRDefault="004C44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312D26-17F3-4E9A-AFDE-D86F8BC46A5B}"/>
    <w:embedBold r:id="rId2" w:fontKey="{7AA1CB3A-8AE4-4F90-A569-8A596A62A2C7}"/>
  </w:font>
  <w:font w:name="Calibri">
    <w:panose1 w:val="020F0502020204030204"/>
    <w:charset w:val="00"/>
    <w:family w:val="swiss"/>
    <w:pitch w:val="variable"/>
    <w:sig w:usb0="E10002FF" w:usb1="4000ACFF" w:usb2="00000009" w:usb3="00000000" w:csb0="0000019F" w:csb1="00000000"/>
    <w:embedRegular r:id="rId3" w:fontKey="{5D5E4592-9D80-464B-8142-42D89A4C75EA}"/>
  </w:font>
  <w:font w:name="Tahoma">
    <w:panose1 w:val="020B0604030504040204"/>
    <w:charset w:val="00"/>
    <w:family w:val="swiss"/>
    <w:pitch w:val="variable"/>
    <w:sig w:usb0="21002A87" w:usb1="80000000" w:usb2="00000008" w:usb3="00000000" w:csb0="000101FF" w:csb1="00000000"/>
    <w:embedRegular r:id="rId4" w:fontKey="{62B2F560-0735-4E61-B6E2-95FDE7E76DDA}"/>
  </w:font>
  <w:font w:name="Cambria">
    <w:panose1 w:val="02040503050406030204"/>
    <w:charset w:val="00"/>
    <w:family w:val="roman"/>
    <w:pitch w:val="variable"/>
    <w:sig w:usb0="E00002FF" w:usb1="400004FF" w:usb2="00000000" w:usb3="00000000" w:csb0="0000019F" w:csb1="00000000"/>
    <w:embedRegular r:id="rId5" w:fontKey="{CEC18BB9-90EE-4B81-9B6A-32B6A9A597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2AF" w:rsidRPr="006B32A1" w:rsidRDefault="004332AF" w:rsidP="006B32A1">
    <w:pPr>
      <w:pStyle w:val="Footer"/>
      <w:tabs>
        <w:tab w:val="clear" w:pos="4680"/>
        <w:tab w:val="clear" w:pos="9360"/>
        <w:tab w:val="center" w:pos="2995"/>
      </w:tabs>
      <w:spacing w:before="120"/>
    </w:pPr>
    <w:r>
      <w:t>[4232]</w:t>
    </w:r>
    <w:r>
      <w:tab/>
    </w:r>
    <w:r w:rsidR="00261E5A">
      <w:fldChar w:fldCharType="begin"/>
    </w:r>
    <w:r w:rsidR="00261E5A">
      <w:instrText xml:space="preserve"> PAGE  \* MERGEFORMAT </w:instrText>
    </w:r>
    <w:r w:rsidR="00261E5A">
      <w:fldChar w:fldCharType="separate"/>
    </w:r>
    <w:r w:rsidR="00261E5A">
      <w:rPr>
        <w:noProof/>
      </w:rPr>
      <w:t>1</w:t>
    </w:r>
    <w:r w:rsidR="00261E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469" w:rsidRDefault="004C4469" w:rsidP="009F0C77">
      <w:r>
        <w:separator/>
      </w:r>
    </w:p>
  </w:footnote>
  <w:footnote w:type="continuationSeparator" w:id="0">
    <w:p w:rsidR="004C4469" w:rsidRDefault="004C44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80HTC10"/>
    <w:docVar w:name="CoverBillType" w:val="b"/>
    <w:docVar w:name="docpath" w:val="L:\Council\bills\BBM\9480HTC10.DOCX"/>
    <w:docVar w:name="dvBillNumber" w:val="4232"/>
    <w:docVar w:name="dvBillNumberPrefix" w:val="H. "/>
    <w:docVar w:name="dvOriginalBody" w:val="House"/>
    <w:docVar w:name="dvSteno" w:val="BBM"/>
    <w:docVar w:name="NameofBody" w:val="h"/>
    <w:docVar w:name="vgroup2" w:val="Council"/>
  </w:docVars>
  <w:rsids>
    <w:rsidRoot w:val="00132834"/>
    <w:rsid w:val="00011869"/>
    <w:rsid w:val="000B4888"/>
    <w:rsid w:val="000E1785"/>
    <w:rsid w:val="000F40FA"/>
    <w:rsid w:val="0010776B"/>
    <w:rsid w:val="00132834"/>
    <w:rsid w:val="00133E66"/>
    <w:rsid w:val="001435A3"/>
    <w:rsid w:val="001A384F"/>
    <w:rsid w:val="001D08F2"/>
    <w:rsid w:val="001D525B"/>
    <w:rsid w:val="001D7F4F"/>
    <w:rsid w:val="00225EAE"/>
    <w:rsid w:val="002321B6"/>
    <w:rsid w:val="00250967"/>
    <w:rsid w:val="002543C8"/>
    <w:rsid w:val="00261E5A"/>
    <w:rsid w:val="00263894"/>
    <w:rsid w:val="00284AAE"/>
    <w:rsid w:val="0029401E"/>
    <w:rsid w:val="002E3768"/>
    <w:rsid w:val="002E5912"/>
    <w:rsid w:val="0030173C"/>
    <w:rsid w:val="00325348"/>
    <w:rsid w:val="0032732C"/>
    <w:rsid w:val="0033326D"/>
    <w:rsid w:val="003361FB"/>
    <w:rsid w:val="00336AD0"/>
    <w:rsid w:val="0037079A"/>
    <w:rsid w:val="003943DC"/>
    <w:rsid w:val="003D01E8"/>
    <w:rsid w:val="003E5288"/>
    <w:rsid w:val="003F6D79"/>
    <w:rsid w:val="0041760A"/>
    <w:rsid w:val="00417C01"/>
    <w:rsid w:val="004332AF"/>
    <w:rsid w:val="004809EE"/>
    <w:rsid w:val="004A3A05"/>
    <w:rsid w:val="004C4469"/>
    <w:rsid w:val="004E7D54"/>
    <w:rsid w:val="004E7F50"/>
    <w:rsid w:val="004F0D0A"/>
    <w:rsid w:val="005273C6"/>
    <w:rsid w:val="00530A69"/>
    <w:rsid w:val="00545593"/>
    <w:rsid w:val="00577C6C"/>
    <w:rsid w:val="005A5092"/>
    <w:rsid w:val="005C2FE2"/>
    <w:rsid w:val="005E2BC9"/>
    <w:rsid w:val="00605102"/>
    <w:rsid w:val="006215AA"/>
    <w:rsid w:val="00663D3A"/>
    <w:rsid w:val="006913C9"/>
    <w:rsid w:val="0069470D"/>
    <w:rsid w:val="006A7E7B"/>
    <w:rsid w:val="006B32A1"/>
    <w:rsid w:val="00734F00"/>
    <w:rsid w:val="007A70AE"/>
    <w:rsid w:val="007E2247"/>
    <w:rsid w:val="008362E8"/>
    <w:rsid w:val="0084140E"/>
    <w:rsid w:val="008A1768"/>
    <w:rsid w:val="008F4429"/>
    <w:rsid w:val="0094021A"/>
    <w:rsid w:val="009759AF"/>
    <w:rsid w:val="009C6A0B"/>
    <w:rsid w:val="009E07AE"/>
    <w:rsid w:val="009F0C77"/>
    <w:rsid w:val="009F4DD1"/>
    <w:rsid w:val="00A41684"/>
    <w:rsid w:val="00A51348"/>
    <w:rsid w:val="00A64E80"/>
    <w:rsid w:val="00A72BCD"/>
    <w:rsid w:val="00A741D9"/>
    <w:rsid w:val="00A833AB"/>
    <w:rsid w:val="00A9741D"/>
    <w:rsid w:val="00AD4B17"/>
    <w:rsid w:val="00B34FAB"/>
    <w:rsid w:val="00B412D4"/>
    <w:rsid w:val="00B41701"/>
    <w:rsid w:val="00BC464A"/>
    <w:rsid w:val="00BD7D48"/>
    <w:rsid w:val="00BE3C22"/>
    <w:rsid w:val="00BE4DDD"/>
    <w:rsid w:val="00C0345E"/>
    <w:rsid w:val="00C3483A"/>
    <w:rsid w:val="00C74E9D"/>
    <w:rsid w:val="00C82FD3"/>
    <w:rsid w:val="00C92819"/>
    <w:rsid w:val="00CC662D"/>
    <w:rsid w:val="00CC6B7B"/>
    <w:rsid w:val="00CD2089"/>
    <w:rsid w:val="00D26100"/>
    <w:rsid w:val="00D43468"/>
    <w:rsid w:val="00D43589"/>
    <w:rsid w:val="00D73A67"/>
    <w:rsid w:val="00D970A9"/>
    <w:rsid w:val="00DD01D2"/>
    <w:rsid w:val="00DF3845"/>
    <w:rsid w:val="00E41911"/>
    <w:rsid w:val="00E519AD"/>
    <w:rsid w:val="00E92EEF"/>
    <w:rsid w:val="00F24442"/>
    <w:rsid w:val="00F32F1A"/>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16CBD1-85CB-48DA-A662-3C2B60FB6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3468"/>
    <w:rPr>
      <w:rFonts w:ascii="Tahoma" w:hAnsi="Tahoma" w:cs="Tahoma"/>
      <w:sz w:val="16"/>
      <w:szCs w:val="16"/>
    </w:rPr>
  </w:style>
  <w:style w:type="character" w:customStyle="1" w:styleId="BalloonTextChar">
    <w:name w:val="Balloon Text Char"/>
    <w:basedOn w:val="DefaultParagraphFont"/>
    <w:link w:val="BalloonText"/>
    <w:uiPriority w:val="99"/>
    <w:semiHidden/>
    <w:rsid w:val="00D43468"/>
    <w:rPr>
      <w:rFonts w:ascii="Tahoma" w:eastAsia="Times New Roman" w:hAnsi="Tahoma" w:cs="Tahoma"/>
      <w:sz w:val="16"/>
      <w:szCs w:val="16"/>
    </w:rPr>
  </w:style>
  <w:style w:type="character" w:styleId="Hyperlink">
    <w:name w:val="Hyperlink"/>
    <w:basedOn w:val="DefaultParagraphFont"/>
    <w:uiPriority w:val="99"/>
    <w:unhideWhenUsed/>
    <w:rsid w:val="004332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32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0E350-A6B4-4DDE-BC2A-E802E64FA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1361</Words>
  <Characters>7082</Characters>
  <Application>Microsoft Office Word</Application>
  <DocSecurity>0</DocSecurity>
  <Lines>195</Lines>
  <Paragraphs>41</Paragraphs>
  <ScaleCrop>false</ScaleCrop>
  <Company> </Company>
  <LinksUpToDate>false</LinksUpToDate>
  <CharactersWithSpaces>8430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4232: Taxpayer Protection Act - South Carolina Legislature Online</dc:title>
  <dc:subject/>
  <dc:creator>BrendaMelton</dc:creator>
  <cp:keywords/>
  <dc:description/>
  <cp:lastModifiedBy>N Cumfer</cp:lastModifiedBy>
  <cp:revision>10</cp:revision>
  <cp:lastPrinted>2009-12-15T16:25:00Z</cp:lastPrinted>
  <dcterms:created xsi:type="dcterms:W3CDTF">2009-12-15T19:11:00Z</dcterms:created>
  <dcterms:modified xsi:type="dcterms:W3CDTF">2014-11-24T16:20:00Z</dcterms:modified>
</cp:coreProperties>
</file>