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11D" w:rsidRDefault="0099211D" w:rsidP="0099211D">
      <w:pPr>
        <w:widowControl w:val="0"/>
        <w:jc w:val="center"/>
      </w:pPr>
      <w:bookmarkStart w:id="0" w:name="_GoBack"/>
      <w:bookmarkEnd w:id="0"/>
      <w:r w:rsidRPr="0099211D">
        <w:rPr>
          <w:b/>
        </w:rPr>
        <w:t>South Carolina General Assembly</w:t>
      </w:r>
    </w:p>
    <w:p w:rsidR="0099211D" w:rsidRDefault="0099211D" w:rsidP="0099211D">
      <w:pPr>
        <w:widowControl w:val="0"/>
        <w:jc w:val="center"/>
      </w:pPr>
      <w:r>
        <w:t>118th Session, 2009-2010</w:t>
      </w:r>
    </w:p>
    <w:p w:rsidR="0099211D" w:rsidRDefault="0099211D" w:rsidP="0099211D">
      <w:pPr>
        <w:widowControl w:val="0"/>
        <w:jc w:val="left"/>
      </w:pPr>
    </w:p>
    <w:p w:rsidR="0099211D" w:rsidRDefault="0099211D" w:rsidP="0099211D">
      <w:pPr>
        <w:widowControl w:val="0"/>
        <w:jc w:val="left"/>
        <w:rPr>
          <w:b/>
        </w:rPr>
      </w:pPr>
      <w:r w:rsidRPr="0099211D">
        <w:rPr>
          <w:b/>
        </w:rPr>
        <w:t>H. 4274</w:t>
      </w:r>
    </w:p>
    <w:p w:rsidR="0099211D" w:rsidRDefault="0099211D" w:rsidP="0099211D">
      <w:pPr>
        <w:widowControl w:val="0"/>
        <w:jc w:val="left"/>
        <w:rPr>
          <w:b/>
        </w:rPr>
      </w:pPr>
    </w:p>
    <w:p w:rsidR="0099211D" w:rsidRDefault="0099211D" w:rsidP="0099211D">
      <w:pPr>
        <w:widowControl w:val="0"/>
        <w:jc w:val="left"/>
      </w:pPr>
      <w:r w:rsidRPr="0099211D">
        <w:rPr>
          <w:b/>
        </w:rPr>
        <w:t>STATUS INFORMATION</w:t>
      </w:r>
    </w:p>
    <w:p w:rsidR="0099211D" w:rsidRDefault="0099211D" w:rsidP="0099211D">
      <w:pPr>
        <w:widowControl w:val="0"/>
        <w:jc w:val="left"/>
      </w:pPr>
    </w:p>
    <w:p w:rsidR="0099211D" w:rsidRDefault="0099211D" w:rsidP="0099211D">
      <w:pPr>
        <w:widowControl w:val="0"/>
        <w:jc w:val="left"/>
      </w:pPr>
      <w:r>
        <w:t>General Bill</w:t>
      </w:r>
    </w:p>
    <w:p w:rsidR="0099211D" w:rsidRDefault="007B386B" w:rsidP="0099211D">
      <w:pPr>
        <w:widowControl w:val="0"/>
        <w:jc w:val="left"/>
      </w:pPr>
      <w:r>
        <w:t>Sponsors: Reps. White and Wylie</w:t>
      </w:r>
    </w:p>
    <w:p w:rsidR="0099211D" w:rsidRDefault="0099211D" w:rsidP="0099211D">
      <w:pPr>
        <w:widowControl w:val="0"/>
        <w:jc w:val="left"/>
      </w:pPr>
      <w:r>
        <w:t>Document Path: l:\council\bills\nbd\20787sd10.docx</w:t>
      </w:r>
    </w:p>
    <w:p w:rsidR="0099211D" w:rsidRDefault="0099211D" w:rsidP="0099211D">
      <w:pPr>
        <w:widowControl w:val="0"/>
        <w:jc w:val="left"/>
      </w:pPr>
    </w:p>
    <w:p w:rsidR="00257198" w:rsidRDefault="00257198" w:rsidP="0099211D">
      <w:pPr>
        <w:widowControl w:val="0"/>
        <w:jc w:val="left"/>
      </w:pPr>
      <w:r>
        <w:t>Introduced in the House on January 12, 2010</w:t>
      </w:r>
    </w:p>
    <w:p w:rsidR="00257198" w:rsidRPr="00257198" w:rsidRDefault="00257198" w:rsidP="0099211D">
      <w:pPr>
        <w:widowControl w:val="0"/>
        <w:jc w:val="left"/>
      </w:pPr>
      <w:r>
        <w:t xml:space="preserve">Currently residing in the House Committee on </w:t>
      </w:r>
      <w:r w:rsidRPr="00257198">
        <w:rPr>
          <w:b/>
        </w:rPr>
        <w:t>Labor, Commerce and Industry</w:t>
      </w:r>
    </w:p>
    <w:p w:rsidR="00257198" w:rsidRDefault="00257198" w:rsidP="0099211D">
      <w:pPr>
        <w:widowControl w:val="0"/>
        <w:jc w:val="left"/>
      </w:pPr>
    </w:p>
    <w:p w:rsidR="0099211D" w:rsidRDefault="0099211D" w:rsidP="0099211D">
      <w:pPr>
        <w:widowControl w:val="0"/>
        <w:jc w:val="left"/>
      </w:pPr>
      <w:r>
        <w:t xml:space="preserve">Summary: </w:t>
      </w:r>
      <w:r w:rsidR="00E830CB">
        <w:t>Electrical utility</w:t>
      </w:r>
    </w:p>
    <w:p w:rsidR="0099211D" w:rsidRDefault="0099211D" w:rsidP="0099211D">
      <w:pPr>
        <w:widowControl w:val="0"/>
        <w:jc w:val="left"/>
      </w:pPr>
    </w:p>
    <w:p w:rsidR="0099211D" w:rsidRDefault="0099211D" w:rsidP="0099211D">
      <w:pPr>
        <w:widowControl w:val="0"/>
        <w:jc w:val="left"/>
      </w:pPr>
    </w:p>
    <w:p w:rsidR="0099211D" w:rsidRDefault="0099211D" w:rsidP="00992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11D">
        <w:rPr>
          <w:b/>
        </w:rPr>
        <w:t>HISTORY OF LEGISLATIVE ACTIONS</w:t>
      </w:r>
    </w:p>
    <w:p w:rsidR="0099211D" w:rsidRDefault="0099211D" w:rsidP="00992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211D" w:rsidRPr="0099211D" w:rsidRDefault="0099211D" w:rsidP="00992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11D">
        <w:rPr>
          <w:u w:val="single"/>
        </w:rPr>
        <w:tab/>
        <w:t>Date</w:t>
      </w:r>
      <w:r w:rsidRPr="0099211D">
        <w:rPr>
          <w:u w:val="single"/>
        </w:rPr>
        <w:tab/>
        <w:t>Body</w:t>
      </w:r>
      <w:r w:rsidRPr="0099211D">
        <w:rPr>
          <w:u w:val="single"/>
        </w:rPr>
        <w:tab/>
        <w:t>Action Description with journal page number</w:t>
      </w:r>
      <w:r w:rsidRPr="0099211D">
        <w:rPr>
          <w:u w:val="single"/>
        </w:rPr>
        <w:tab/>
      </w:r>
    </w:p>
    <w:p w:rsidR="00312B1B" w:rsidRDefault="00312B1B" w:rsidP="00312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F67EDE">
        <w:t>Prefiled</w:t>
      </w:r>
    </w:p>
    <w:p w:rsidR="00312B1B" w:rsidRDefault="00312B1B" w:rsidP="00312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F67EDE">
        <w:t xml:space="preserve">Referred to Committee on </w:t>
      </w:r>
      <w:r w:rsidRPr="00F67EDE">
        <w:rPr>
          <w:b/>
        </w:rPr>
        <w:t>Labor, Commerce and Industry</w:t>
      </w:r>
    </w:p>
    <w:p w:rsidR="00312B1B" w:rsidRDefault="00312B1B" w:rsidP="00312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F67EDE">
        <w:t xml:space="preserve">Introduced and read first time </w:t>
      </w:r>
      <w:hyperlink r:id="rId7" w:history="1">
        <w:r w:rsidRPr="00E93022">
          <w:rPr>
            <w:rStyle w:val="Hyperlink"/>
          </w:rPr>
          <w:t>HJ</w:t>
        </w:r>
      </w:hyperlink>
      <w:r>
        <w:noBreakHyphen/>
      </w:r>
      <w:r w:rsidRPr="00F67EDE">
        <w:t>54</w:t>
      </w:r>
    </w:p>
    <w:p w:rsidR="00312B1B" w:rsidRDefault="00312B1B" w:rsidP="00312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F67EDE">
        <w:t>Referred to C</w:t>
      </w:r>
      <w:r>
        <w:t xml:space="preserve">ommittee on </w:t>
      </w:r>
      <w:r w:rsidRPr="00F67EDE">
        <w:rPr>
          <w:b/>
        </w:rPr>
        <w:t>Labor, Commerce and Industry</w:t>
      </w:r>
      <w:r w:rsidRPr="00F67EDE">
        <w:t xml:space="preserve"> </w:t>
      </w:r>
      <w:hyperlink r:id="rId8" w:history="1">
        <w:r w:rsidRPr="00E93022">
          <w:rPr>
            <w:rStyle w:val="Hyperlink"/>
          </w:rPr>
          <w:t>HJ</w:t>
        </w:r>
      </w:hyperlink>
      <w:r>
        <w:noBreakHyphen/>
      </w:r>
      <w:r w:rsidRPr="00F67EDE">
        <w:t>55</w:t>
      </w:r>
    </w:p>
    <w:p w:rsidR="00312B1B" w:rsidRDefault="00312B1B" w:rsidP="00312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11D" w:rsidRPr="0099211D" w:rsidRDefault="0099211D" w:rsidP="00992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11D" w:rsidRDefault="0099211D" w:rsidP="0099211D">
      <w:pPr>
        <w:widowControl w:val="0"/>
        <w:jc w:val="left"/>
      </w:pPr>
      <w:r w:rsidRPr="0099211D">
        <w:rPr>
          <w:b/>
        </w:rPr>
        <w:t>VERSIONS OF THIS BILL</w:t>
      </w:r>
    </w:p>
    <w:p w:rsidR="0099211D" w:rsidRDefault="0099211D" w:rsidP="0099211D">
      <w:pPr>
        <w:widowControl w:val="0"/>
        <w:jc w:val="left"/>
      </w:pPr>
    </w:p>
    <w:p w:rsidR="0099211D" w:rsidRDefault="00A926D4" w:rsidP="0099211D">
      <w:pPr>
        <w:widowControl w:val="0"/>
        <w:jc w:val="left"/>
      </w:pPr>
      <w:hyperlink r:id="rId9" w:history="1">
        <w:r w:rsidR="0099211D">
          <w:rPr>
            <w:rStyle w:val="Hyperlink"/>
          </w:rPr>
          <w:t>12/15/2009</w:t>
        </w:r>
      </w:hyperlink>
    </w:p>
    <w:p w:rsidR="0099211D" w:rsidRDefault="0099211D" w:rsidP="0099211D"/>
    <w:p w:rsidR="0099211D" w:rsidRDefault="0099211D" w:rsidP="0099211D">
      <w:pPr>
        <w:sectPr w:rsidR="0099211D" w:rsidSect="009921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D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SOUTH CAROLINA CODE OF LAWS, 1976, BY ADDING SECTION 58</w:t>
      </w:r>
      <w:r w:rsidR="00F747DE">
        <w:noBreakHyphen/>
      </w:r>
      <w:r>
        <w:t>27</w:t>
      </w:r>
      <w:r w:rsidR="00F747DE">
        <w:noBreakHyphen/>
      </w:r>
      <w:r>
        <w:t>245 SO AS TO PROVIDE THAT ANY ELECTRICAL UTILITY OPERATING IN THIS STATE</w:t>
      </w:r>
      <w:r w:rsidR="00986D55">
        <w:t xml:space="preserve"> IN </w:t>
      </w:r>
      <w:r>
        <w:t>INSTALLING POWER LINES THROUGH ITS RIGHTS</w:t>
      </w:r>
      <w:r w:rsidR="00F747DE">
        <w:noBreakHyphen/>
      </w:r>
      <w:r>
        <w:t>OF</w:t>
      </w:r>
      <w:r w:rsidR="00F747DE">
        <w:noBreakHyphen/>
      </w:r>
      <w:r>
        <w:t>WAY MUST</w:t>
      </w:r>
      <w:r w:rsidR="00986D55">
        <w:t xml:space="preserve"> COMPLY WITH ALL RESTRICTIVE COVENANTS</w:t>
      </w:r>
      <w:r>
        <w:t xml:space="preserve"> APPLICABLE TO REAL PROPERTY ON OR ABUTTING THE RIGHTS</w:t>
      </w:r>
      <w:r w:rsidR="00F747DE">
        <w:noBreakHyphen/>
      </w:r>
      <w:r>
        <w:t>OF</w:t>
      </w:r>
      <w:r w:rsidR="00F747DE">
        <w:noBreakHyphen/>
      </w:r>
      <w:r>
        <w:t xml:space="preserve">WAY DETERMINED BY THE PUBLIC SERVICE COMMISSION TO BE REASONABLE FOR THE PROTECTION OR ENJOYMENT OF THE PROPERTY BY THE RESIDENTS THEREOF. 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3E0A">
        <w:t>Chapter 27, Title 58 of the 1976 Code is amended by adding:</w:t>
      </w:r>
    </w:p>
    <w:p w:rsidR="003A3E0A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E0A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F747DE">
        <w:noBreakHyphen/>
      </w:r>
      <w:r>
        <w:t>27</w:t>
      </w:r>
      <w:r w:rsidR="00F747DE">
        <w:noBreakHyphen/>
      </w:r>
      <w:r>
        <w:t>245.</w:t>
      </w:r>
      <w:r>
        <w:tab/>
        <w:t>Any electrical utility operating in this State</w:t>
      </w:r>
      <w:r w:rsidR="00986D55">
        <w:t xml:space="preserve"> in </w:t>
      </w:r>
      <w:r>
        <w:t>installing power lines through its rights</w:t>
      </w:r>
      <w:r w:rsidR="00F747DE">
        <w:noBreakHyphen/>
      </w:r>
      <w:r>
        <w:t>of</w:t>
      </w:r>
      <w:r w:rsidR="00F747DE">
        <w:noBreakHyphen/>
      </w:r>
      <w:r>
        <w:t xml:space="preserve">way must comply with all restrictive </w:t>
      </w:r>
      <w:r w:rsidR="00F747DE">
        <w:t>covenants</w:t>
      </w:r>
      <w:r>
        <w:t xml:space="preserve"> applicable to real property on or abutting the rights</w:t>
      </w:r>
      <w:r w:rsidR="00F747DE">
        <w:noBreakHyphen/>
      </w:r>
      <w:r>
        <w:t>of</w:t>
      </w:r>
      <w:r w:rsidR="00F747DE">
        <w:noBreakHyphen/>
      </w:r>
      <w:r>
        <w:t xml:space="preserve">way determined by the Public Service Commission to be reasonable for the protection or enjoyment of the property by the residents thereof.” 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3E0A">
        <w:t>2</w:t>
      </w:r>
      <w:r>
        <w:t>.</w:t>
      </w:r>
      <w:r>
        <w:tab/>
        <w:t>This act takes effect upon approval by the Governor.</w:t>
      </w:r>
    </w:p>
    <w:p w:rsidR="00E16BFE" w:rsidRDefault="00F74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6BFE" w:rsidRDefault="00E16BFE" w:rsidP="0099211D">
      <w:pPr>
        <w:suppressAutoHyphens/>
      </w:pPr>
    </w:p>
    <w:sectPr w:rsidR="00E16BFE" w:rsidSect="009921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E0A" w:rsidRDefault="003A3E0A" w:rsidP="009F0C77">
      <w:r>
        <w:separator/>
      </w:r>
    </w:p>
  </w:endnote>
  <w:endnote w:type="continuationSeparator" w:id="0">
    <w:p w:rsidR="003A3E0A" w:rsidRDefault="003A3E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BFC22-FA38-4852-959F-B1DDDBDCFAA5}"/>
    <w:embedBold r:id="rId2" w:fontKey="{5C08622B-E6B4-4D73-AAF8-E9E5A8B5EF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3BA981-EA8E-43F8-9310-C04032FD84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084006-7F03-4B1F-B819-97108A018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22B944-D43F-4A4F-A885-4D35C86544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1D" w:rsidRPr="00E16BFE" w:rsidRDefault="0099211D" w:rsidP="00E16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 w:rsidR="00A926D4">
      <w:fldChar w:fldCharType="begin"/>
    </w:r>
    <w:r w:rsidR="00A926D4">
      <w:instrText xml:space="preserve"> PAGE  \* MERGEFORMAT </w:instrText>
    </w:r>
    <w:r w:rsidR="00A926D4">
      <w:fldChar w:fldCharType="separate"/>
    </w:r>
    <w:r w:rsidR="00A926D4">
      <w:rPr>
        <w:noProof/>
      </w:rPr>
      <w:t>1</w:t>
    </w:r>
    <w:r w:rsidR="00A926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E0A" w:rsidRDefault="003A3E0A" w:rsidP="009F0C77">
      <w:r>
        <w:separator/>
      </w:r>
    </w:p>
  </w:footnote>
  <w:footnote w:type="continuationSeparator" w:id="0">
    <w:p w:rsidR="003A3E0A" w:rsidRDefault="003A3E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787SD10"/>
    <w:docVar w:name="CoverBillType" w:val="b"/>
    <w:docVar w:name="docpath" w:val="L:\Council\bills\NBD\20787SD10.DOCX"/>
    <w:docVar w:name="dvBillNumber" w:val="427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B2F33"/>
    <w:rsid w:val="00011869"/>
    <w:rsid w:val="000E1785"/>
    <w:rsid w:val="000F40FA"/>
    <w:rsid w:val="0010776B"/>
    <w:rsid w:val="00133E66"/>
    <w:rsid w:val="001435A3"/>
    <w:rsid w:val="00143D70"/>
    <w:rsid w:val="001D08F2"/>
    <w:rsid w:val="001D525B"/>
    <w:rsid w:val="001D7F4F"/>
    <w:rsid w:val="001E6032"/>
    <w:rsid w:val="002321B6"/>
    <w:rsid w:val="00250967"/>
    <w:rsid w:val="002543C8"/>
    <w:rsid w:val="00257198"/>
    <w:rsid w:val="00284AAE"/>
    <w:rsid w:val="002E5912"/>
    <w:rsid w:val="00312B1B"/>
    <w:rsid w:val="00325348"/>
    <w:rsid w:val="0032732C"/>
    <w:rsid w:val="00336AD0"/>
    <w:rsid w:val="0037079A"/>
    <w:rsid w:val="003A3E0A"/>
    <w:rsid w:val="003D01E8"/>
    <w:rsid w:val="003E5288"/>
    <w:rsid w:val="003F6D79"/>
    <w:rsid w:val="0041760A"/>
    <w:rsid w:val="00417C01"/>
    <w:rsid w:val="004809EE"/>
    <w:rsid w:val="00484E0B"/>
    <w:rsid w:val="004C16E6"/>
    <w:rsid w:val="004E7D54"/>
    <w:rsid w:val="005204DA"/>
    <w:rsid w:val="005273C6"/>
    <w:rsid w:val="00530A69"/>
    <w:rsid w:val="00544D49"/>
    <w:rsid w:val="00545593"/>
    <w:rsid w:val="00577C6C"/>
    <w:rsid w:val="005C2FE2"/>
    <w:rsid w:val="005C7AA2"/>
    <w:rsid w:val="005E2BC9"/>
    <w:rsid w:val="00605102"/>
    <w:rsid w:val="00617F24"/>
    <w:rsid w:val="006215AA"/>
    <w:rsid w:val="006913C9"/>
    <w:rsid w:val="0069470D"/>
    <w:rsid w:val="00734F00"/>
    <w:rsid w:val="007A70AE"/>
    <w:rsid w:val="007B386B"/>
    <w:rsid w:val="008362E8"/>
    <w:rsid w:val="008A1768"/>
    <w:rsid w:val="008F4429"/>
    <w:rsid w:val="009074D0"/>
    <w:rsid w:val="0094021A"/>
    <w:rsid w:val="00986D55"/>
    <w:rsid w:val="0099211D"/>
    <w:rsid w:val="009B2F33"/>
    <w:rsid w:val="009C6A0B"/>
    <w:rsid w:val="009F0C77"/>
    <w:rsid w:val="009F4DD1"/>
    <w:rsid w:val="00A41684"/>
    <w:rsid w:val="00A50E8B"/>
    <w:rsid w:val="00A64E80"/>
    <w:rsid w:val="00A72BCD"/>
    <w:rsid w:val="00A741D9"/>
    <w:rsid w:val="00A833AB"/>
    <w:rsid w:val="00A926D4"/>
    <w:rsid w:val="00A9741D"/>
    <w:rsid w:val="00AD4B17"/>
    <w:rsid w:val="00B412D4"/>
    <w:rsid w:val="00BA726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603"/>
    <w:rsid w:val="00DD4BA1"/>
    <w:rsid w:val="00DF3845"/>
    <w:rsid w:val="00E16BFE"/>
    <w:rsid w:val="00E41911"/>
    <w:rsid w:val="00E830CB"/>
    <w:rsid w:val="00E92EEF"/>
    <w:rsid w:val="00E93022"/>
    <w:rsid w:val="00F24442"/>
    <w:rsid w:val="00F50AE3"/>
    <w:rsid w:val="00F67CF1"/>
    <w:rsid w:val="00F747D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482057-DBFF-4204-A187-9FF116D05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2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74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1BD68-C7D4-43F1-BFDC-F90AED15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254</Words>
  <Characters>1435</Characters>
  <Application>Microsoft Office Word</Application>
  <DocSecurity>0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4274: Electrical utility - South Carolina Legislature Online</dc:title>
  <dc:subject/>
  <dc:creator>NikiDowney</dc:creator>
  <cp:keywords/>
  <dc:description/>
  <cp:lastModifiedBy>N Cumfer</cp:lastModifiedBy>
  <cp:revision>9</cp:revision>
  <cp:lastPrinted>2009-12-15T15:22:00Z</cp:lastPrinted>
  <dcterms:created xsi:type="dcterms:W3CDTF">2009-12-15T19:21:00Z</dcterms:created>
  <dcterms:modified xsi:type="dcterms:W3CDTF">2014-11-24T16:21:00Z</dcterms:modified>
</cp:coreProperties>
</file>