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60A" w:rsidRDefault="0089260A" w:rsidP="0089260A">
      <w:pPr>
        <w:widowControl w:val="0"/>
        <w:jc w:val="center"/>
      </w:pPr>
      <w:bookmarkStart w:id="0" w:name="_GoBack"/>
      <w:bookmarkEnd w:id="0"/>
      <w:r w:rsidRPr="0089260A">
        <w:rPr>
          <w:b/>
        </w:rPr>
        <w:t>South Carolina General Assembly</w:t>
      </w:r>
    </w:p>
    <w:p w:rsidR="0089260A" w:rsidRDefault="0089260A" w:rsidP="0089260A">
      <w:pPr>
        <w:widowControl w:val="0"/>
        <w:jc w:val="center"/>
      </w:pPr>
      <w:r>
        <w:t>118th Session, 2009-2010</w:t>
      </w:r>
    </w:p>
    <w:p w:rsidR="0089260A" w:rsidRDefault="0089260A" w:rsidP="0089260A">
      <w:pPr>
        <w:widowControl w:val="0"/>
        <w:jc w:val="left"/>
      </w:pPr>
    </w:p>
    <w:p w:rsidR="0089260A" w:rsidRDefault="0089260A" w:rsidP="0089260A">
      <w:pPr>
        <w:widowControl w:val="0"/>
        <w:jc w:val="left"/>
        <w:rPr>
          <w:b/>
        </w:rPr>
      </w:pPr>
      <w:r w:rsidRPr="0089260A">
        <w:rPr>
          <w:b/>
        </w:rPr>
        <w:t>H. 4306</w:t>
      </w:r>
    </w:p>
    <w:p w:rsidR="0089260A" w:rsidRDefault="0089260A" w:rsidP="0089260A">
      <w:pPr>
        <w:widowControl w:val="0"/>
        <w:jc w:val="left"/>
        <w:rPr>
          <w:b/>
        </w:rPr>
      </w:pPr>
    </w:p>
    <w:p w:rsidR="0089260A" w:rsidRDefault="0089260A" w:rsidP="0089260A">
      <w:pPr>
        <w:widowControl w:val="0"/>
        <w:jc w:val="left"/>
      </w:pPr>
      <w:r w:rsidRPr="0089260A">
        <w:rPr>
          <w:b/>
        </w:rPr>
        <w:t>STATUS INFORMATION</w:t>
      </w:r>
    </w:p>
    <w:p w:rsidR="0089260A" w:rsidRDefault="0089260A" w:rsidP="0089260A">
      <w:pPr>
        <w:widowControl w:val="0"/>
        <w:jc w:val="left"/>
      </w:pPr>
    </w:p>
    <w:p w:rsidR="0089260A" w:rsidRDefault="0089260A" w:rsidP="0089260A">
      <w:pPr>
        <w:widowControl w:val="0"/>
        <w:jc w:val="left"/>
      </w:pPr>
      <w:r>
        <w:t>House Resolution</w:t>
      </w:r>
    </w:p>
    <w:p w:rsidR="0089260A" w:rsidRDefault="0089260A" w:rsidP="0089260A">
      <w:pPr>
        <w:widowControl w:val="0"/>
        <w:jc w:val="left"/>
      </w:pPr>
      <w:r>
        <w:t>Sponsors: Reps. D.C. Moss and V.S. Moss</w:t>
      </w:r>
    </w:p>
    <w:p w:rsidR="0089260A" w:rsidRDefault="0089260A" w:rsidP="0089260A">
      <w:pPr>
        <w:widowControl w:val="0"/>
        <w:jc w:val="left"/>
      </w:pPr>
      <w:r>
        <w:t>Document Path: l:\council\bills\gm\24392ab10.docx</w:t>
      </w:r>
    </w:p>
    <w:p w:rsidR="00F01390" w:rsidRDefault="00F01390" w:rsidP="0089260A">
      <w:pPr>
        <w:widowControl w:val="0"/>
        <w:jc w:val="left"/>
      </w:pPr>
      <w:r>
        <w:t>Companion/Similar bill(s): 4307</w:t>
      </w:r>
    </w:p>
    <w:p w:rsidR="0089260A" w:rsidRDefault="0089260A" w:rsidP="0089260A">
      <w:pPr>
        <w:widowControl w:val="0"/>
        <w:jc w:val="left"/>
      </w:pPr>
    </w:p>
    <w:p w:rsidR="0089260A" w:rsidRDefault="0089260A" w:rsidP="0089260A">
      <w:pPr>
        <w:widowControl w:val="0"/>
        <w:jc w:val="left"/>
      </w:pPr>
      <w:r>
        <w:t>Introduced in the House on January 13, 2010</w:t>
      </w:r>
    </w:p>
    <w:p w:rsidR="0089260A" w:rsidRDefault="0089260A" w:rsidP="0089260A">
      <w:pPr>
        <w:widowControl w:val="0"/>
        <w:jc w:val="left"/>
      </w:pPr>
      <w:r>
        <w:t>Adopted by the House on January 13, 2010</w:t>
      </w:r>
    </w:p>
    <w:p w:rsidR="0089260A" w:rsidRDefault="0089260A" w:rsidP="0089260A">
      <w:pPr>
        <w:widowControl w:val="0"/>
        <w:jc w:val="left"/>
      </w:pPr>
    </w:p>
    <w:p w:rsidR="0089260A" w:rsidRDefault="0089260A" w:rsidP="0089260A">
      <w:pPr>
        <w:widowControl w:val="0"/>
        <w:jc w:val="left"/>
      </w:pPr>
      <w:r>
        <w:t xml:space="preserve">Summary: </w:t>
      </w:r>
      <w:r w:rsidR="0050519B">
        <w:t>Gaffney High School Girls Softball Team</w:t>
      </w:r>
    </w:p>
    <w:p w:rsidR="0089260A" w:rsidRDefault="0089260A" w:rsidP="0089260A">
      <w:pPr>
        <w:widowControl w:val="0"/>
        <w:jc w:val="left"/>
      </w:pPr>
    </w:p>
    <w:p w:rsidR="0089260A" w:rsidRDefault="0089260A" w:rsidP="0089260A">
      <w:pPr>
        <w:widowControl w:val="0"/>
        <w:jc w:val="left"/>
      </w:pPr>
    </w:p>
    <w:p w:rsidR="0089260A" w:rsidRDefault="0089260A" w:rsidP="008926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9260A">
        <w:rPr>
          <w:b/>
        </w:rPr>
        <w:t>HISTORY OF LEGISLATIVE ACTIONS</w:t>
      </w:r>
    </w:p>
    <w:p w:rsidR="0089260A" w:rsidRDefault="0089260A" w:rsidP="008926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9260A" w:rsidRPr="0089260A" w:rsidRDefault="0089260A" w:rsidP="008926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9260A">
        <w:rPr>
          <w:u w:val="single"/>
        </w:rPr>
        <w:tab/>
        <w:t>Date</w:t>
      </w:r>
      <w:r w:rsidRPr="0089260A">
        <w:rPr>
          <w:u w:val="single"/>
        </w:rPr>
        <w:tab/>
        <w:t>Body</w:t>
      </w:r>
      <w:r w:rsidRPr="0089260A">
        <w:rPr>
          <w:u w:val="single"/>
        </w:rPr>
        <w:tab/>
        <w:t>Action Description with journal page number</w:t>
      </w:r>
      <w:r w:rsidRPr="0089260A">
        <w:rPr>
          <w:u w:val="single"/>
        </w:rPr>
        <w:tab/>
      </w:r>
    </w:p>
    <w:p w:rsidR="002A0B55" w:rsidRDefault="002A0B55" w:rsidP="002A0B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1/13/2010</w:t>
      </w:r>
      <w:r>
        <w:tab/>
        <w:t>House</w:t>
      </w:r>
      <w:r>
        <w:tab/>
      </w:r>
      <w:r w:rsidRPr="004D3D0F">
        <w:t xml:space="preserve">Introduced and adopted </w:t>
      </w:r>
      <w:hyperlink r:id="rId7" w:history="1">
        <w:r w:rsidRPr="004B10E7">
          <w:rPr>
            <w:rStyle w:val="Hyperlink"/>
          </w:rPr>
          <w:t>HJ</w:t>
        </w:r>
      </w:hyperlink>
      <w:r>
        <w:noBreakHyphen/>
      </w:r>
      <w:r w:rsidRPr="004D3D0F">
        <w:t>40</w:t>
      </w:r>
    </w:p>
    <w:p w:rsidR="002A0B55" w:rsidRDefault="002A0B55" w:rsidP="002A0B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260A" w:rsidRPr="0089260A" w:rsidRDefault="0089260A" w:rsidP="008926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260A" w:rsidRDefault="0089260A" w:rsidP="0089260A">
      <w:r w:rsidRPr="0089260A">
        <w:rPr>
          <w:b/>
        </w:rPr>
        <w:t>VERSIONS OF THIS BILL</w:t>
      </w:r>
    </w:p>
    <w:p w:rsidR="0089260A" w:rsidRDefault="0089260A" w:rsidP="0089260A"/>
    <w:p w:rsidR="0089260A" w:rsidRDefault="0056518C" w:rsidP="0089260A">
      <w:hyperlink r:id="rId8" w:history="1">
        <w:r w:rsidR="0089260A">
          <w:rPr>
            <w:rStyle w:val="Hyperlink"/>
          </w:rPr>
          <w:t>1/13/2010</w:t>
        </w:r>
      </w:hyperlink>
    </w:p>
    <w:p w:rsidR="0089260A" w:rsidRDefault="0089260A" w:rsidP="0089260A"/>
    <w:p w:rsidR="0089260A" w:rsidRDefault="0089260A" w:rsidP="0089260A">
      <w:pPr>
        <w:sectPr w:rsidR="0089260A" w:rsidSect="0089260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2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6766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902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COMMEND THE GAFFNEY HIGH SCHOOL GIRLS SOFTBALL TEAM FOR A SUCCESSFUL SEASON AND TO CONGRATULATE THE</w:t>
      </w:r>
      <w:r w:rsidR="00932BA6">
        <w:t xml:space="preserve"> PLAYERS, COACHES AND SCHOOL OFFICIALS</w:t>
      </w:r>
      <w:r>
        <w:t xml:space="preserve"> FOR CAPTURING THE 2009 CLASS AAAA STATE CHAMPIONSHIP TITLE.</w:t>
      </w:r>
    </w:p>
    <w:p w:rsidR="00467665" w:rsidRDefault="004676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A79C1" w:rsidRDefault="00DA79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House of Representatives is pleased to honor the Gaffney High School Lady India</w:t>
      </w:r>
      <w:r w:rsidR="003D4B64">
        <w:t xml:space="preserve">ns softball team for defeating </w:t>
      </w:r>
      <w:r>
        <w:t xml:space="preserve">South Florence </w:t>
      </w:r>
      <w:r w:rsidR="003D4B64">
        <w:t>High School</w:t>
      </w:r>
      <w:r>
        <w:t xml:space="preserve"> to take the state championship softball trophy for the first time on May 20, 2009; and</w:t>
      </w:r>
    </w:p>
    <w:p w:rsidR="00DA79C1" w:rsidRDefault="00DA79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79C1" w:rsidRDefault="00DA79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D4B64">
        <w:t>to the delight of the their fans and the disappointment of their foes, the Lady Indians slammed their way to a 4 to 2 victory in the final game of the state competition; and</w:t>
      </w:r>
    </w:p>
    <w:p w:rsidR="00DA79C1" w:rsidRDefault="00DA79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4B64" w:rsidRDefault="003D4B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</w:t>
      </w:r>
      <w:r w:rsidR="009D7C9F">
        <w:t>e</w:t>
      </w:r>
      <w:r>
        <w:t>as, on their road to victory, the Lady Indians defeated the previous two state title holders when they downed the Wren</w:t>
      </w:r>
      <w:r w:rsidR="009D7C9F">
        <w:t xml:space="preserve"> High School Lady Hurricane</w:t>
      </w:r>
      <w:r>
        <w:t>s who won in 2008 and the South Florence Lady Bruins who won in 2007; and</w:t>
      </w:r>
    </w:p>
    <w:p w:rsidR="009D7C9F" w:rsidRDefault="009D7C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6FA7" w:rsidRDefault="00976F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victory for the </w:t>
      </w:r>
      <w:r w:rsidR="008B19C7">
        <w:t>L</w:t>
      </w:r>
      <w:r>
        <w:t>ady Indians was twice as sweet when the Gaffney Indians baseball team won the Class AAAA championship game the next day; and</w:t>
      </w:r>
    </w:p>
    <w:p w:rsidR="00976FA7" w:rsidRDefault="00976F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6FA7" w:rsidRDefault="00976F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B19C7">
        <w:t xml:space="preserve">batting and pitching their way to the top, the Lady </w:t>
      </w:r>
      <w:r w:rsidR="00932BA6">
        <w:t>India</w:t>
      </w:r>
      <w:r w:rsidR="008B19C7">
        <w:t xml:space="preserve">ns persevered past strikes, balls, walks and stolen bases using the skills, strength and strategies gained through tireless effort and demanding practices; and </w:t>
      </w:r>
    </w:p>
    <w:p w:rsidR="00976FA7" w:rsidRDefault="00976F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7C9F" w:rsidRDefault="00976F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Head Coach Kelly Ellis and Assistant Coach David Reams used their own athletic ability and leadership skills to forge </w:t>
      </w:r>
      <w:r>
        <w:lastRenderedPageBreak/>
        <w:t xml:space="preserve">a championship team and </w:t>
      </w:r>
      <w:r w:rsidR="008B19C7">
        <w:t xml:space="preserve">to </w:t>
      </w:r>
      <w:r>
        <w:t>instill a spirit of excellence in these young athletes that will be invaluable to them throughout life; and</w:t>
      </w:r>
    </w:p>
    <w:p w:rsidR="003D4B64" w:rsidRDefault="003D4B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7665" w:rsidRDefault="008B19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House of Representatives acknowledges with pride the success of the Gaffney High School Lady Indian</w:t>
      </w:r>
      <w:r w:rsidR="00932BA6">
        <w:t>s</w:t>
      </w:r>
      <w:r>
        <w:t xml:space="preserve"> softball team and the distinction they have brought to their school and their community</w:t>
      </w:r>
      <w:r w:rsidR="00467665">
        <w:t>.  Now, therefore,</w:t>
      </w:r>
    </w:p>
    <w:p w:rsidR="00467665" w:rsidRDefault="004676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7665" w:rsidRDefault="004676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67665" w:rsidRDefault="004676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7665" w:rsidRDefault="004676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902FA">
        <w:t xml:space="preserve"> the members of the South Carolina House of Representatives, by this resolution, recognize and commend the Gaffney High School </w:t>
      </w:r>
      <w:r w:rsidR="003D4B64">
        <w:t>g</w:t>
      </w:r>
      <w:r w:rsidR="004902FA">
        <w:t>irls softball team for a successful season and congratulate the</w:t>
      </w:r>
      <w:r w:rsidR="00932BA6">
        <w:t xml:space="preserve"> players, coaches and school officials</w:t>
      </w:r>
      <w:r w:rsidR="004902FA">
        <w:t xml:space="preserve"> for capturing the 2009 Class AAAA State Championship title.</w:t>
      </w:r>
    </w:p>
    <w:p w:rsidR="00467665" w:rsidRDefault="004676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76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902FA">
        <w:t>present</w:t>
      </w:r>
      <w:r>
        <w:t>ed to</w:t>
      </w:r>
      <w:r w:rsidR="004902FA">
        <w:t xml:space="preserve"> Gaffney High School Principal Marlene Davis and Coach </w:t>
      </w:r>
      <w:r w:rsidR="00DA79C1">
        <w:t>Kelly Ellis.</w:t>
      </w:r>
    </w:p>
    <w:p w:rsidR="00EF2B13" w:rsidRDefault="00932BA6" w:rsidP="00634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2B13" w:rsidRDefault="00EF2B13" w:rsidP="0089260A">
      <w:pPr>
        <w:suppressAutoHyphens/>
      </w:pPr>
    </w:p>
    <w:sectPr w:rsidR="00EF2B13" w:rsidSect="0089260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2BA6" w:rsidRDefault="00932BA6" w:rsidP="009F0C77">
      <w:r>
        <w:separator/>
      </w:r>
    </w:p>
  </w:endnote>
  <w:endnote w:type="continuationSeparator" w:id="0">
    <w:p w:rsidR="00932BA6" w:rsidRDefault="00932BA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12A5E7-8BD1-42C2-B32E-EF180AB8A542}"/>
    <w:embedBold r:id="rId2" w:fontKey="{3A4DFFAA-3F22-41E3-B8DF-239D5897179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060C85D-A780-4194-A9C2-F6E4C966A60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B8838A8-7488-40AF-80EE-65F9B3FD99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B988FF1-431A-458F-B2E5-DD1A892D06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60A" w:rsidRPr="00EF2B13" w:rsidRDefault="0089260A" w:rsidP="00EF2B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[4306]</w:t>
    </w:r>
    <w:r>
      <w:tab/>
    </w:r>
    <w:r w:rsidR="0056518C">
      <w:fldChar w:fldCharType="begin"/>
    </w:r>
    <w:r w:rsidR="0056518C">
      <w:instrText xml:space="preserve"> PAGE  \* MERGEFORMAT </w:instrText>
    </w:r>
    <w:r w:rsidR="0056518C">
      <w:fldChar w:fldCharType="separate"/>
    </w:r>
    <w:r w:rsidR="0056518C">
      <w:rPr>
        <w:noProof/>
      </w:rPr>
      <w:t>1</w:t>
    </w:r>
    <w:r w:rsidR="0056518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2BA6" w:rsidRDefault="00932BA6" w:rsidP="009F0C77">
      <w:r>
        <w:separator/>
      </w:r>
    </w:p>
  </w:footnote>
  <w:footnote w:type="continuationSeparator" w:id="0">
    <w:p w:rsidR="00932BA6" w:rsidRDefault="00932BA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392AB10"/>
    <w:docVar w:name="CoverBillType" w:val="r"/>
    <w:docVar w:name="docpath" w:val="L:\Council\bills\GM\24392AB10.DOCX"/>
    <w:docVar w:name="dvBillNumber" w:val="43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70970"/>
    <w:rsid w:val="00011869"/>
    <w:rsid w:val="00060B63"/>
    <w:rsid w:val="00071708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0B55"/>
    <w:rsid w:val="002E5912"/>
    <w:rsid w:val="00325348"/>
    <w:rsid w:val="0032732C"/>
    <w:rsid w:val="003324CD"/>
    <w:rsid w:val="00336AD0"/>
    <w:rsid w:val="0037079A"/>
    <w:rsid w:val="003D01E8"/>
    <w:rsid w:val="003D4B64"/>
    <w:rsid w:val="003E5288"/>
    <w:rsid w:val="003F6D79"/>
    <w:rsid w:val="0041760A"/>
    <w:rsid w:val="00417C01"/>
    <w:rsid w:val="00467665"/>
    <w:rsid w:val="004809EE"/>
    <w:rsid w:val="004902FA"/>
    <w:rsid w:val="004B10E7"/>
    <w:rsid w:val="004B6D40"/>
    <w:rsid w:val="004E7D54"/>
    <w:rsid w:val="0050519B"/>
    <w:rsid w:val="005273C6"/>
    <w:rsid w:val="00530A69"/>
    <w:rsid w:val="005378C3"/>
    <w:rsid w:val="00545593"/>
    <w:rsid w:val="0056518C"/>
    <w:rsid w:val="00577C6C"/>
    <w:rsid w:val="005C2FE2"/>
    <w:rsid w:val="005E2BC9"/>
    <w:rsid w:val="005F1CB7"/>
    <w:rsid w:val="00605102"/>
    <w:rsid w:val="006215AA"/>
    <w:rsid w:val="00634A0C"/>
    <w:rsid w:val="006913C9"/>
    <w:rsid w:val="0069470D"/>
    <w:rsid w:val="00734F00"/>
    <w:rsid w:val="00787954"/>
    <w:rsid w:val="007A70AE"/>
    <w:rsid w:val="008362E8"/>
    <w:rsid w:val="0089260A"/>
    <w:rsid w:val="008A1768"/>
    <w:rsid w:val="008B19C7"/>
    <w:rsid w:val="008D671B"/>
    <w:rsid w:val="008F4429"/>
    <w:rsid w:val="00932BA6"/>
    <w:rsid w:val="0094021A"/>
    <w:rsid w:val="00976FA7"/>
    <w:rsid w:val="009C6A0B"/>
    <w:rsid w:val="009D7C9F"/>
    <w:rsid w:val="009F0C77"/>
    <w:rsid w:val="009F4DD1"/>
    <w:rsid w:val="00A013DE"/>
    <w:rsid w:val="00A019C5"/>
    <w:rsid w:val="00A41684"/>
    <w:rsid w:val="00A64E80"/>
    <w:rsid w:val="00A72BCD"/>
    <w:rsid w:val="00A741D9"/>
    <w:rsid w:val="00A833AB"/>
    <w:rsid w:val="00A9741D"/>
    <w:rsid w:val="00AA5C03"/>
    <w:rsid w:val="00AD4B17"/>
    <w:rsid w:val="00AD6F9D"/>
    <w:rsid w:val="00B33AAC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0970"/>
    <w:rsid w:val="00D73A67"/>
    <w:rsid w:val="00D970A9"/>
    <w:rsid w:val="00DA79C1"/>
    <w:rsid w:val="00DF3845"/>
    <w:rsid w:val="00E41911"/>
    <w:rsid w:val="00E558A6"/>
    <w:rsid w:val="00E92EEF"/>
    <w:rsid w:val="00EC26F9"/>
    <w:rsid w:val="00EF2B13"/>
    <w:rsid w:val="00F01390"/>
    <w:rsid w:val="00F227BC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D239112-D2BF-4371-9C1A-1C933E470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2B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BA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926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306_201001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3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AE41AF-B44F-481D-AB84-E235E6122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436</Words>
  <Characters>2314</Characters>
  <Application>Microsoft Office Word</Application>
  <DocSecurity>0</DocSecurity>
  <Lines>90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4306: Gaffney High School Girls Softball Team - South Carolina Legislature Online</dc:title>
  <dc:subject/>
  <dc:creator>gailmoore</dc:creator>
  <cp:keywords/>
  <dc:description/>
  <cp:lastModifiedBy>N Cumfer</cp:lastModifiedBy>
  <cp:revision>8</cp:revision>
  <cp:lastPrinted>2010-01-12T19:29:00Z</cp:lastPrinted>
  <dcterms:created xsi:type="dcterms:W3CDTF">2010-01-13T17:05:00Z</dcterms:created>
  <dcterms:modified xsi:type="dcterms:W3CDTF">2014-11-24T16:21:00Z</dcterms:modified>
</cp:coreProperties>
</file>