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65E" w:rsidRDefault="0080665E" w:rsidP="0080665E">
      <w:pPr>
        <w:widowControl w:val="0"/>
        <w:jc w:val="center"/>
      </w:pPr>
      <w:bookmarkStart w:id="0" w:name="_GoBack"/>
      <w:bookmarkEnd w:id="0"/>
      <w:r w:rsidRPr="0080665E">
        <w:rPr>
          <w:b/>
        </w:rPr>
        <w:t>South Carolina General Assembly</w:t>
      </w:r>
    </w:p>
    <w:p w:rsidR="0080665E" w:rsidRDefault="0080665E" w:rsidP="0080665E">
      <w:pPr>
        <w:widowControl w:val="0"/>
        <w:jc w:val="center"/>
      </w:pPr>
      <w:r>
        <w:t>118th Session, 2009-2010</w:t>
      </w:r>
    </w:p>
    <w:p w:rsidR="0080665E" w:rsidRDefault="0080665E" w:rsidP="0080665E">
      <w:pPr>
        <w:widowControl w:val="0"/>
        <w:jc w:val="left"/>
      </w:pPr>
    </w:p>
    <w:p w:rsidR="0080665E" w:rsidRDefault="0080665E" w:rsidP="0080665E">
      <w:pPr>
        <w:widowControl w:val="0"/>
        <w:jc w:val="left"/>
        <w:rPr>
          <w:b/>
        </w:rPr>
      </w:pPr>
      <w:r w:rsidRPr="0080665E">
        <w:rPr>
          <w:b/>
        </w:rPr>
        <w:t>H. 4322</w:t>
      </w:r>
    </w:p>
    <w:p w:rsidR="0080665E" w:rsidRDefault="0080665E" w:rsidP="0080665E">
      <w:pPr>
        <w:widowControl w:val="0"/>
        <w:jc w:val="left"/>
        <w:rPr>
          <w:b/>
        </w:rPr>
      </w:pPr>
    </w:p>
    <w:p w:rsidR="0080665E" w:rsidRDefault="0080665E" w:rsidP="0080665E">
      <w:pPr>
        <w:widowControl w:val="0"/>
        <w:jc w:val="left"/>
      </w:pPr>
      <w:r w:rsidRPr="0080665E">
        <w:rPr>
          <w:b/>
        </w:rPr>
        <w:t>STATUS INFORMATION</w:t>
      </w:r>
    </w:p>
    <w:p w:rsidR="0080665E" w:rsidRDefault="0080665E" w:rsidP="0080665E">
      <w:pPr>
        <w:widowControl w:val="0"/>
        <w:jc w:val="left"/>
      </w:pPr>
    </w:p>
    <w:p w:rsidR="0080665E" w:rsidRDefault="0080665E" w:rsidP="0080665E">
      <w:pPr>
        <w:widowControl w:val="0"/>
        <w:jc w:val="left"/>
      </w:pPr>
      <w:r>
        <w:t>House Resolution</w:t>
      </w:r>
    </w:p>
    <w:p w:rsidR="0080665E" w:rsidRDefault="00D95F3D" w:rsidP="0080665E">
      <w:pPr>
        <w:widowControl w:val="0"/>
        <w:jc w:val="left"/>
      </w:pPr>
      <w:r>
        <w:t>Sponsors: Reps. Allison, Cole, Forrester, Littlejohn, Millwood, Mitchell and Parker</w:t>
      </w:r>
    </w:p>
    <w:p w:rsidR="0080665E" w:rsidRDefault="0080665E" w:rsidP="0080665E">
      <w:pPr>
        <w:widowControl w:val="0"/>
        <w:jc w:val="left"/>
      </w:pPr>
      <w:r>
        <w:t>Document Path: l:\council\bills\gm\24385ab10.docx</w:t>
      </w:r>
    </w:p>
    <w:p w:rsidR="0080665E" w:rsidRDefault="0080665E" w:rsidP="0080665E">
      <w:pPr>
        <w:widowControl w:val="0"/>
        <w:jc w:val="left"/>
      </w:pPr>
    </w:p>
    <w:p w:rsidR="0080665E" w:rsidRDefault="0080665E" w:rsidP="0080665E">
      <w:pPr>
        <w:widowControl w:val="0"/>
        <w:jc w:val="left"/>
      </w:pPr>
      <w:r>
        <w:t>Introduced in the House on January 13, 2010</w:t>
      </w:r>
    </w:p>
    <w:p w:rsidR="0080665E" w:rsidRDefault="0080665E" w:rsidP="0080665E">
      <w:pPr>
        <w:widowControl w:val="0"/>
        <w:jc w:val="left"/>
      </w:pPr>
      <w:r>
        <w:t>Adopted by the House on January 13, 2010</w:t>
      </w:r>
    </w:p>
    <w:p w:rsidR="0080665E" w:rsidRDefault="0080665E" w:rsidP="0080665E">
      <w:pPr>
        <w:widowControl w:val="0"/>
        <w:jc w:val="left"/>
      </w:pPr>
    </w:p>
    <w:p w:rsidR="0080665E" w:rsidRDefault="0080665E" w:rsidP="0080665E">
      <w:pPr>
        <w:widowControl w:val="0"/>
        <w:jc w:val="left"/>
      </w:pPr>
      <w:r>
        <w:t xml:space="preserve">Summary: </w:t>
      </w:r>
      <w:r w:rsidR="00162CC0">
        <w:t>Clara Edwards</w:t>
      </w:r>
    </w:p>
    <w:p w:rsidR="0080665E" w:rsidRDefault="0080665E" w:rsidP="0080665E">
      <w:pPr>
        <w:widowControl w:val="0"/>
        <w:jc w:val="left"/>
      </w:pPr>
    </w:p>
    <w:p w:rsidR="0080665E" w:rsidRDefault="0080665E" w:rsidP="0080665E">
      <w:pPr>
        <w:widowControl w:val="0"/>
        <w:jc w:val="left"/>
      </w:pPr>
    </w:p>
    <w:p w:rsidR="0080665E" w:rsidRDefault="0080665E" w:rsidP="0080665E">
      <w:pPr>
        <w:widowControl w:val="0"/>
        <w:tabs>
          <w:tab w:val="center" w:pos="590"/>
          <w:tab w:val="center" w:pos="1440"/>
          <w:tab w:val="left" w:pos="1872"/>
          <w:tab w:val="left" w:pos="9187"/>
        </w:tabs>
        <w:jc w:val="left"/>
      </w:pPr>
      <w:r w:rsidRPr="0080665E">
        <w:rPr>
          <w:b/>
        </w:rPr>
        <w:t>HISTORY OF LEGISLATIVE ACTIONS</w:t>
      </w:r>
    </w:p>
    <w:p w:rsidR="0080665E" w:rsidRDefault="0080665E" w:rsidP="0080665E">
      <w:pPr>
        <w:widowControl w:val="0"/>
        <w:tabs>
          <w:tab w:val="center" w:pos="590"/>
          <w:tab w:val="center" w:pos="1440"/>
          <w:tab w:val="left" w:pos="1872"/>
          <w:tab w:val="left" w:pos="9187"/>
        </w:tabs>
        <w:jc w:val="left"/>
      </w:pPr>
    </w:p>
    <w:p w:rsidR="0080665E" w:rsidRPr="0080665E" w:rsidRDefault="0080665E" w:rsidP="0080665E">
      <w:pPr>
        <w:widowControl w:val="0"/>
        <w:tabs>
          <w:tab w:val="center" w:pos="590"/>
          <w:tab w:val="center" w:pos="1440"/>
          <w:tab w:val="left" w:pos="1872"/>
          <w:tab w:val="left" w:pos="9187"/>
        </w:tabs>
        <w:jc w:val="left"/>
      </w:pPr>
      <w:r w:rsidRPr="0080665E">
        <w:rPr>
          <w:u w:val="single"/>
        </w:rPr>
        <w:tab/>
        <w:t>Date</w:t>
      </w:r>
      <w:r w:rsidRPr="0080665E">
        <w:rPr>
          <w:u w:val="single"/>
        </w:rPr>
        <w:tab/>
        <w:t>Body</w:t>
      </w:r>
      <w:r w:rsidRPr="0080665E">
        <w:rPr>
          <w:u w:val="single"/>
        </w:rPr>
        <w:tab/>
        <w:t>Action Description with journal page number</w:t>
      </w:r>
      <w:r w:rsidRPr="0080665E">
        <w:rPr>
          <w:u w:val="single"/>
        </w:rPr>
        <w:tab/>
      </w:r>
    </w:p>
    <w:p w:rsidR="004C0431" w:rsidRDefault="004C0431" w:rsidP="004C0431">
      <w:pPr>
        <w:widowControl w:val="0"/>
        <w:tabs>
          <w:tab w:val="right" w:pos="1008"/>
          <w:tab w:val="left" w:pos="1152"/>
          <w:tab w:val="left" w:pos="1872"/>
          <w:tab w:val="left" w:pos="9187"/>
        </w:tabs>
        <w:ind w:left="2088" w:hanging="2088"/>
        <w:jc w:val="left"/>
      </w:pPr>
      <w:r>
        <w:tab/>
        <w:t>1/13/2010</w:t>
      </w:r>
      <w:r>
        <w:tab/>
        <w:t>House</w:t>
      </w:r>
      <w:r>
        <w:tab/>
      </w:r>
      <w:r w:rsidRPr="00986475">
        <w:t xml:space="preserve">Introduced and adopted </w:t>
      </w:r>
      <w:hyperlink r:id="rId7" w:history="1">
        <w:r w:rsidRPr="004C3A22">
          <w:rPr>
            <w:rStyle w:val="Hyperlink"/>
          </w:rPr>
          <w:t>HJ</w:t>
        </w:r>
      </w:hyperlink>
      <w:r>
        <w:noBreakHyphen/>
      </w:r>
      <w:r w:rsidRPr="00986475">
        <w:t>51</w:t>
      </w:r>
    </w:p>
    <w:p w:rsidR="004C0431" w:rsidRDefault="004C0431" w:rsidP="004C0431">
      <w:pPr>
        <w:widowControl w:val="0"/>
        <w:tabs>
          <w:tab w:val="right" w:pos="1008"/>
          <w:tab w:val="left" w:pos="1152"/>
          <w:tab w:val="left" w:pos="1872"/>
          <w:tab w:val="left" w:pos="9187"/>
        </w:tabs>
        <w:ind w:left="2088" w:hanging="2088"/>
        <w:jc w:val="left"/>
      </w:pPr>
    </w:p>
    <w:p w:rsidR="0080665E" w:rsidRPr="0080665E" w:rsidRDefault="0080665E" w:rsidP="0080665E">
      <w:pPr>
        <w:widowControl w:val="0"/>
        <w:tabs>
          <w:tab w:val="right" w:pos="1008"/>
          <w:tab w:val="left" w:pos="1152"/>
          <w:tab w:val="left" w:pos="1872"/>
          <w:tab w:val="left" w:pos="9187"/>
        </w:tabs>
        <w:ind w:left="2088" w:hanging="2088"/>
        <w:jc w:val="left"/>
      </w:pPr>
    </w:p>
    <w:p w:rsidR="0080665E" w:rsidRDefault="0080665E" w:rsidP="0080665E">
      <w:r w:rsidRPr="0080665E">
        <w:rPr>
          <w:b/>
        </w:rPr>
        <w:t>VERSIONS OF THIS BILL</w:t>
      </w:r>
    </w:p>
    <w:p w:rsidR="0080665E" w:rsidRDefault="0080665E" w:rsidP="0080665E"/>
    <w:p w:rsidR="0080665E" w:rsidRDefault="004F0232" w:rsidP="0080665E">
      <w:hyperlink r:id="rId8" w:history="1">
        <w:r w:rsidR="0080665E">
          <w:rPr>
            <w:rStyle w:val="Hyperlink"/>
          </w:rPr>
          <w:t>1/13/2010</w:t>
        </w:r>
      </w:hyperlink>
    </w:p>
    <w:p w:rsidR="0080665E" w:rsidRDefault="0080665E" w:rsidP="0080665E"/>
    <w:p w:rsidR="0080665E" w:rsidRDefault="0080665E" w:rsidP="0080665E">
      <w:pPr>
        <w:sectPr w:rsidR="0080665E" w:rsidSect="0080665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3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68D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8D5" w:rsidRDefault="00A858B2" w:rsidP="00FB6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COMMEND AND RECOGNIZE MRS. CLARA EDWARDS OF SPARTANBURG COUNTY FOR THIRTY</w:t>
      </w:r>
      <w:r>
        <w:noBreakHyphen/>
        <w:t>SEVEN YEARS OF SERVICE TO THE HOLLY SPRINGS COMMUNITY AS A FOUNDING MEMBER OF THE HOLLY SPRINGS FIRE DEPARTMENT.</w:t>
      </w:r>
      <w:bookmarkStart w:id="4" w:name="titleend"/>
      <w:bookmarkEnd w:id="4"/>
    </w:p>
    <w:p w:rsidR="00FB61B0" w:rsidRDefault="00FB61B0" w:rsidP="00FB6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B61B0" w:rsidRDefault="00CD6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61B0">
        <w:t>it is fitting that the members of the South Carolina House of Representatives pause in their deliberations to honor Mrs. Clara Edwards for her dedicated service to the Holly Springs Fire Department;</w:t>
      </w:r>
      <w:r w:rsidR="00896273">
        <w:t xml:space="preserve"> and</w:t>
      </w:r>
    </w:p>
    <w:p w:rsidR="00FB61B0" w:rsidRDefault="00FB6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1B0" w:rsidRDefault="00FB6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thirty</w:t>
      </w:r>
      <w:r w:rsidR="00A858B2">
        <w:noBreakHyphen/>
      </w:r>
      <w:r>
        <w:t>seven years ago Clara Edwards worked to found the Holly Springs Fire Department because of her concern for the safety and well</w:t>
      </w:r>
      <w:r w:rsidR="00A858B2">
        <w:noBreakHyphen/>
      </w:r>
      <w:r>
        <w:t>being of her neighbors and her community;</w:t>
      </w:r>
      <w:r w:rsidR="00896273">
        <w:t xml:space="preserve"> and</w:t>
      </w:r>
    </w:p>
    <w:p w:rsidR="00FB61B0" w:rsidRDefault="00FB6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1B0" w:rsidRDefault="00FB6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her work spanning those thirty</w:t>
      </w:r>
      <w:r w:rsidR="00A858B2">
        <w:noBreakHyphen/>
      </w:r>
      <w:r>
        <w:t xml:space="preserve">seven years, </w:t>
      </w:r>
      <w:r w:rsidR="00A858B2">
        <w:t>Mrs.</w:t>
      </w:r>
      <w:r>
        <w:t xml:space="preserve"> Edwards has served as a commissioner, a chairperson and a treasurer of the Holly Springs Fire Department;</w:t>
      </w:r>
      <w:r w:rsidR="00896273">
        <w:t xml:space="preserve"> and</w:t>
      </w:r>
    </w:p>
    <w:p w:rsidR="00FB61B0" w:rsidRDefault="00FB6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1B0" w:rsidRDefault="00FB6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also formed the Landrum Quilters and quilted with the members to produce the award</w:t>
      </w:r>
      <w:r w:rsidR="00A858B2">
        <w:noBreakHyphen/>
      </w:r>
      <w:r>
        <w:t>winning quilt honoring the State of South Carolina that hangs in the Statehouse Tour Office;</w:t>
      </w:r>
      <w:r w:rsidR="00896273">
        <w:t xml:space="preserve"> and</w:t>
      </w:r>
    </w:p>
    <w:p w:rsidR="00FB61B0" w:rsidRDefault="00FB6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1B0" w:rsidRDefault="00FB6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not only has honored her community and State with her service, but she also has honored her God and her faith as an active member of the Holly Springs Baptist Church;</w:t>
      </w:r>
      <w:r w:rsidR="00896273">
        <w:t xml:space="preserve"> and</w:t>
      </w:r>
    </w:p>
    <w:p w:rsidR="00FB61B0" w:rsidRDefault="00FB6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8D5" w:rsidRDefault="00FB6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honor Mrs. Clara Edwards for her founding of and her service to the Holly Springs Fire Department for the last thirty</w:t>
      </w:r>
      <w:r w:rsidR="00A858B2">
        <w:noBreakHyphen/>
      </w:r>
      <w:r>
        <w:t xml:space="preserve">seven years. </w:t>
      </w:r>
      <w:r w:rsidR="00CD68D5">
        <w:t xml:space="preserve"> Now, therefore,</w:t>
      </w:r>
    </w:p>
    <w:p w:rsidR="00CD68D5" w:rsidRDefault="00CD6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8D5" w:rsidRDefault="00CD6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D68D5" w:rsidRDefault="00CD6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8D5" w:rsidRDefault="00CD6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B61B0">
        <w:t xml:space="preserve"> the members of the House of Representatives of South Carolina</w:t>
      </w:r>
      <w:r w:rsidR="00382D7A">
        <w:t>, by this resolution,</w:t>
      </w:r>
      <w:r w:rsidR="00FB61B0">
        <w:t xml:space="preserve"> commend and recognize Mrs. Clara Edwards of Spartanburg County for thirty</w:t>
      </w:r>
      <w:r w:rsidR="00A858B2">
        <w:noBreakHyphen/>
      </w:r>
      <w:r w:rsidR="00FB61B0">
        <w:t>seven years of service to the Holly Springs Community as a founding member of the Holly Springs Fire Department.</w:t>
      </w:r>
    </w:p>
    <w:p w:rsidR="00CD68D5" w:rsidRDefault="00CD6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6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96273">
        <w:t>present</w:t>
      </w:r>
      <w:r>
        <w:t>ed to</w:t>
      </w:r>
      <w:r w:rsidR="00FB61B0">
        <w:t xml:space="preserve"> Mrs. Clara Edwards.</w:t>
      </w:r>
    </w:p>
    <w:p w:rsidR="003C3BA6" w:rsidRDefault="00A858B2" w:rsidP="00864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3BA6" w:rsidRDefault="003C3BA6" w:rsidP="0080665E">
      <w:pPr>
        <w:suppressAutoHyphens/>
      </w:pPr>
    </w:p>
    <w:sectPr w:rsidR="003C3BA6" w:rsidSect="0080665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1B0" w:rsidRDefault="00FB61B0" w:rsidP="009F0C77">
      <w:r>
        <w:separator/>
      </w:r>
    </w:p>
  </w:endnote>
  <w:endnote w:type="continuationSeparator" w:id="0">
    <w:p w:rsidR="00FB61B0" w:rsidRDefault="00FB61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E50AA3-54A8-4EB8-98B4-C83F04D7753E}"/>
    <w:embedBold r:id="rId2" w:fontKey="{8DCE2791-E4F9-4A88-A5F7-38B820A113B2}"/>
  </w:font>
  <w:font w:name="Calibri">
    <w:panose1 w:val="020F0502020204030204"/>
    <w:charset w:val="00"/>
    <w:family w:val="swiss"/>
    <w:pitch w:val="variable"/>
    <w:sig w:usb0="E10002FF" w:usb1="4000ACFF" w:usb2="00000009" w:usb3="00000000" w:csb0="0000019F" w:csb1="00000000"/>
    <w:embedRegular r:id="rId3" w:fontKey="{935F1942-ED75-4F60-AB16-517E217D1C04}"/>
  </w:font>
  <w:font w:name="Cambria">
    <w:panose1 w:val="02040503050406030204"/>
    <w:charset w:val="00"/>
    <w:family w:val="roman"/>
    <w:pitch w:val="variable"/>
    <w:sig w:usb0="E00002FF" w:usb1="400004FF" w:usb2="00000000" w:usb3="00000000" w:csb0="0000019F" w:csb1="00000000"/>
    <w:embedRegular r:id="rId4" w:fontKey="{00EBF01E-591D-497C-86FD-72D0D13BAB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65E" w:rsidRPr="003C3BA6" w:rsidRDefault="0080665E" w:rsidP="003C3BA6">
    <w:pPr>
      <w:pStyle w:val="Footer"/>
      <w:tabs>
        <w:tab w:val="clear" w:pos="4680"/>
        <w:tab w:val="clear" w:pos="9360"/>
        <w:tab w:val="center" w:pos="2995"/>
      </w:tabs>
      <w:spacing w:before="120"/>
    </w:pPr>
    <w:r>
      <w:t>[4322]</w:t>
    </w:r>
    <w:r>
      <w:tab/>
    </w:r>
    <w:r w:rsidR="004F0232">
      <w:fldChar w:fldCharType="begin"/>
    </w:r>
    <w:r w:rsidR="004F0232">
      <w:instrText xml:space="preserve"> PAGE  \* MERGEFORMAT </w:instrText>
    </w:r>
    <w:r w:rsidR="004F0232">
      <w:fldChar w:fldCharType="separate"/>
    </w:r>
    <w:r w:rsidR="004F0232">
      <w:rPr>
        <w:noProof/>
      </w:rPr>
      <w:t>1</w:t>
    </w:r>
    <w:r w:rsidR="004F023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1B0" w:rsidRDefault="00FB61B0" w:rsidP="009F0C77">
      <w:r>
        <w:separator/>
      </w:r>
    </w:p>
  </w:footnote>
  <w:footnote w:type="continuationSeparator" w:id="0">
    <w:p w:rsidR="00FB61B0" w:rsidRDefault="00FB61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85AB10"/>
    <w:docVar w:name="CoverBillType" w:val="r"/>
    <w:docVar w:name="docpath" w:val="L:\Council\bills\GM\24385AB10.DOCX"/>
    <w:docVar w:name="dvBillNumber" w:val="4322"/>
    <w:docVar w:name="dvBillNumberPrefix" w:val="H. "/>
    <w:docVar w:name="dvOriginalBody" w:val="House"/>
    <w:docVar w:name="dvSteno" w:val="GM"/>
    <w:docVar w:name="NameofBody" w:val="h"/>
    <w:docVar w:name="vgroup2" w:val="Council"/>
  </w:docVars>
  <w:rsids>
    <w:rsidRoot w:val="00093879"/>
    <w:rsid w:val="00011869"/>
    <w:rsid w:val="00093879"/>
    <w:rsid w:val="000E1785"/>
    <w:rsid w:val="000F40FA"/>
    <w:rsid w:val="0010776B"/>
    <w:rsid w:val="00133E66"/>
    <w:rsid w:val="00135176"/>
    <w:rsid w:val="001435A3"/>
    <w:rsid w:val="00162CC0"/>
    <w:rsid w:val="001D08F2"/>
    <w:rsid w:val="001D525B"/>
    <w:rsid w:val="001D7F4F"/>
    <w:rsid w:val="002321B6"/>
    <w:rsid w:val="00250967"/>
    <w:rsid w:val="002543C8"/>
    <w:rsid w:val="00283A77"/>
    <w:rsid w:val="00284AAE"/>
    <w:rsid w:val="002E5912"/>
    <w:rsid w:val="00325348"/>
    <w:rsid w:val="0032732C"/>
    <w:rsid w:val="00336AD0"/>
    <w:rsid w:val="0037079A"/>
    <w:rsid w:val="00380262"/>
    <w:rsid w:val="00382D7A"/>
    <w:rsid w:val="003C3BA6"/>
    <w:rsid w:val="003D01E8"/>
    <w:rsid w:val="003E5288"/>
    <w:rsid w:val="003F6D79"/>
    <w:rsid w:val="00416D72"/>
    <w:rsid w:val="0041760A"/>
    <w:rsid w:val="00417C01"/>
    <w:rsid w:val="0044115E"/>
    <w:rsid w:val="004809EE"/>
    <w:rsid w:val="004C0431"/>
    <w:rsid w:val="004C3A22"/>
    <w:rsid w:val="004E7D54"/>
    <w:rsid w:val="004F0232"/>
    <w:rsid w:val="005273C6"/>
    <w:rsid w:val="00530A69"/>
    <w:rsid w:val="00545593"/>
    <w:rsid w:val="00577C6C"/>
    <w:rsid w:val="005C2FE2"/>
    <w:rsid w:val="005E2BC9"/>
    <w:rsid w:val="00605102"/>
    <w:rsid w:val="006215AA"/>
    <w:rsid w:val="006913C9"/>
    <w:rsid w:val="0069470D"/>
    <w:rsid w:val="00695046"/>
    <w:rsid w:val="00734F00"/>
    <w:rsid w:val="007A70AE"/>
    <w:rsid w:val="0080665E"/>
    <w:rsid w:val="00827A7D"/>
    <w:rsid w:val="008362E8"/>
    <w:rsid w:val="008643D3"/>
    <w:rsid w:val="00896273"/>
    <w:rsid w:val="008A1768"/>
    <w:rsid w:val="008A77B3"/>
    <w:rsid w:val="008F4429"/>
    <w:rsid w:val="009011D3"/>
    <w:rsid w:val="009369BA"/>
    <w:rsid w:val="0094021A"/>
    <w:rsid w:val="009C6A0B"/>
    <w:rsid w:val="009E341D"/>
    <w:rsid w:val="009E3ED4"/>
    <w:rsid w:val="009F0C77"/>
    <w:rsid w:val="009F4DD1"/>
    <w:rsid w:val="00A41684"/>
    <w:rsid w:val="00A64E80"/>
    <w:rsid w:val="00A72BCD"/>
    <w:rsid w:val="00A741D9"/>
    <w:rsid w:val="00A833AB"/>
    <w:rsid w:val="00A858B2"/>
    <w:rsid w:val="00A9741D"/>
    <w:rsid w:val="00AC165D"/>
    <w:rsid w:val="00AD4B17"/>
    <w:rsid w:val="00AD5B32"/>
    <w:rsid w:val="00B412D4"/>
    <w:rsid w:val="00B82B6A"/>
    <w:rsid w:val="00BE3C22"/>
    <w:rsid w:val="00C0345E"/>
    <w:rsid w:val="00C3483A"/>
    <w:rsid w:val="00C74E9D"/>
    <w:rsid w:val="00C82FD3"/>
    <w:rsid w:val="00C92819"/>
    <w:rsid w:val="00CC6B7B"/>
    <w:rsid w:val="00CD2089"/>
    <w:rsid w:val="00CD68D5"/>
    <w:rsid w:val="00D04844"/>
    <w:rsid w:val="00D3539E"/>
    <w:rsid w:val="00D73A67"/>
    <w:rsid w:val="00D95F3D"/>
    <w:rsid w:val="00D970A9"/>
    <w:rsid w:val="00DE38E7"/>
    <w:rsid w:val="00DF3845"/>
    <w:rsid w:val="00E41911"/>
    <w:rsid w:val="00E92EEF"/>
    <w:rsid w:val="00F24442"/>
    <w:rsid w:val="00F50AE3"/>
    <w:rsid w:val="00F67CF1"/>
    <w:rsid w:val="00F76FE5"/>
    <w:rsid w:val="00F840F0"/>
    <w:rsid w:val="00FB0D0D"/>
    <w:rsid w:val="00FB43B4"/>
    <w:rsid w:val="00FB61B0"/>
    <w:rsid w:val="00FE6DC6"/>
    <w:rsid w:val="00FF4B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7960B25-6155-4A24-846C-A510AD242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066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322_20100113.docx" TargetMode="External"/><Relationship Id="rId3" Type="http://schemas.openxmlformats.org/officeDocument/2006/relationships/settings" Target="settings.xml"/><Relationship Id="rId7" Type="http://schemas.openxmlformats.org/officeDocument/2006/relationships/hyperlink" Target="file:///h:\HJ%20Archive\2010\01-1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79E55-BCB6-4FB8-A34F-51C40F955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363</Words>
  <Characters>1955</Characters>
  <Application>Microsoft Office Word</Application>
  <DocSecurity>0</DocSecurity>
  <Lines>82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4322: Clara Edwards - South Carolina Legislature Online</dc:title>
  <dc:subject/>
  <dc:creator>gailmoore</dc:creator>
  <cp:keywords/>
  <dc:description/>
  <cp:lastModifiedBy>N Cumfer</cp:lastModifiedBy>
  <cp:revision>9</cp:revision>
  <cp:lastPrinted>2010-01-12T16:53:00Z</cp:lastPrinted>
  <dcterms:created xsi:type="dcterms:W3CDTF">2010-01-13T17:07:00Z</dcterms:created>
  <dcterms:modified xsi:type="dcterms:W3CDTF">2014-11-24T16:21:00Z</dcterms:modified>
</cp:coreProperties>
</file>