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C6E" w:rsidRDefault="006D3C6E" w:rsidP="006D3C6E">
      <w:pPr>
        <w:widowControl w:val="0"/>
        <w:jc w:val="center"/>
      </w:pPr>
      <w:bookmarkStart w:id="0" w:name="_GoBack"/>
      <w:bookmarkEnd w:id="0"/>
      <w:r w:rsidRPr="006D3C6E">
        <w:rPr>
          <w:b/>
        </w:rPr>
        <w:t>South Carolina General Assembly</w:t>
      </w:r>
    </w:p>
    <w:p w:rsidR="006D3C6E" w:rsidRDefault="006D3C6E" w:rsidP="006D3C6E">
      <w:pPr>
        <w:widowControl w:val="0"/>
        <w:jc w:val="center"/>
      </w:pPr>
      <w:r>
        <w:t>118th Session, 2009-2010</w:t>
      </w: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jc w:val="left"/>
        <w:rPr>
          <w:b/>
        </w:rPr>
      </w:pPr>
      <w:r w:rsidRPr="006D3C6E">
        <w:rPr>
          <w:b/>
        </w:rPr>
        <w:t>H. 4324</w:t>
      </w:r>
    </w:p>
    <w:p w:rsidR="006D3C6E" w:rsidRDefault="006D3C6E" w:rsidP="006D3C6E">
      <w:pPr>
        <w:widowControl w:val="0"/>
        <w:jc w:val="left"/>
        <w:rPr>
          <w:b/>
        </w:rPr>
      </w:pPr>
    </w:p>
    <w:p w:rsidR="006D3C6E" w:rsidRDefault="006D3C6E" w:rsidP="006D3C6E">
      <w:pPr>
        <w:widowControl w:val="0"/>
        <w:jc w:val="left"/>
      </w:pPr>
      <w:r w:rsidRPr="006D3C6E">
        <w:rPr>
          <w:b/>
        </w:rPr>
        <w:t>STATUS INFORMATION</w:t>
      </w: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jc w:val="left"/>
      </w:pPr>
      <w:r>
        <w:t>General Bill</w:t>
      </w:r>
    </w:p>
    <w:p w:rsidR="006D3C6E" w:rsidRDefault="006D3C6E" w:rsidP="006D3C6E">
      <w:pPr>
        <w:widowControl w:val="0"/>
        <w:jc w:val="left"/>
      </w:pPr>
      <w:r>
        <w:t>Sponsors: Rep. Funderburk</w:t>
      </w:r>
    </w:p>
    <w:p w:rsidR="006D3C6E" w:rsidRDefault="006D3C6E" w:rsidP="006D3C6E">
      <w:pPr>
        <w:widowControl w:val="0"/>
        <w:jc w:val="left"/>
      </w:pPr>
      <w:r>
        <w:t>Document Path: l:\council\bills\dka\3810dw10.docx</w:t>
      </w: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jc w:val="left"/>
      </w:pPr>
      <w:r>
        <w:t>Introduced in the House on January 13, 2010</w:t>
      </w:r>
    </w:p>
    <w:p w:rsidR="006D3C6E" w:rsidRDefault="006D3C6E" w:rsidP="006D3C6E">
      <w:pPr>
        <w:widowControl w:val="0"/>
        <w:jc w:val="left"/>
      </w:pPr>
      <w:r>
        <w:t xml:space="preserve">Currently residing in the House Committee on </w:t>
      </w:r>
      <w:r w:rsidRPr="006D3C6E">
        <w:rPr>
          <w:b/>
        </w:rPr>
        <w:t>Judiciary</w:t>
      </w: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jc w:val="left"/>
      </w:pPr>
      <w:r>
        <w:t xml:space="preserve">Summary: </w:t>
      </w:r>
      <w:r w:rsidR="00445714">
        <w:t>Voter registration</w:t>
      </w: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jc w:val="left"/>
      </w:pPr>
    </w:p>
    <w:p w:rsidR="006D3C6E" w:rsidRDefault="006D3C6E" w:rsidP="006D3C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C6E">
        <w:rPr>
          <w:b/>
        </w:rPr>
        <w:t>HISTORY OF LEGISLATIVE ACTIONS</w:t>
      </w:r>
    </w:p>
    <w:p w:rsidR="006D3C6E" w:rsidRDefault="006D3C6E" w:rsidP="006D3C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3C6E" w:rsidRPr="006D3C6E" w:rsidRDefault="006D3C6E" w:rsidP="006D3C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C6E">
        <w:rPr>
          <w:u w:val="single"/>
        </w:rPr>
        <w:tab/>
        <w:t>Date</w:t>
      </w:r>
      <w:r w:rsidRPr="006D3C6E">
        <w:rPr>
          <w:u w:val="single"/>
        </w:rPr>
        <w:tab/>
        <w:t>Body</w:t>
      </w:r>
      <w:r w:rsidRPr="006D3C6E">
        <w:rPr>
          <w:u w:val="single"/>
        </w:rPr>
        <w:tab/>
        <w:t>Action Description with journal page number</w:t>
      </w:r>
      <w:r w:rsidRPr="006D3C6E">
        <w:rPr>
          <w:u w:val="single"/>
        </w:rPr>
        <w:tab/>
      </w:r>
    </w:p>
    <w:p w:rsidR="0050501D" w:rsidRDefault="0050501D" w:rsidP="00505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FA0C9A">
        <w:t xml:space="preserve">Introduced and read first time </w:t>
      </w:r>
      <w:hyperlink r:id="rId7" w:history="1">
        <w:r w:rsidRPr="00DE0BED">
          <w:rPr>
            <w:rStyle w:val="Hyperlink"/>
          </w:rPr>
          <w:t>HJ</w:t>
        </w:r>
      </w:hyperlink>
      <w:r>
        <w:noBreakHyphen/>
      </w:r>
      <w:r w:rsidRPr="00FA0C9A">
        <w:t>43</w:t>
      </w:r>
    </w:p>
    <w:p w:rsidR="0050501D" w:rsidRDefault="0050501D" w:rsidP="00505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FA0C9A">
        <w:t xml:space="preserve">Referred to Committee on </w:t>
      </w:r>
      <w:r w:rsidRPr="00FA0C9A">
        <w:rPr>
          <w:b/>
        </w:rPr>
        <w:t>Judiciary</w:t>
      </w:r>
      <w:r w:rsidRPr="00FA0C9A">
        <w:t xml:space="preserve"> </w:t>
      </w:r>
      <w:hyperlink r:id="rId8" w:history="1">
        <w:r w:rsidRPr="00DE0BED">
          <w:rPr>
            <w:rStyle w:val="Hyperlink"/>
          </w:rPr>
          <w:t>HJ</w:t>
        </w:r>
      </w:hyperlink>
      <w:r>
        <w:noBreakHyphen/>
      </w:r>
      <w:r w:rsidRPr="00FA0C9A">
        <w:t>43</w:t>
      </w:r>
    </w:p>
    <w:p w:rsidR="0050501D" w:rsidRDefault="0050501D" w:rsidP="00505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C6E" w:rsidRPr="006D3C6E" w:rsidRDefault="006D3C6E" w:rsidP="006D3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C6E" w:rsidRDefault="006D3C6E" w:rsidP="006D3C6E">
      <w:pPr>
        <w:widowControl w:val="0"/>
        <w:jc w:val="left"/>
      </w:pPr>
      <w:r w:rsidRPr="006D3C6E">
        <w:rPr>
          <w:b/>
        </w:rPr>
        <w:t>VERSIONS OF THIS BILL</w:t>
      </w:r>
    </w:p>
    <w:p w:rsidR="006D3C6E" w:rsidRDefault="006D3C6E" w:rsidP="006D3C6E">
      <w:pPr>
        <w:widowControl w:val="0"/>
        <w:jc w:val="left"/>
      </w:pPr>
    </w:p>
    <w:p w:rsidR="006D3C6E" w:rsidRDefault="00003580" w:rsidP="006D3C6E">
      <w:pPr>
        <w:widowControl w:val="0"/>
        <w:jc w:val="left"/>
      </w:pPr>
      <w:hyperlink r:id="rId9" w:history="1">
        <w:r w:rsidR="006D3C6E">
          <w:rPr>
            <w:rStyle w:val="Hyperlink"/>
          </w:rPr>
          <w:t>1/13/2010</w:t>
        </w:r>
      </w:hyperlink>
    </w:p>
    <w:p w:rsidR="006D3C6E" w:rsidRDefault="006D3C6E" w:rsidP="006D3C6E"/>
    <w:p w:rsidR="006D3C6E" w:rsidRDefault="006D3C6E" w:rsidP="006D3C6E">
      <w:pPr>
        <w:sectPr w:rsidR="006D3C6E" w:rsidSect="006D3C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17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 w:rsidR="00C73195">
        <w:noBreakHyphen/>
      </w:r>
      <w:r>
        <w:t>5</w:t>
      </w:r>
      <w:r w:rsidR="00C73195">
        <w:noBreakHyphen/>
      </w:r>
      <w:r>
        <w:t>185 SO AS TO AUTHORIZE A PERSON TO REGISTER TO VOTE ELECTRONICALLY ON THE INTERNET WEBSITE OF THE STATE ELECTION COMMISSION, TO PROVIDE A PROCEDURE FOR THIS TYPE OF REGISTRATION AND AUTHORIZE THE STATE ELECTION COMMISSION TO PROMULGATE REGULATIONS TO EFFECTUATE THE PROVISIONS OF THIS ACT.</w:t>
      </w: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6FF7">
        <w:t>Article 3, Chapter 5, Title 7 of the 1976 Code is amended by adding: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C73195">
        <w:noBreakHyphen/>
      </w:r>
      <w:r>
        <w:t>5</w:t>
      </w:r>
      <w:r w:rsidR="00C73195">
        <w:noBreakHyphen/>
      </w:r>
      <w:r>
        <w:t>185.</w:t>
      </w:r>
      <w:r>
        <w:tab/>
        <w:t>(A)</w:t>
      </w:r>
      <w:r>
        <w:tab/>
        <w:t>A person who is qualified to register to vote an</w:t>
      </w:r>
      <w:r w:rsidR="00925042">
        <w:t>d who has a valid South Carolina</w:t>
      </w:r>
      <w:r>
        <w:t xml:space="preserve"> driver</w:t>
      </w:r>
      <w:r w:rsidR="00C73195" w:rsidRPr="00C73195">
        <w:t>’</w:t>
      </w:r>
      <w:r>
        <w:t>s license or state identification card issued by the Department of Motor Vehicles may submit an affidavit of voter registration ele</w:t>
      </w:r>
      <w:r w:rsidR="00954883">
        <w:t>ctronically on the Internet Web</w:t>
      </w:r>
      <w:r>
        <w:t xml:space="preserve">site of the State Election Commission.  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 xml:space="preserve">An affidavit submitted pursuant to this section is effective upon receipt of the affidavit by the State Election Commission if the affidavit is received </w:t>
      </w:r>
      <w:r w:rsidR="00517E20">
        <w:t xml:space="preserve">by </w:t>
      </w:r>
      <w:r w:rsidR="00925042">
        <w:t>the fifteen</w:t>
      </w:r>
      <w:r w:rsidR="00954883">
        <w:t>th</w:t>
      </w:r>
      <w:r w:rsidR="00925042">
        <w:t xml:space="preserve"> day</w:t>
      </w:r>
      <w:r>
        <w:t xml:space="preserve"> before an election to be held in the precinct of the person submitting the affidavit.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affiant shall attest to the truth of the information provided in the affidavit.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voter registration purposes, the applicant shall </w:t>
      </w:r>
      <w:r w:rsidR="00BF1544">
        <w:t>assent</w:t>
      </w:r>
      <w:r>
        <w:t xml:space="preserve"> to the use of his signature from his driver</w:t>
      </w:r>
      <w:r w:rsidR="00C73195" w:rsidRPr="00C73195">
        <w:t>’</w:t>
      </w:r>
      <w:r>
        <w:t>s license or state identification card issued by the Department of Motor Vehicles.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For each electronic affidavit, the State Election Commission shall obtain an electronic copy of the applicant</w:t>
      </w:r>
      <w:r w:rsidR="00C73195" w:rsidRPr="00C73195">
        <w:t>’</w:t>
      </w:r>
      <w:r>
        <w:t>s signature from his driver</w:t>
      </w:r>
      <w:r w:rsidR="00C73195" w:rsidRPr="00C73195">
        <w:t>’</w:t>
      </w:r>
      <w:r>
        <w:t>s license or state identification card issued by the Department of Motor Vehicles directly from the Department of Motor Vehicles with no fee.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The State Election</w:t>
      </w:r>
      <w:r w:rsidR="00855570">
        <w:t xml:space="preserve"> Commission requires a person who submits an affidavit pursuant to this section to </w:t>
      </w:r>
      <w:r w:rsidR="00517E20">
        <w:t>include</w:t>
      </w:r>
      <w:r w:rsidR="00855570">
        <w:t>:</w:t>
      </w:r>
    </w:p>
    <w:p w:rsidR="008A2171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 xml:space="preserve">the number of </w:t>
      </w:r>
      <w:r w:rsidR="00B14BA6">
        <w:t xml:space="preserve">the </w:t>
      </w:r>
      <w:r w:rsidR="00517E20">
        <w:t>applicant’s</w:t>
      </w:r>
      <w:r>
        <w:t xml:space="preserve"> South Carolina driver</w:t>
      </w:r>
      <w:r w:rsidR="00C73195" w:rsidRPr="00C73195">
        <w:t>’</w:t>
      </w:r>
      <w:r>
        <w:t>s license or state identification card issued by the Department of Motor Vehicles;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517E20">
        <w:t>applicant’s</w:t>
      </w:r>
      <w:r>
        <w:t xml:space="preserve"> date of birth;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last four digits of </w:t>
      </w:r>
      <w:r w:rsidR="00B14BA6">
        <w:t xml:space="preserve">the </w:t>
      </w:r>
      <w:r w:rsidR="00517E20">
        <w:t>applicant’s</w:t>
      </w:r>
      <w:r>
        <w:t xml:space="preserve"> social security number; and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other information the State Election Commission considers necessary to establish the identity of the affiant.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Upon submission of an affidavit pursuant to this section, the electronic voter registration system shall provide immediate verification that</w:t>
      </w:r>
      <w:r w:rsidR="00CB361E">
        <w:t xml:space="preserve"> the</w:t>
      </w:r>
      <w:r>
        <w:t>: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applicant has a South Carolina driver</w:t>
      </w:r>
      <w:r w:rsidR="00C73195" w:rsidRPr="00C73195">
        <w:t>’</w:t>
      </w:r>
      <w:r>
        <w:t>s license or state identification card issued by the Department of Motor Vehicles and that the number for that driver</w:t>
      </w:r>
      <w:r w:rsidR="00C73195" w:rsidRPr="00C73195">
        <w:t>’</w:t>
      </w:r>
      <w:r>
        <w:t>s license or identification card provided by the applicant matched the number for that person</w:t>
      </w:r>
      <w:r w:rsidR="00C73195" w:rsidRPr="00C73195">
        <w:t>’</w:t>
      </w:r>
      <w:r>
        <w:t>s driver</w:t>
      </w:r>
      <w:r w:rsidR="00C73195" w:rsidRPr="00C73195">
        <w:t>’</w:t>
      </w:r>
      <w:r>
        <w:t>s license or state identification card that is on file with the Department of Motor Vehicles;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date</w:t>
      </w:r>
      <w:r w:rsidR="00CB361E">
        <w:t xml:space="preserve"> of birth provided by the applicant matches the date of birth for that person that is on file with the Department of Motor Vehicles; and</w:t>
      </w:r>
    </w:p>
    <w:p w:rsidR="00CB361E" w:rsidRDefault="00CB36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State Election Commission employs security measures to ensure the accuracy and integrity of voter registration affidavits submitted electronically pursuant to this section.</w:t>
      </w:r>
    </w:p>
    <w:p w:rsidR="00CB361E" w:rsidRDefault="00CB36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F1544">
        <w:t>(D)</w:t>
      </w:r>
      <w:r w:rsidR="00BF1544">
        <w:tab/>
        <w:t>The Department of Motor Vehicles shall utilized the electronic voter registration system required by this section to comply with its duties and responsibilities as a voter registration agency pursuant to the National Voter Registration Act of 1993.</w:t>
      </w:r>
    </w:p>
    <w:p w:rsidR="00BF1544" w:rsidRDefault="00BF1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State Election Commission may promulgate regulations necessary to effectuate the provisions of this section.”</w:t>
      </w:r>
    </w:p>
    <w:p w:rsidR="00BF1544" w:rsidRDefault="00BF1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1544">
        <w:t>2</w:t>
      </w:r>
      <w:r>
        <w:t>.</w:t>
      </w:r>
      <w:r>
        <w:tab/>
        <w:t>This act takes effect upon approval by the Governor.</w:t>
      </w:r>
    </w:p>
    <w:p w:rsidR="00101E2B" w:rsidRDefault="00C731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E2B" w:rsidRDefault="00101E2B" w:rsidP="006D3C6E">
      <w:pPr>
        <w:suppressAutoHyphens/>
      </w:pPr>
    </w:p>
    <w:sectPr w:rsidR="00101E2B" w:rsidSect="006D3C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570" w:rsidRDefault="00855570" w:rsidP="009F0C77">
      <w:r>
        <w:separator/>
      </w:r>
    </w:p>
  </w:endnote>
  <w:endnote w:type="continuationSeparator" w:id="0">
    <w:p w:rsidR="00855570" w:rsidRDefault="00855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2AA96-3AF2-4B14-B279-E862BBBF75D2}"/>
    <w:embedBold r:id="rId2" w:fontKey="{EC33A2F0-558E-4C37-A690-1384E2B847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1131F8-BAA6-4B2C-BE98-9705146D1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93877B-C680-477B-8696-EEBE5B589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C6E" w:rsidRPr="00101E2B" w:rsidRDefault="006D3C6E" w:rsidP="00101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[4324]</w:t>
    </w:r>
    <w:r>
      <w:tab/>
    </w:r>
    <w:r w:rsidR="00003580">
      <w:fldChar w:fldCharType="begin"/>
    </w:r>
    <w:r w:rsidR="00003580">
      <w:instrText xml:space="preserve"> PAGE  \* MERGEFORMAT </w:instrText>
    </w:r>
    <w:r w:rsidR="00003580">
      <w:fldChar w:fldCharType="separate"/>
    </w:r>
    <w:r w:rsidR="00003580">
      <w:rPr>
        <w:noProof/>
      </w:rPr>
      <w:t>1</w:t>
    </w:r>
    <w:r w:rsidR="000035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570" w:rsidRDefault="00855570" w:rsidP="009F0C77">
      <w:r>
        <w:separator/>
      </w:r>
    </w:p>
  </w:footnote>
  <w:footnote w:type="continuationSeparator" w:id="0">
    <w:p w:rsidR="00855570" w:rsidRDefault="00855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10DW10"/>
    <w:docVar w:name="CoverBillType" w:val="b"/>
    <w:docVar w:name="docpath" w:val="L:\Council\bills\DKA\3810DW10.DOCX"/>
    <w:docVar w:name="dvBillNumber" w:val="432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8682E"/>
    <w:rsid w:val="00003580"/>
    <w:rsid w:val="00011869"/>
    <w:rsid w:val="00033DF8"/>
    <w:rsid w:val="000E1785"/>
    <w:rsid w:val="000F40FA"/>
    <w:rsid w:val="00101E2B"/>
    <w:rsid w:val="0010776B"/>
    <w:rsid w:val="00133E66"/>
    <w:rsid w:val="001435A3"/>
    <w:rsid w:val="001D08F2"/>
    <w:rsid w:val="001D525B"/>
    <w:rsid w:val="001D7F4F"/>
    <w:rsid w:val="001E4829"/>
    <w:rsid w:val="0022758A"/>
    <w:rsid w:val="002321B6"/>
    <w:rsid w:val="00250967"/>
    <w:rsid w:val="002543C8"/>
    <w:rsid w:val="00284AAE"/>
    <w:rsid w:val="002E47B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714"/>
    <w:rsid w:val="004562E0"/>
    <w:rsid w:val="004809EE"/>
    <w:rsid w:val="004B1A84"/>
    <w:rsid w:val="004E7D54"/>
    <w:rsid w:val="0050501D"/>
    <w:rsid w:val="00517E20"/>
    <w:rsid w:val="005273C6"/>
    <w:rsid w:val="00530A69"/>
    <w:rsid w:val="00545593"/>
    <w:rsid w:val="00577C6C"/>
    <w:rsid w:val="005C2FE2"/>
    <w:rsid w:val="005E2BC9"/>
    <w:rsid w:val="00605102"/>
    <w:rsid w:val="00606FF7"/>
    <w:rsid w:val="006215AA"/>
    <w:rsid w:val="006913C9"/>
    <w:rsid w:val="0069470D"/>
    <w:rsid w:val="006D3C6E"/>
    <w:rsid w:val="00734F00"/>
    <w:rsid w:val="00783FB9"/>
    <w:rsid w:val="007A70AE"/>
    <w:rsid w:val="007E5D83"/>
    <w:rsid w:val="008362E8"/>
    <w:rsid w:val="00855570"/>
    <w:rsid w:val="008A1768"/>
    <w:rsid w:val="008A2171"/>
    <w:rsid w:val="008F4429"/>
    <w:rsid w:val="00925042"/>
    <w:rsid w:val="0094021A"/>
    <w:rsid w:val="0095488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C63"/>
    <w:rsid w:val="00AD4B17"/>
    <w:rsid w:val="00B14BA6"/>
    <w:rsid w:val="00B412D4"/>
    <w:rsid w:val="00BC7DA3"/>
    <w:rsid w:val="00BE3C22"/>
    <w:rsid w:val="00BF1544"/>
    <w:rsid w:val="00C0345E"/>
    <w:rsid w:val="00C3483A"/>
    <w:rsid w:val="00C73195"/>
    <w:rsid w:val="00C74E9D"/>
    <w:rsid w:val="00C82FD3"/>
    <w:rsid w:val="00C92819"/>
    <w:rsid w:val="00CB361E"/>
    <w:rsid w:val="00CC5359"/>
    <w:rsid w:val="00CC6B7B"/>
    <w:rsid w:val="00CD2089"/>
    <w:rsid w:val="00D71673"/>
    <w:rsid w:val="00D73A67"/>
    <w:rsid w:val="00D970A9"/>
    <w:rsid w:val="00DE0BED"/>
    <w:rsid w:val="00DF3845"/>
    <w:rsid w:val="00E41911"/>
    <w:rsid w:val="00E8682E"/>
    <w:rsid w:val="00E92EEF"/>
    <w:rsid w:val="00EF462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216F23-952A-43AA-AFDB-948633CC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3C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24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1733B-283E-4169-AEC0-63E3AB98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608</Words>
  <Characters>3326</Characters>
  <Application>Microsoft Office Word</Application>
  <DocSecurity>0</DocSecurity>
  <Lines>109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4324: Voter registration - South Carolina Legislature Online</dc:title>
  <dc:subject/>
  <dc:creator>SharonPair</dc:creator>
  <cp:keywords/>
  <dc:description/>
  <cp:lastModifiedBy>N Cumfer</cp:lastModifiedBy>
  <cp:revision>8</cp:revision>
  <cp:lastPrinted>2010-01-11T20:38:00Z</cp:lastPrinted>
  <dcterms:created xsi:type="dcterms:W3CDTF">2010-01-13T17:08:00Z</dcterms:created>
  <dcterms:modified xsi:type="dcterms:W3CDTF">2014-11-24T16:21:00Z</dcterms:modified>
</cp:coreProperties>
</file>