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F6" w:rsidRDefault="00E250F6" w:rsidP="00E250F6">
      <w:pPr>
        <w:widowControl w:val="0"/>
        <w:jc w:val="center"/>
      </w:pPr>
      <w:bookmarkStart w:id="0" w:name="_GoBack"/>
      <w:bookmarkEnd w:id="0"/>
      <w:r w:rsidRPr="00E250F6">
        <w:rPr>
          <w:b/>
        </w:rPr>
        <w:t>South Carolina General Assembly</w:t>
      </w:r>
    </w:p>
    <w:p w:rsidR="00E250F6" w:rsidRDefault="00E250F6" w:rsidP="00E250F6">
      <w:pPr>
        <w:widowControl w:val="0"/>
        <w:jc w:val="center"/>
      </w:pPr>
      <w:r>
        <w:t>118th Session, 2009-2010</w:t>
      </w:r>
    </w:p>
    <w:p w:rsidR="00E250F6" w:rsidRDefault="00E250F6" w:rsidP="00E250F6">
      <w:pPr>
        <w:widowControl w:val="0"/>
        <w:jc w:val="left"/>
      </w:pPr>
    </w:p>
    <w:p w:rsidR="00E250F6" w:rsidRDefault="00E250F6" w:rsidP="00E250F6">
      <w:pPr>
        <w:widowControl w:val="0"/>
        <w:jc w:val="left"/>
        <w:rPr>
          <w:b/>
        </w:rPr>
      </w:pPr>
      <w:r w:rsidRPr="00E250F6">
        <w:rPr>
          <w:b/>
        </w:rPr>
        <w:t>H. 4354</w:t>
      </w:r>
    </w:p>
    <w:p w:rsidR="00E250F6" w:rsidRDefault="00E250F6" w:rsidP="00E250F6">
      <w:pPr>
        <w:widowControl w:val="0"/>
        <w:jc w:val="left"/>
        <w:rPr>
          <w:b/>
        </w:rPr>
      </w:pPr>
    </w:p>
    <w:p w:rsidR="00E250F6" w:rsidRDefault="00E250F6" w:rsidP="00E250F6">
      <w:pPr>
        <w:widowControl w:val="0"/>
        <w:jc w:val="left"/>
      </w:pPr>
      <w:r w:rsidRPr="00E250F6">
        <w:rPr>
          <w:b/>
        </w:rPr>
        <w:t>STATUS INFORMATION</w:t>
      </w:r>
    </w:p>
    <w:p w:rsidR="00E250F6" w:rsidRDefault="00E250F6" w:rsidP="00E250F6">
      <w:pPr>
        <w:widowControl w:val="0"/>
        <w:jc w:val="left"/>
      </w:pPr>
    </w:p>
    <w:p w:rsidR="00E250F6" w:rsidRDefault="00E250F6" w:rsidP="00E250F6">
      <w:pPr>
        <w:widowControl w:val="0"/>
        <w:jc w:val="left"/>
      </w:pPr>
      <w:r>
        <w:t>House Resolution</w:t>
      </w:r>
    </w:p>
    <w:p w:rsidR="00E250F6" w:rsidRDefault="00E250F6" w:rsidP="00E250F6">
      <w:pPr>
        <w:widowControl w:val="0"/>
        <w:jc w:val="left"/>
      </w:pPr>
      <w:r>
        <w:t>Sponsors: Rep. Hayes</w:t>
      </w:r>
    </w:p>
    <w:p w:rsidR="00E250F6" w:rsidRDefault="00E250F6" w:rsidP="00E250F6">
      <w:pPr>
        <w:widowControl w:val="0"/>
        <w:jc w:val="left"/>
      </w:pPr>
      <w:r>
        <w:t>Document Path: l:\council\bills\rm\1019htc10.docx</w:t>
      </w:r>
    </w:p>
    <w:p w:rsidR="00E250F6" w:rsidRDefault="00E250F6" w:rsidP="00E250F6">
      <w:pPr>
        <w:widowControl w:val="0"/>
        <w:jc w:val="left"/>
      </w:pPr>
    </w:p>
    <w:p w:rsidR="00E250F6" w:rsidRDefault="00E250F6" w:rsidP="00E250F6">
      <w:pPr>
        <w:widowControl w:val="0"/>
        <w:jc w:val="left"/>
      </w:pPr>
      <w:r>
        <w:t>Introduced in the House on January 19, 2010</w:t>
      </w:r>
    </w:p>
    <w:p w:rsidR="00E250F6" w:rsidRDefault="00E250F6" w:rsidP="00E250F6">
      <w:pPr>
        <w:widowControl w:val="0"/>
        <w:jc w:val="left"/>
      </w:pPr>
      <w:r>
        <w:t>Adopted by the House on January 19, 2010</w:t>
      </w:r>
    </w:p>
    <w:p w:rsidR="00E250F6" w:rsidRDefault="00E250F6" w:rsidP="00E250F6">
      <w:pPr>
        <w:widowControl w:val="0"/>
        <w:jc w:val="left"/>
      </w:pPr>
    </w:p>
    <w:p w:rsidR="00E250F6" w:rsidRDefault="00E250F6" w:rsidP="00E250F6">
      <w:pPr>
        <w:widowControl w:val="0"/>
        <w:jc w:val="left"/>
      </w:pPr>
      <w:r>
        <w:t xml:space="preserve">Summary: </w:t>
      </w:r>
      <w:r w:rsidR="009C6771">
        <w:t>Dillon Christian School Football Team</w:t>
      </w:r>
    </w:p>
    <w:p w:rsidR="00E250F6" w:rsidRDefault="00E250F6" w:rsidP="00E250F6">
      <w:pPr>
        <w:widowControl w:val="0"/>
        <w:jc w:val="left"/>
      </w:pPr>
    </w:p>
    <w:p w:rsidR="00E250F6" w:rsidRDefault="00E250F6" w:rsidP="00E250F6">
      <w:pPr>
        <w:widowControl w:val="0"/>
        <w:jc w:val="left"/>
      </w:pPr>
    </w:p>
    <w:p w:rsidR="00E250F6" w:rsidRDefault="00E250F6" w:rsidP="00E250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50F6">
        <w:rPr>
          <w:b/>
        </w:rPr>
        <w:t>HISTORY OF LEGISLATIVE ACTIONS</w:t>
      </w:r>
    </w:p>
    <w:p w:rsidR="00E250F6" w:rsidRDefault="00E250F6" w:rsidP="00E250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50F6" w:rsidRPr="00E250F6" w:rsidRDefault="00E250F6" w:rsidP="00E250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50F6">
        <w:rPr>
          <w:u w:val="single"/>
        </w:rPr>
        <w:tab/>
        <w:t>Date</w:t>
      </w:r>
      <w:r w:rsidRPr="00E250F6">
        <w:rPr>
          <w:u w:val="single"/>
        </w:rPr>
        <w:tab/>
        <w:t>Body</w:t>
      </w:r>
      <w:r w:rsidRPr="00E250F6">
        <w:rPr>
          <w:u w:val="single"/>
        </w:rPr>
        <w:tab/>
        <w:t>Action Description with journal page number</w:t>
      </w:r>
      <w:r w:rsidRPr="00E250F6">
        <w:rPr>
          <w:u w:val="single"/>
        </w:rPr>
        <w:tab/>
      </w:r>
    </w:p>
    <w:p w:rsidR="00F550D8" w:rsidRDefault="00F550D8" w:rsidP="00F55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170B62">
        <w:t xml:space="preserve">Introduced and adopted </w:t>
      </w:r>
      <w:hyperlink r:id="rId7" w:history="1">
        <w:r w:rsidRPr="00902B2F">
          <w:rPr>
            <w:rStyle w:val="Hyperlink"/>
          </w:rPr>
          <w:t>HJ</w:t>
        </w:r>
      </w:hyperlink>
      <w:r>
        <w:noBreakHyphen/>
      </w:r>
      <w:r w:rsidRPr="00170B62">
        <w:t>5</w:t>
      </w:r>
    </w:p>
    <w:p w:rsidR="00F550D8" w:rsidRDefault="00F550D8" w:rsidP="00F55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50F6" w:rsidRPr="00E250F6" w:rsidRDefault="00E250F6" w:rsidP="00E25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50F6" w:rsidRDefault="00E250F6" w:rsidP="00E250F6">
      <w:r w:rsidRPr="00E250F6">
        <w:rPr>
          <w:b/>
        </w:rPr>
        <w:t>VERSIONS OF THIS BILL</w:t>
      </w:r>
    </w:p>
    <w:p w:rsidR="00E250F6" w:rsidRDefault="00E250F6" w:rsidP="00E250F6"/>
    <w:p w:rsidR="00E250F6" w:rsidRDefault="00EB63F1" w:rsidP="00E250F6">
      <w:hyperlink r:id="rId8" w:history="1">
        <w:r w:rsidR="00E250F6">
          <w:rPr>
            <w:rStyle w:val="Hyperlink"/>
          </w:rPr>
          <w:t>1/19/2010</w:t>
        </w:r>
      </w:hyperlink>
    </w:p>
    <w:p w:rsidR="00E250F6" w:rsidRDefault="00E250F6" w:rsidP="00E250F6"/>
    <w:p w:rsidR="00E250F6" w:rsidRDefault="00E250F6" w:rsidP="00E250F6">
      <w:pPr>
        <w:sectPr w:rsidR="00E250F6" w:rsidSect="00E250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8D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6B" w:rsidRDefault="006A0D6F" w:rsidP="00AD0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D6826">
        <w:t>CONGRATULATE</w:t>
      </w:r>
      <w:r w:rsidR="00AD026B">
        <w:t xml:space="preserve"> THE DILLON CHRISTIAN SCHOOL FOOTBALL TEAM FOR ITS </w:t>
      </w:r>
      <w:r w:rsidR="002D6826">
        <w:t>IMPRESSIVE</w:t>
      </w:r>
      <w:r w:rsidR="00AD026B">
        <w:t xml:space="preserve"> SEASON AND FOR </w:t>
      </w:r>
      <w:r w:rsidR="002D6826">
        <w:t>WINNING</w:t>
      </w:r>
      <w:r w:rsidR="00AD026B">
        <w:t xml:space="preserve"> THE 200</w:t>
      </w:r>
      <w:r w:rsidR="002D6826">
        <w:t>9</w:t>
      </w:r>
      <w:r w:rsidR="00AD026B">
        <w:t xml:space="preserve"> SOUTH CAROLINA INDEPENDENT SCHOOL ASSOCIATION CLASS A STATE CHAMPIONSHIP TITLE, AND TO </w:t>
      </w:r>
      <w:r w:rsidR="002D6826">
        <w:t>RECOGNIZE</w:t>
      </w:r>
      <w:r w:rsidR="00AD026B">
        <w:t xml:space="preserve"> THE TEAM</w:t>
      </w:r>
      <w:r w:rsidR="009A76A5" w:rsidRPr="009A76A5">
        <w:t>’</w:t>
      </w:r>
      <w:r w:rsidR="00AD026B">
        <w:t xml:space="preserve">S </w:t>
      </w:r>
      <w:r w:rsidR="002D6826">
        <w:t>STELLAR</w:t>
      </w:r>
      <w:r w:rsidR="00AD026B">
        <w:t xml:space="preserve"> PLAYERS, COACHES, AND STAFF.</w:t>
      </w:r>
    </w:p>
    <w:p w:rsidR="009708D7" w:rsidRDefault="009708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148C" w:rsidRDefault="009D148C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football is a competitive sport that demands both individual talent and teamwork, as well as discipline and good sportsmanship, all of which the Dillon </w:t>
      </w:r>
      <w:r w:rsidR="004316A1">
        <w:t>Christian</w:t>
      </w:r>
      <w:r>
        <w:t xml:space="preserve"> School football team has in abundance; and</w:t>
      </w:r>
    </w:p>
    <w:p w:rsidR="009D148C" w:rsidRDefault="009D148C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9708D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0C26">
        <w:t xml:space="preserve">in typical Warrior fashion, </w:t>
      </w:r>
      <w:r w:rsidR="006A0B47">
        <w:t>Dillon Christian School</w:t>
      </w:r>
      <w:r w:rsidR="009B0EB0">
        <w:t xml:space="preserve"> </w:t>
      </w:r>
      <w:r w:rsidR="00C80C26">
        <w:t>demonstrated the</w:t>
      </w:r>
      <w:r w:rsidR="009D148C">
        <w:t>se</w:t>
      </w:r>
      <w:r w:rsidR="00C80C26">
        <w:t xml:space="preserve"> </w:t>
      </w:r>
      <w:r w:rsidR="009D148C">
        <w:t xml:space="preserve">key </w:t>
      </w:r>
      <w:r w:rsidR="00C80C26">
        <w:t>attributes of a true championship</w:t>
      </w:r>
      <w:r w:rsidR="009A76A5">
        <w:noBreakHyphen/>
      </w:r>
      <w:r w:rsidR="00C80C26">
        <w:t xml:space="preserve">caliber </w:t>
      </w:r>
      <w:r w:rsidR="009D148C">
        <w:t>football</w:t>
      </w:r>
      <w:r w:rsidR="00C80C26">
        <w:t xml:space="preserve"> team when it walked away with the</w:t>
      </w:r>
      <w:r w:rsidR="006A0B47">
        <w:t xml:space="preserve"> 200</w:t>
      </w:r>
      <w:r w:rsidR="00C80C26">
        <w:t>9</w:t>
      </w:r>
      <w:r w:rsidR="006A0B47">
        <w:t xml:space="preserve"> South Carolina Independent School Association Class A State Championship title, defeating </w:t>
      </w:r>
      <w:r w:rsidR="001614C3">
        <w:t>Palmetto Christian Academy 63</w:t>
      </w:r>
      <w:r w:rsidR="009A76A5">
        <w:noBreakHyphen/>
      </w:r>
      <w:r w:rsidR="001614C3">
        <w:t>20</w:t>
      </w:r>
      <w:r w:rsidR="006A0B47">
        <w:t xml:space="preserve"> on Friday, November 2</w:t>
      </w:r>
      <w:r w:rsidR="001D01CF">
        <w:t>0</w:t>
      </w:r>
      <w:r w:rsidR="006A0B47">
        <w:t>, 200</w:t>
      </w:r>
      <w:r w:rsidR="001D01CF">
        <w:t>9</w:t>
      </w:r>
      <w:r w:rsidR="006A0B47">
        <w:t>; and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1D3D">
        <w:t xml:space="preserve">Warrior </w:t>
      </w:r>
      <w:r w:rsidR="00D66C8C">
        <w:t xml:space="preserve">fans </w:t>
      </w:r>
      <w:r w:rsidR="00F21D3D">
        <w:t>were exultant</w:t>
      </w:r>
      <w:r w:rsidR="00D66C8C">
        <w:t xml:space="preserve"> over this title win because the team</w:t>
      </w:r>
      <w:r w:rsidR="009A76A5" w:rsidRPr="009A76A5">
        <w:t>’</w:t>
      </w:r>
      <w:r w:rsidR="00D66C8C">
        <w:t xml:space="preserve">s championship triumph made it two in a row </w:t>
      </w:r>
      <w:r w:rsidR="00F21D3D">
        <w:t>for</w:t>
      </w:r>
      <w:r w:rsidR="00D66C8C">
        <w:t xml:space="preserve"> a football program only seven years old</w:t>
      </w:r>
      <w:r w:rsidR="00F631F2">
        <w:t>; and</w:t>
      </w:r>
    </w:p>
    <w:p w:rsidR="00F631F2" w:rsidRDefault="00F631F2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6DCA">
        <w:t>u</w:t>
      </w:r>
      <w:r>
        <w:t xml:space="preserve">nder the </w:t>
      </w:r>
      <w:r w:rsidR="00E26DCA">
        <w:t>solid</w:t>
      </w:r>
      <w:r>
        <w:t xml:space="preserve"> leadership of Coach Kelly</w:t>
      </w:r>
      <w:r w:rsidR="00E26DCA">
        <w:t xml:space="preserve"> Williamson and his assistants, Dillon Christian </w:t>
      </w:r>
      <w:r w:rsidR="00474BFF">
        <w:t>proved what consistent hard work can do; and</w:t>
      </w:r>
    </w:p>
    <w:p w:rsidR="00474BFF" w:rsidRDefault="00474BFF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3F3E98">
        <w:t xml:space="preserve">Warriors have brought great pride and recognition to their school and community, and the members of the </w:t>
      </w:r>
      <w:r>
        <w:t xml:space="preserve">House of Representatives </w:t>
      </w:r>
      <w:r w:rsidR="003F3E98">
        <w:t>are pleased to have this opportunity to r</w:t>
      </w:r>
      <w:r>
        <w:t>ecogniz</w:t>
      </w:r>
      <w:r w:rsidR="003F3E98">
        <w:t>e</w:t>
      </w:r>
      <w:r>
        <w:t xml:space="preserve"> </w:t>
      </w:r>
      <w:r w:rsidR="003F3E98">
        <w:t xml:space="preserve">such a wonderful group </w:t>
      </w:r>
      <w:r w:rsidR="009F4077">
        <w:t>of talented athletes</w:t>
      </w:r>
      <w:r w:rsidR="003F3E98">
        <w:t xml:space="preserve"> and their coaches</w:t>
      </w:r>
      <w:r>
        <w:t>. Now, therefore,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8D0D17">
        <w:t>congratulate</w:t>
      </w:r>
      <w:r>
        <w:t xml:space="preserve"> the Dillon Christian School football team for its</w:t>
      </w:r>
      <w:r w:rsidR="00135567">
        <w:t xml:space="preserve"> impressive</w:t>
      </w:r>
      <w:r>
        <w:t xml:space="preserve"> season and for </w:t>
      </w:r>
      <w:r w:rsidR="00135567">
        <w:t>winning</w:t>
      </w:r>
      <w:r>
        <w:t xml:space="preserve"> the 200</w:t>
      </w:r>
      <w:r w:rsidR="00135567">
        <w:t>9</w:t>
      </w:r>
      <w:r>
        <w:t xml:space="preserve"> South Carolina Independent School Association Class A State Championship title, and </w:t>
      </w:r>
      <w:r w:rsidR="00135567">
        <w:t>recognize</w:t>
      </w:r>
      <w:r>
        <w:t xml:space="preserve"> the team</w:t>
      </w:r>
      <w:r w:rsidR="009A76A5" w:rsidRPr="009A76A5">
        <w:t>’</w:t>
      </w:r>
      <w:r>
        <w:t xml:space="preserve">s </w:t>
      </w:r>
      <w:r w:rsidR="00135567">
        <w:t>stellar</w:t>
      </w:r>
      <w:r>
        <w:t xml:space="preserve"> players, coaches, and staff.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John Davis and Coach Kelly Williamson of Dillon Christian School.</w:t>
      </w:r>
    </w:p>
    <w:p w:rsidR="00D41D31" w:rsidRDefault="009A76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D31" w:rsidRDefault="00D41D31" w:rsidP="00E250F6">
      <w:pPr>
        <w:suppressAutoHyphens/>
      </w:pPr>
    </w:p>
    <w:sectPr w:rsidR="00D41D31" w:rsidSect="00E250F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C26" w:rsidRDefault="00C80C26" w:rsidP="009F0C77">
      <w:r>
        <w:separator/>
      </w:r>
    </w:p>
  </w:endnote>
  <w:endnote w:type="continuationSeparator" w:id="0">
    <w:p w:rsidR="00C80C26" w:rsidRDefault="00C80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1F38B8-48EE-44D2-A676-55FC4287523A}"/>
    <w:embedBold r:id="rId2" w:fontKey="{B3565758-708F-415F-946D-F4AF75FA80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C9E21D-9320-42EF-B6EE-D43677A2DD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77A6A0-BDA1-4BE6-AC88-9A06340746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227924-7DC6-4379-A455-164DFA731E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0F6" w:rsidRPr="00D41D31" w:rsidRDefault="00E250F6" w:rsidP="00D41D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[4354]</w:t>
    </w:r>
    <w:r>
      <w:tab/>
    </w:r>
    <w:r w:rsidR="00EB63F1">
      <w:fldChar w:fldCharType="begin"/>
    </w:r>
    <w:r w:rsidR="00EB63F1">
      <w:instrText xml:space="preserve"> PAGE  \* MERGEFORMAT </w:instrText>
    </w:r>
    <w:r w:rsidR="00EB63F1">
      <w:fldChar w:fldCharType="separate"/>
    </w:r>
    <w:r w:rsidR="00EB63F1">
      <w:rPr>
        <w:noProof/>
      </w:rPr>
      <w:t>1</w:t>
    </w:r>
    <w:r w:rsidR="00EB63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C26" w:rsidRDefault="00C80C26" w:rsidP="009F0C77">
      <w:r>
        <w:separator/>
      </w:r>
    </w:p>
  </w:footnote>
  <w:footnote w:type="continuationSeparator" w:id="0">
    <w:p w:rsidR="00C80C26" w:rsidRDefault="00C80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9HTC10"/>
    <w:docVar w:name="CoverBillType" w:val="r"/>
    <w:docVar w:name="docpath" w:val="L:\Council\bills\RM\1019HTC10.DOCX"/>
    <w:docVar w:name="dvBillNumber" w:val="43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114B"/>
    <w:rsid w:val="00011869"/>
    <w:rsid w:val="000559B4"/>
    <w:rsid w:val="000E1785"/>
    <w:rsid w:val="000F40FA"/>
    <w:rsid w:val="0010776B"/>
    <w:rsid w:val="00133E66"/>
    <w:rsid w:val="00135567"/>
    <w:rsid w:val="001435A3"/>
    <w:rsid w:val="001614C3"/>
    <w:rsid w:val="001D01CF"/>
    <w:rsid w:val="001D08F2"/>
    <w:rsid w:val="001D525B"/>
    <w:rsid w:val="001D7F4F"/>
    <w:rsid w:val="002321B6"/>
    <w:rsid w:val="00250967"/>
    <w:rsid w:val="002543C8"/>
    <w:rsid w:val="00284AAE"/>
    <w:rsid w:val="002A6655"/>
    <w:rsid w:val="002D6826"/>
    <w:rsid w:val="002E5912"/>
    <w:rsid w:val="00325348"/>
    <w:rsid w:val="0032732C"/>
    <w:rsid w:val="00336AD0"/>
    <w:rsid w:val="0037079A"/>
    <w:rsid w:val="003D01E8"/>
    <w:rsid w:val="003E5288"/>
    <w:rsid w:val="003F3E98"/>
    <w:rsid w:val="003F6D79"/>
    <w:rsid w:val="0041760A"/>
    <w:rsid w:val="00417C01"/>
    <w:rsid w:val="004316A1"/>
    <w:rsid w:val="0044214B"/>
    <w:rsid w:val="00474BFF"/>
    <w:rsid w:val="004809EE"/>
    <w:rsid w:val="004E7D54"/>
    <w:rsid w:val="005273C6"/>
    <w:rsid w:val="00530A69"/>
    <w:rsid w:val="005346F6"/>
    <w:rsid w:val="00545593"/>
    <w:rsid w:val="00577C6C"/>
    <w:rsid w:val="005935B9"/>
    <w:rsid w:val="005C2FE2"/>
    <w:rsid w:val="005E2BC9"/>
    <w:rsid w:val="00605102"/>
    <w:rsid w:val="006215AA"/>
    <w:rsid w:val="006913C9"/>
    <w:rsid w:val="0069470D"/>
    <w:rsid w:val="006A0B47"/>
    <w:rsid w:val="006A0D6F"/>
    <w:rsid w:val="00734F00"/>
    <w:rsid w:val="00777B60"/>
    <w:rsid w:val="007801CC"/>
    <w:rsid w:val="007A70AE"/>
    <w:rsid w:val="007E375C"/>
    <w:rsid w:val="008362E8"/>
    <w:rsid w:val="0089114B"/>
    <w:rsid w:val="008A1768"/>
    <w:rsid w:val="008B1BA3"/>
    <w:rsid w:val="008D0D17"/>
    <w:rsid w:val="008F4429"/>
    <w:rsid w:val="00902B2F"/>
    <w:rsid w:val="0094021A"/>
    <w:rsid w:val="00941D12"/>
    <w:rsid w:val="009708D7"/>
    <w:rsid w:val="00990489"/>
    <w:rsid w:val="009A76A5"/>
    <w:rsid w:val="009B0EB0"/>
    <w:rsid w:val="009C6771"/>
    <w:rsid w:val="009C6A0B"/>
    <w:rsid w:val="009D148C"/>
    <w:rsid w:val="009F0C77"/>
    <w:rsid w:val="009F4077"/>
    <w:rsid w:val="009F4DD1"/>
    <w:rsid w:val="00A41684"/>
    <w:rsid w:val="00A64E80"/>
    <w:rsid w:val="00A70D13"/>
    <w:rsid w:val="00A72BCD"/>
    <w:rsid w:val="00A741D9"/>
    <w:rsid w:val="00A833AB"/>
    <w:rsid w:val="00A9741D"/>
    <w:rsid w:val="00AD026B"/>
    <w:rsid w:val="00AD4B17"/>
    <w:rsid w:val="00B412D4"/>
    <w:rsid w:val="00BE3C22"/>
    <w:rsid w:val="00BF1892"/>
    <w:rsid w:val="00C0345E"/>
    <w:rsid w:val="00C3483A"/>
    <w:rsid w:val="00C65D34"/>
    <w:rsid w:val="00C74E9D"/>
    <w:rsid w:val="00C80C26"/>
    <w:rsid w:val="00C82FD3"/>
    <w:rsid w:val="00C92819"/>
    <w:rsid w:val="00CC6B7B"/>
    <w:rsid w:val="00CD2089"/>
    <w:rsid w:val="00D01AE9"/>
    <w:rsid w:val="00D41D31"/>
    <w:rsid w:val="00D634DF"/>
    <w:rsid w:val="00D66C8C"/>
    <w:rsid w:val="00D73A67"/>
    <w:rsid w:val="00D805FE"/>
    <w:rsid w:val="00D970A9"/>
    <w:rsid w:val="00DF3845"/>
    <w:rsid w:val="00DF3B37"/>
    <w:rsid w:val="00E250F6"/>
    <w:rsid w:val="00E26DCA"/>
    <w:rsid w:val="00E41911"/>
    <w:rsid w:val="00E92EEF"/>
    <w:rsid w:val="00EB63F1"/>
    <w:rsid w:val="00F21D3D"/>
    <w:rsid w:val="00F24442"/>
    <w:rsid w:val="00F50AE3"/>
    <w:rsid w:val="00F550D8"/>
    <w:rsid w:val="00F631F2"/>
    <w:rsid w:val="00F67CF1"/>
    <w:rsid w:val="00F840F0"/>
    <w:rsid w:val="00FB0D0D"/>
    <w:rsid w:val="00FB43B4"/>
    <w:rsid w:val="00FC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328697-4187-4EE5-A8BE-680C2501E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B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5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54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FE7C5-5825-4689-AF5E-75FE474D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358</Words>
  <Characters>2046</Characters>
  <Application>Microsoft Office Word</Application>
  <DocSecurity>0</DocSecurity>
  <Lines>84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4354: Dillon Christian School Football Team - South Carolina Legislature Online</dc:title>
  <dc:subject/>
  <dc:creator>RosanneMcDowell</dc:creator>
  <cp:keywords/>
  <dc:description/>
  <cp:lastModifiedBy>N Cumfer</cp:lastModifiedBy>
  <cp:revision>8</cp:revision>
  <cp:lastPrinted>2010-01-14T15:44:00Z</cp:lastPrinted>
  <dcterms:created xsi:type="dcterms:W3CDTF">2010-01-19T17:46:00Z</dcterms:created>
  <dcterms:modified xsi:type="dcterms:W3CDTF">2014-11-24T16:22:00Z</dcterms:modified>
</cp:coreProperties>
</file>