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C3F" w:rsidRDefault="00F35C3F" w:rsidP="00F35C3F">
      <w:pPr>
        <w:widowControl w:val="0"/>
        <w:jc w:val="center"/>
      </w:pPr>
      <w:bookmarkStart w:id="0" w:name="_GoBack"/>
      <w:bookmarkEnd w:id="0"/>
      <w:r w:rsidRPr="00F35C3F">
        <w:rPr>
          <w:b/>
        </w:rPr>
        <w:t>South Carolina General Assembly</w:t>
      </w:r>
    </w:p>
    <w:p w:rsidR="00F35C3F" w:rsidRDefault="00F35C3F" w:rsidP="00F35C3F">
      <w:pPr>
        <w:widowControl w:val="0"/>
        <w:jc w:val="center"/>
      </w:pPr>
      <w:r>
        <w:t>118th Session, 2009-2010</w:t>
      </w:r>
    </w:p>
    <w:p w:rsidR="00F35C3F" w:rsidRDefault="00F35C3F" w:rsidP="00F35C3F">
      <w:pPr>
        <w:widowControl w:val="0"/>
        <w:jc w:val="left"/>
      </w:pPr>
    </w:p>
    <w:p w:rsidR="00F35C3F" w:rsidRDefault="00F35C3F" w:rsidP="00F35C3F">
      <w:pPr>
        <w:widowControl w:val="0"/>
        <w:jc w:val="left"/>
        <w:rPr>
          <w:b/>
        </w:rPr>
      </w:pPr>
      <w:r w:rsidRPr="00F35C3F">
        <w:rPr>
          <w:b/>
        </w:rPr>
        <w:t>H. 4384</w:t>
      </w:r>
    </w:p>
    <w:p w:rsidR="00F35C3F" w:rsidRDefault="00F35C3F" w:rsidP="00F35C3F">
      <w:pPr>
        <w:widowControl w:val="0"/>
        <w:jc w:val="left"/>
        <w:rPr>
          <w:b/>
        </w:rPr>
      </w:pPr>
    </w:p>
    <w:p w:rsidR="00F35C3F" w:rsidRDefault="00F35C3F" w:rsidP="00F35C3F">
      <w:pPr>
        <w:widowControl w:val="0"/>
        <w:jc w:val="left"/>
      </w:pPr>
      <w:r w:rsidRPr="00F35C3F">
        <w:rPr>
          <w:b/>
        </w:rPr>
        <w:t>STATUS INFORMATION</w:t>
      </w:r>
    </w:p>
    <w:p w:rsidR="00F35C3F" w:rsidRDefault="00F35C3F" w:rsidP="00F35C3F">
      <w:pPr>
        <w:widowControl w:val="0"/>
        <w:jc w:val="left"/>
      </w:pPr>
    </w:p>
    <w:p w:rsidR="00F35C3F" w:rsidRDefault="00F35C3F" w:rsidP="00F35C3F">
      <w:pPr>
        <w:widowControl w:val="0"/>
        <w:jc w:val="left"/>
      </w:pPr>
      <w:r>
        <w:t>General Bill</w:t>
      </w:r>
    </w:p>
    <w:p w:rsidR="00F35C3F" w:rsidRDefault="00F35C3F" w:rsidP="00F35C3F">
      <w:pPr>
        <w:widowControl w:val="0"/>
        <w:jc w:val="left"/>
      </w:pPr>
      <w:r>
        <w:t>Sponsors: Rep. Whitmire</w:t>
      </w:r>
    </w:p>
    <w:p w:rsidR="00F35C3F" w:rsidRDefault="00F35C3F" w:rsidP="00F35C3F">
      <w:pPr>
        <w:widowControl w:val="0"/>
        <w:jc w:val="left"/>
      </w:pPr>
      <w:r>
        <w:t>Document Path: l:\council\bills\agm\19597bh10.docx</w:t>
      </w:r>
    </w:p>
    <w:p w:rsidR="00247A67" w:rsidRDefault="00247A67" w:rsidP="00F35C3F">
      <w:pPr>
        <w:widowControl w:val="0"/>
        <w:jc w:val="left"/>
      </w:pPr>
      <w:r>
        <w:t>Companion/Similar bill(s): 1140</w:t>
      </w:r>
    </w:p>
    <w:p w:rsidR="00F35C3F" w:rsidRDefault="00F35C3F" w:rsidP="00F35C3F">
      <w:pPr>
        <w:widowControl w:val="0"/>
        <w:jc w:val="left"/>
      </w:pPr>
    </w:p>
    <w:p w:rsidR="005B313C" w:rsidRDefault="005B313C" w:rsidP="00F35C3F">
      <w:pPr>
        <w:widowControl w:val="0"/>
        <w:jc w:val="left"/>
      </w:pPr>
      <w:r>
        <w:t>Introduced in the House on January 20, 2010</w:t>
      </w:r>
    </w:p>
    <w:p w:rsidR="005B313C" w:rsidRPr="005B313C" w:rsidRDefault="005B313C" w:rsidP="00F35C3F">
      <w:pPr>
        <w:widowControl w:val="0"/>
        <w:jc w:val="left"/>
      </w:pPr>
      <w:r>
        <w:t xml:space="preserve">Currently residing in the House Committee on </w:t>
      </w:r>
      <w:r w:rsidRPr="005B313C">
        <w:rPr>
          <w:b/>
        </w:rPr>
        <w:t>Education and Public Works</w:t>
      </w:r>
    </w:p>
    <w:p w:rsidR="005B313C" w:rsidRDefault="005B313C" w:rsidP="00F35C3F">
      <w:pPr>
        <w:widowControl w:val="0"/>
        <w:jc w:val="left"/>
      </w:pPr>
    </w:p>
    <w:p w:rsidR="00F35C3F" w:rsidRDefault="00F35C3F" w:rsidP="00F35C3F">
      <w:pPr>
        <w:widowControl w:val="0"/>
        <w:jc w:val="left"/>
      </w:pPr>
      <w:r>
        <w:t xml:space="preserve">Summary: </w:t>
      </w:r>
      <w:r w:rsidR="000B25CA">
        <w:t>Teacher dismissal appeals</w:t>
      </w:r>
    </w:p>
    <w:p w:rsidR="00F35C3F" w:rsidRDefault="00F35C3F" w:rsidP="00F35C3F">
      <w:pPr>
        <w:widowControl w:val="0"/>
        <w:jc w:val="left"/>
      </w:pPr>
    </w:p>
    <w:p w:rsidR="00F35C3F" w:rsidRDefault="00F35C3F" w:rsidP="00F35C3F">
      <w:pPr>
        <w:widowControl w:val="0"/>
        <w:jc w:val="left"/>
      </w:pPr>
    </w:p>
    <w:p w:rsidR="00F35C3F" w:rsidRDefault="00F35C3F" w:rsidP="00F35C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5C3F">
        <w:rPr>
          <w:b/>
        </w:rPr>
        <w:t>HISTORY OF LEGISLATIVE ACTIONS</w:t>
      </w:r>
    </w:p>
    <w:p w:rsidR="00F35C3F" w:rsidRDefault="00F35C3F" w:rsidP="00F35C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5C3F" w:rsidRPr="00F35C3F" w:rsidRDefault="00F35C3F" w:rsidP="00F35C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5C3F">
        <w:rPr>
          <w:u w:val="single"/>
        </w:rPr>
        <w:tab/>
        <w:t>Date</w:t>
      </w:r>
      <w:r w:rsidRPr="00F35C3F">
        <w:rPr>
          <w:u w:val="single"/>
        </w:rPr>
        <w:tab/>
        <w:t>Body</w:t>
      </w:r>
      <w:r w:rsidRPr="00F35C3F">
        <w:rPr>
          <w:u w:val="single"/>
        </w:rPr>
        <w:tab/>
        <w:t>Action Description with journal page number</w:t>
      </w:r>
      <w:r w:rsidRPr="00F35C3F">
        <w:rPr>
          <w:u w:val="single"/>
        </w:rPr>
        <w:tab/>
      </w:r>
    </w:p>
    <w:p w:rsidR="00683951" w:rsidRDefault="00683951" w:rsidP="006839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1/20/2010</w:t>
      </w:r>
      <w:r>
        <w:tab/>
        <w:t>House</w:t>
      </w:r>
      <w:r>
        <w:tab/>
      </w:r>
      <w:r w:rsidRPr="00875C1F">
        <w:t xml:space="preserve">Introduced and read first time </w:t>
      </w:r>
      <w:hyperlink r:id="rId7" w:history="1">
        <w:r w:rsidRPr="005A02A9">
          <w:rPr>
            <w:rStyle w:val="Hyperlink"/>
          </w:rPr>
          <w:t>HJ</w:t>
        </w:r>
      </w:hyperlink>
      <w:r>
        <w:noBreakHyphen/>
      </w:r>
      <w:r w:rsidRPr="00875C1F">
        <w:t>34</w:t>
      </w:r>
    </w:p>
    <w:p w:rsidR="00683951" w:rsidRDefault="00683951" w:rsidP="006839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1/20/2010</w:t>
      </w:r>
      <w:r>
        <w:tab/>
        <w:t>House</w:t>
      </w:r>
      <w:r>
        <w:tab/>
      </w:r>
      <w:r w:rsidRPr="00875C1F">
        <w:t xml:space="preserve">Referred to Committee on </w:t>
      </w:r>
      <w:r w:rsidRPr="00875C1F">
        <w:rPr>
          <w:b/>
        </w:rPr>
        <w:t>Judiciary</w:t>
      </w:r>
      <w:r w:rsidRPr="00875C1F">
        <w:t xml:space="preserve"> </w:t>
      </w:r>
      <w:hyperlink r:id="rId8" w:history="1">
        <w:r w:rsidRPr="005A02A9">
          <w:rPr>
            <w:rStyle w:val="Hyperlink"/>
          </w:rPr>
          <w:t>HJ</w:t>
        </w:r>
      </w:hyperlink>
      <w:r>
        <w:noBreakHyphen/>
      </w:r>
      <w:r w:rsidRPr="00875C1F">
        <w:t>34</w:t>
      </w:r>
    </w:p>
    <w:p w:rsidR="00683951" w:rsidRDefault="00683951" w:rsidP="006839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1/21/2010</w:t>
      </w:r>
      <w:r>
        <w:tab/>
        <w:t>House</w:t>
      </w:r>
      <w:r>
        <w:tab/>
      </w:r>
      <w:r w:rsidRPr="00875C1F">
        <w:t xml:space="preserve">Recalled from Committee on </w:t>
      </w:r>
      <w:r w:rsidRPr="00875C1F">
        <w:rPr>
          <w:b/>
        </w:rPr>
        <w:t>Judiciary</w:t>
      </w:r>
      <w:r w:rsidRPr="00875C1F">
        <w:t xml:space="preserve"> </w:t>
      </w:r>
      <w:hyperlink r:id="rId9" w:history="1">
        <w:r w:rsidRPr="005A02A9">
          <w:rPr>
            <w:rStyle w:val="Hyperlink"/>
          </w:rPr>
          <w:t>HJ</w:t>
        </w:r>
      </w:hyperlink>
      <w:r>
        <w:noBreakHyphen/>
      </w:r>
      <w:r w:rsidRPr="00875C1F">
        <w:t>31</w:t>
      </w:r>
    </w:p>
    <w:p w:rsidR="00683951" w:rsidRDefault="00683951" w:rsidP="006839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1/21/2010</w:t>
      </w:r>
      <w:r>
        <w:tab/>
        <w:t>House</w:t>
      </w:r>
      <w:r>
        <w:tab/>
      </w:r>
      <w:r w:rsidRPr="00875C1F">
        <w:t>Referred to Co</w:t>
      </w:r>
      <w:r>
        <w:t xml:space="preserve">mmittee on </w:t>
      </w:r>
      <w:r w:rsidRPr="00875C1F">
        <w:rPr>
          <w:b/>
        </w:rPr>
        <w:t>Education and Public Works</w:t>
      </w:r>
      <w:r w:rsidRPr="00875C1F">
        <w:t xml:space="preserve"> </w:t>
      </w:r>
      <w:hyperlink r:id="rId10" w:history="1">
        <w:r w:rsidRPr="005A02A9">
          <w:rPr>
            <w:rStyle w:val="Hyperlink"/>
          </w:rPr>
          <w:t>HJ</w:t>
        </w:r>
      </w:hyperlink>
      <w:r>
        <w:noBreakHyphen/>
      </w:r>
      <w:r w:rsidRPr="00875C1F">
        <w:t>31</w:t>
      </w:r>
    </w:p>
    <w:p w:rsidR="00683951" w:rsidRDefault="00683951" w:rsidP="006839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5C3F" w:rsidRPr="00F35C3F" w:rsidRDefault="00F35C3F" w:rsidP="00F35C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5C3F" w:rsidRDefault="00F35C3F" w:rsidP="00F35C3F">
      <w:pPr>
        <w:widowControl w:val="0"/>
        <w:jc w:val="left"/>
      </w:pPr>
      <w:r w:rsidRPr="00F35C3F">
        <w:rPr>
          <w:b/>
        </w:rPr>
        <w:t>VERSIONS OF THIS BILL</w:t>
      </w:r>
    </w:p>
    <w:p w:rsidR="00F35C3F" w:rsidRDefault="00F35C3F" w:rsidP="00F35C3F">
      <w:pPr>
        <w:widowControl w:val="0"/>
        <w:jc w:val="left"/>
      </w:pPr>
    </w:p>
    <w:p w:rsidR="00F35C3F" w:rsidRDefault="0006487C" w:rsidP="00F35C3F">
      <w:pPr>
        <w:widowControl w:val="0"/>
        <w:jc w:val="left"/>
      </w:pPr>
      <w:hyperlink r:id="rId11" w:history="1">
        <w:r w:rsidR="00F35C3F">
          <w:rPr>
            <w:rStyle w:val="Hyperlink"/>
          </w:rPr>
          <w:t>1/20/2010</w:t>
        </w:r>
      </w:hyperlink>
    </w:p>
    <w:p w:rsidR="00F35C3F" w:rsidRDefault="00F35C3F" w:rsidP="00F35C3F"/>
    <w:p w:rsidR="00F35C3F" w:rsidRDefault="00F35C3F" w:rsidP="00F35C3F">
      <w:pPr>
        <w:sectPr w:rsidR="00F35C3F" w:rsidSect="00F35C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72D7A" w:rsidRDefault="00272D7A" w:rsidP="00272D7A">
      <w:pPr>
        <w:pStyle w:val="BillDots"/>
      </w:pPr>
    </w:p>
    <w:p w:rsidR="00272D7A" w:rsidRDefault="00272D7A" w:rsidP="00272D7A">
      <w:pPr>
        <w:pStyle w:val="Numbersforbills"/>
      </w:pPr>
    </w:p>
    <w:p w:rsidR="00272D7A" w:rsidRDefault="00272D7A" w:rsidP="00272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D7A" w:rsidRDefault="00272D7A" w:rsidP="00272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D7A" w:rsidRDefault="00272D7A" w:rsidP="00272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D7A" w:rsidRDefault="00272D7A" w:rsidP="00272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D7A" w:rsidRDefault="00272D7A" w:rsidP="00272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6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4BA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564" w:rsidRDefault="00F06564" w:rsidP="00F0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 w:rsidR="00E92014">
        <w:noBreakHyphen/>
      </w:r>
      <w:r>
        <w:t>25</w:t>
      </w:r>
      <w:r w:rsidR="00E92014">
        <w:noBreakHyphen/>
      </w:r>
      <w:r>
        <w:t>480, CODE OF LAWS OF SOUTH CAROLINA, 1976, RELATING TO TEACHER DISMISSAL APPEALS, SO AS TO REQUIRE AN APPEAL TO BE MADE TO AN ADMINISTRATIVE LAW COURT; AND TO AMEND SECTION 59</w:t>
      </w:r>
      <w:r w:rsidR="00E92014">
        <w:noBreakHyphen/>
      </w:r>
      <w:r>
        <w:t>25</w:t>
      </w:r>
      <w:r w:rsidR="00E92014">
        <w:noBreakHyphen/>
      </w:r>
      <w:r>
        <w:t>520, RELATING TO POWERS AND DUTIES OF THE COURT IN TEACHER DISMISSAL APPEALS, SO AS TO ESTABLISH THE COURT AS THE ADMINISTRATIVE LAW COURT.</w:t>
      </w:r>
    </w:p>
    <w:p w:rsidR="00404BA4" w:rsidRDefault="00404B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4BA4" w:rsidRDefault="00404B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4BA4" w:rsidRDefault="00404B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564" w:rsidRDefault="00404BA4" w:rsidP="00F0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06564">
        <w:t>Section 59</w:t>
      </w:r>
      <w:r w:rsidR="00E92014">
        <w:noBreakHyphen/>
      </w:r>
      <w:r w:rsidR="00F06564">
        <w:t>25</w:t>
      </w:r>
      <w:r w:rsidR="00E92014">
        <w:noBreakHyphen/>
      </w:r>
      <w:r w:rsidR="00F06564">
        <w:t>480 of the 1976 Code is amended to read:</w:t>
      </w:r>
    </w:p>
    <w:p w:rsidR="00F06564" w:rsidRDefault="00F06564" w:rsidP="00F0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564" w:rsidRPr="007D7796" w:rsidRDefault="00F06564" w:rsidP="00F0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</w:t>
      </w:r>
      <w:r w:rsidR="00E92014">
        <w:noBreakHyphen/>
      </w:r>
      <w:r>
        <w:t>25</w:t>
      </w:r>
      <w:r w:rsidR="00E92014">
        <w:noBreakHyphen/>
      </w:r>
      <w:r>
        <w:t>480.</w:t>
      </w:r>
      <w:r>
        <w:tab/>
      </w:r>
      <w:r w:rsidRPr="007D7796">
        <w:t xml:space="preserve">The decision of the district board of trustees </w:t>
      </w:r>
      <w:r w:rsidRPr="003C0048">
        <w:rPr>
          <w:strike/>
        </w:rPr>
        <w:t>shall be</w:t>
      </w:r>
      <w:r w:rsidRPr="007D7796">
        <w:t xml:space="preserve"> </w:t>
      </w:r>
      <w:r>
        <w:rPr>
          <w:u w:val="single"/>
        </w:rPr>
        <w:t>is</w:t>
      </w:r>
      <w:r>
        <w:t xml:space="preserve"> </w:t>
      </w:r>
      <w:r w:rsidRPr="007D7796">
        <w:t xml:space="preserve">final, unless within thirty days </w:t>
      </w:r>
      <w:r w:rsidRPr="003C0048">
        <w:rPr>
          <w:strike/>
        </w:rPr>
        <w:t>thereafter</w:t>
      </w:r>
      <w:r w:rsidRPr="007D7796">
        <w:t xml:space="preserve"> an appeal is made to the </w:t>
      </w:r>
      <w:r w:rsidRPr="003C0048">
        <w:rPr>
          <w:strike/>
        </w:rPr>
        <w:t>court of common pleas</w:t>
      </w:r>
      <w:r w:rsidRPr="007D7796">
        <w:t xml:space="preserve"> </w:t>
      </w:r>
      <w:r>
        <w:rPr>
          <w:u w:val="single"/>
        </w:rPr>
        <w:t>administrative law court</w:t>
      </w:r>
      <w:r>
        <w:t xml:space="preserve"> </w:t>
      </w:r>
      <w:r w:rsidRPr="008810CC">
        <w:rPr>
          <w:strike/>
        </w:rPr>
        <w:t>of any county in which the major portion of such district lies</w:t>
      </w:r>
      <w:r w:rsidRPr="007D7796">
        <w:t xml:space="preserve">. </w:t>
      </w:r>
    </w:p>
    <w:p w:rsidR="00F06564" w:rsidRDefault="00F06564" w:rsidP="00F0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D7796">
        <w:t xml:space="preserve">Notice of the appeal and </w:t>
      </w:r>
      <w:r w:rsidRPr="003C0048">
        <w:rPr>
          <w:strike/>
        </w:rPr>
        <w:t>the</w:t>
      </w:r>
      <w:r w:rsidRPr="007D7796">
        <w:t xml:space="preserve"> </w:t>
      </w:r>
      <w:r>
        <w:rPr>
          <w:u w:val="single"/>
        </w:rPr>
        <w:t>its</w:t>
      </w:r>
      <w:r>
        <w:t xml:space="preserve"> </w:t>
      </w:r>
      <w:r w:rsidRPr="007D7796">
        <w:t xml:space="preserve">grounds </w:t>
      </w:r>
      <w:r w:rsidRPr="003C0048">
        <w:rPr>
          <w:strike/>
        </w:rPr>
        <w:t>thereof 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 xml:space="preserve">be filed with the district board of trustees.  The district board </w:t>
      </w:r>
      <w:r w:rsidRPr="008810CC">
        <w:rPr>
          <w:strike/>
        </w:rPr>
        <w:t>shall</w:t>
      </w:r>
      <w:r w:rsidRPr="008810CC">
        <w:t>,</w:t>
      </w:r>
      <w:r w:rsidRPr="007D7796">
        <w:t xml:space="preserve"> within thirty days </w:t>
      </w:r>
      <w:r w:rsidRPr="003C0048">
        <w:rPr>
          <w:strike/>
        </w:rPr>
        <w:t>thereafter</w:t>
      </w:r>
      <w:r w:rsidRPr="008810CC">
        <w:t>,</w:t>
      </w:r>
      <w:r w:rsidRPr="007D7796">
        <w:t xml:space="preserve"> </w:t>
      </w:r>
      <w:r>
        <w:rPr>
          <w:u w:val="single"/>
        </w:rPr>
        <w:t>shall</w:t>
      </w:r>
      <w:r>
        <w:t xml:space="preserve"> </w:t>
      </w:r>
      <w:r w:rsidRPr="007D7796">
        <w:t xml:space="preserve">file a certified copy of the transcript record with the clerk of </w:t>
      </w:r>
      <w:r w:rsidRPr="003C0048">
        <w:rPr>
          <w:strike/>
        </w:rPr>
        <w:t>such</w:t>
      </w:r>
      <w:r w:rsidRPr="007D7796">
        <w:t xml:space="preserve"> court. 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An</w:t>
      </w:r>
      <w:r>
        <w:t xml:space="preserve"> </w:t>
      </w:r>
      <w:r w:rsidRPr="007D7796">
        <w:t xml:space="preserve">appeal from the order of the </w:t>
      </w:r>
      <w:r w:rsidRPr="003C0048">
        <w:rPr>
          <w:strike/>
        </w:rPr>
        <w:t>circuit</w:t>
      </w:r>
      <w:r w:rsidRPr="007D7796">
        <w:t xml:space="preserve"> </w:t>
      </w:r>
      <w:r>
        <w:rPr>
          <w:u w:val="single"/>
        </w:rPr>
        <w:t>administrative law</w:t>
      </w:r>
      <w:r>
        <w:t xml:space="preserve"> </w:t>
      </w:r>
      <w:r w:rsidRPr="007D7796">
        <w:t xml:space="preserve">court </w:t>
      </w:r>
      <w:r w:rsidRPr="003C0048">
        <w:rPr>
          <w:strike/>
        </w:rPr>
        <w:t>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 xml:space="preserve">be taken in the manner provided by </w:t>
      </w:r>
      <w:r w:rsidRPr="008810CC">
        <w:rPr>
          <w:strike/>
        </w:rPr>
        <w:t>the South Carolina Appellate Court Rules</w:t>
      </w:r>
      <w:r>
        <w:t xml:space="preserve"> </w:t>
      </w:r>
      <w:r>
        <w:rPr>
          <w:u w:val="single"/>
        </w:rPr>
        <w:t>law</w:t>
      </w:r>
      <w:r w:rsidRPr="007D7796">
        <w:t xml:space="preserve">.  If the decision of the board is reversed on appeal, on a motion of either party the </w:t>
      </w:r>
      <w:r w:rsidRPr="003C0048">
        <w:rPr>
          <w:strike/>
        </w:rPr>
        <w:t>trial</w:t>
      </w:r>
      <w:r w:rsidRPr="007D7796">
        <w:t xml:space="preserve"> court shall order reinstatement and shall determine the amount for which the board </w:t>
      </w:r>
      <w:r w:rsidRPr="003C0048">
        <w:rPr>
          <w:strike/>
        </w:rPr>
        <w:t>shall</w:t>
      </w:r>
      <w:r w:rsidRPr="0082262F">
        <w:rPr>
          <w:strike/>
        </w:rPr>
        <w:t xml:space="preserve"> be</w:t>
      </w:r>
      <w:r w:rsidRPr="007D7796">
        <w:t xml:space="preserve"> </w:t>
      </w:r>
      <w:r>
        <w:rPr>
          <w:u w:val="single"/>
        </w:rPr>
        <w:t>is</w:t>
      </w:r>
      <w:r>
        <w:t xml:space="preserve"> </w:t>
      </w:r>
      <w:r w:rsidRPr="007D7796">
        <w:t xml:space="preserve">liable for actual damages and court costs. </w:t>
      </w:r>
      <w:r w:rsidRPr="003C0048">
        <w:rPr>
          <w:strike/>
        </w:rPr>
        <w:t xml:space="preserve"> In no event shall any</w:t>
      </w:r>
      <w:r>
        <w:t xml:space="preserve"> L</w:t>
      </w:r>
      <w:r w:rsidRPr="007D7796">
        <w:t xml:space="preserve">iability </w:t>
      </w:r>
      <w:r>
        <w:rPr>
          <w:u w:val="single"/>
        </w:rPr>
        <w:t>may not</w:t>
      </w:r>
      <w:r>
        <w:t xml:space="preserve"> </w:t>
      </w:r>
      <w:r w:rsidRPr="007D7796">
        <w:t xml:space="preserve">extend beyond two years from the effective date of dismissal.  Amounts earned or amounts earnable with reasonable </w:t>
      </w:r>
      <w:r w:rsidRPr="007D7796">
        <w:lastRenderedPageBreak/>
        <w:t xml:space="preserve">diligence by the person wrongfully suspended </w:t>
      </w:r>
      <w:r w:rsidRPr="003C0048">
        <w:rPr>
          <w:strike/>
        </w:rPr>
        <w:t>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>be deducted fro</w:t>
      </w:r>
      <w:r>
        <w:t>m any back pay.”</w:t>
      </w:r>
    </w:p>
    <w:p w:rsidR="00F06564" w:rsidRDefault="00F06564" w:rsidP="00F0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564" w:rsidRDefault="00F06564" w:rsidP="00F0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59</w:t>
      </w:r>
      <w:r w:rsidR="00E92014">
        <w:noBreakHyphen/>
      </w:r>
      <w:r>
        <w:t>25</w:t>
      </w:r>
      <w:r w:rsidR="00E92014">
        <w:noBreakHyphen/>
      </w:r>
      <w:r>
        <w:t>520 of the 1976 Code is amended to read:</w:t>
      </w:r>
    </w:p>
    <w:p w:rsidR="00F06564" w:rsidRDefault="00F06564" w:rsidP="00F0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564" w:rsidRDefault="00F06564" w:rsidP="00F0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E92014">
        <w:noBreakHyphen/>
      </w:r>
      <w:r>
        <w:t>25</w:t>
      </w:r>
      <w:r w:rsidR="00E92014">
        <w:noBreakHyphen/>
      </w:r>
      <w:r>
        <w:t>520.</w:t>
      </w:r>
      <w:r>
        <w:tab/>
      </w:r>
      <w:r w:rsidRPr="007D7796">
        <w:t xml:space="preserve">The </w:t>
      </w:r>
      <w:r>
        <w:rPr>
          <w:u w:val="single"/>
        </w:rPr>
        <w:t>administrative law</w:t>
      </w:r>
      <w:r>
        <w:t xml:space="preserve"> </w:t>
      </w:r>
      <w:r w:rsidRPr="007D7796">
        <w:t xml:space="preserve">court </w:t>
      </w:r>
      <w:r w:rsidRPr="003C0048">
        <w:rPr>
          <w:strike/>
        </w:rPr>
        <w:t>of common pleas</w:t>
      </w:r>
      <w:r w:rsidRPr="008810CC">
        <w:rPr>
          <w:strike/>
        </w:rPr>
        <w:t xml:space="preserve"> shall</w:t>
      </w:r>
      <w:r w:rsidRPr="007D7796">
        <w:t>, on application of the district board,</w:t>
      </w:r>
      <w:r>
        <w:t xml:space="preserve"> </w:t>
      </w:r>
      <w:r>
        <w:rPr>
          <w:u w:val="single"/>
        </w:rPr>
        <w:t>shall</w:t>
      </w:r>
      <w:r w:rsidRPr="007D7796">
        <w:t xml:space="preserve"> enforce by proper proceedings the attendance and testimony of witnesses and the production and examination of books, papers</w:t>
      </w:r>
      <w:r>
        <w:rPr>
          <w:u w:val="single"/>
        </w:rPr>
        <w:t>,</w:t>
      </w:r>
      <w:r w:rsidRPr="007D7796">
        <w:t xml:space="preserve"> and records and </w:t>
      </w:r>
      <w:r w:rsidRPr="003C0048">
        <w:rPr>
          <w:strike/>
        </w:rPr>
        <w:t>shall have the power to</w:t>
      </w:r>
      <w:r w:rsidRPr="007D7796">
        <w:t xml:space="preserve"> </w:t>
      </w:r>
      <w:r>
        <w:rPr>
          <w:u w:val="single"/>
        </w:rPr>
        <w:t>may</w:t>
      </w:r>
      <w:r>
        <w:t xml:space="preserve"> </w:t>
      </w:r>
      <w:r w:rsidRPr="007D7796">
        <w:t>punish as for contempt of court, by a fine or imprisonment or both, the unexcused failure or refusal to attend and give testimony or produce books, papers</w:t>
      </w:r>
      <w:r>
        <w:rPr>
          <w:u w:val="single"/>
        </w:rPr>
        <w:t>,</w:t>
      </w:r>
      <w:r w:rsidRPr="007D7796">
        <w:t xml:space="preserve"> and records as may have been required in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subpoena issued by the district board.  The district board may issue to the sheriff of the county in which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hearing is held a warrant requiring him to produce at the hearing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witness who </w:t>
      </w:r>
      <w:r w:rsidRPr="00D720C3">
        <w:rPr>
          <w:strike/>
        </w:rPr>
        <w:t>shall</w:t>
      </w:r>
      <w:r w:rsidRPr="0082262F">
        <w:rPr>
          <w:strike/>
        </w:rPr>
        <w:t xml:space="preserve"> have</w:t>
      </w:r>
      <w:r w:rsidRPr="007D7796">
        <w:t xml:space="preserve"> ignored or failed to comply with </w:t>
      </w:r>
      <w:r w:rsidRPr="00D720C3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subpoena issued by the district board and duly served upon </w:t>
      </w:r>
      <w:r w:rsidRPr="00D720C3">
        <w:rPr>
          <w:strike/>
        </w:rPr>
        <w:t>such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 xml:space="preserve">witness.  </w:t>
      </w:r>
      <w:r w:rsidRPr="00D720C3">
        <w:rPr>
          <w:strike/>
        </w:rPr>
        <w:t>Such a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 xml:space="preserve">warrant </w:t>
      </w:r>
      <w:r w:rsidRPr="00D720C3">
        <w:rPr>
          <w:strike/>
        </w:rPr>
        <w:t>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 xml:space="preserve">authorize the sheriff to arrest and produce at the hearing </w:t>
      </w:r>
      <w:r w:rsidRPr="00D720C3">
        <w:rPr>
          <w:strike/>
        </w:rPr>
        <w:t>such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 xml:space="preserve">witness, and it </w:t>
      </w:r>
      <w:r w:rsidRPr="00D720C3">
        <w:rPr>
          <w:strike/>
        </w:rPr>
        <w:t>shall be</w:t>
      </w:r>
      <w:r w:rsidRPr="007D7796">
        <w:t xml:space="preserve"> </w:t>
      </w:r>
      <w:r>
        <w:rPr>
          <w:u w:val="single"/>
        </w:rPr>
        <w:t>is</w:t>
      </w:r>
      <w:r>
        <w:t xml:space="preserve"> </w:t>
      </w:r>
      <w:r w:rsidRPr="007D7796">
        <w:t xml:space="preserve">his duty to do so; but the failure of a witness </w:t>
      </w:r>
      <w:r w:rsidRPr="00D720C3">
        <w:rPr>
          <w:strike/>
        </w:rPr>
        <w:t>so</w:t>
      </w:r>
      <w:r w:rsidRPr="007D7796">
        <w:t xml:space="preserve"> to appear in response to </w:t>
      </w:r>
      <w:r w:rsidRPr="00D720C3">
        <w:rPr>
          <w:strike/>
        </w:rPr>
        <w:t>any such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>subpoena may be excused on the same grounds as provided by law in the courts of this State as to the atte</w:t>
      </w:r>
      <w:r>
        <w:t>ndance of witnesses and jurors.”</w:t>
      </w:r>
    </w:p>
    <w:p w:rsidR="00F06564" w:rsidRDefault="00F06564" w:rsidP="00F0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BA4" w:rsidRDefault="00F06564" w:rsidP="00F0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9E6116" w:rsidRDefault="00E920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6116" w:rsidRDefault="009E6116" w:rsidP="00F35C3F">
      <w:pPr>
        <w:suppressAutoHyphens/>
      </w:pPr>
    </w:p>
    <w:sectPr w:rsidR="009E6116" w:rsidSect="00F35C3F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BA4" w:rsidRDefault="00404BA4" w:rsidP="009F0C77">
      <w:r>
        <w:separator/>
      </w:r>
    </w:p>
  </w:endnote>
  <w:endnote w:type="continuationSeparator" w:id="0">
    <w:p w:rsidR="00404BA4" w:rsidRDefault="00404B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8FE4F5-550C-4F91-B86D-F8FB6A7D14F2}"/>
    <w:embedBold r:id="rId2" w:fontKey="{BB5E0A22-3EFB-454E-B67D-DA7DC97E29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9204E21-BCF2-43D6-AD90-0F618E91E2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1BDEEB1-6059-45B5-A1EE-066B5E3BF8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C3F" w:rsidRPr="009E6116" w:rsidRDefault="00F35C3F" w:rsidP="009E61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[4384]</w:t>
    </w:r>
    <w:r>
      <w:tab/>
    </w:r>
    <w:r w:rsidR="0006487C">
      <w:fldChar w:fldCharType="begin"/>
    </w:r>
    <w:r w:rsidR="0006487C">
      <w:instrText xml:space="preserve"> PAGE  \* MERGEFORMAT </w:instrText>
    </w:r>
    <w:r w:rsidR="0006487C">
      <w:fldChar w:fldCharType="separate"/>
    </w:r>
    <w:r w:rsidR="0006487C">
      <w:rPr>
        <w:noProof/>
      </w:rPr>
      <w:t>1</w:t>
    </w:r>
    <w:r w:rsidR="0006487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BA4" w:rsidRDefault="00404BA4" w:rsidP="009F0C77">
      <w:r>
        <w:separator/>
      </w:r>
    </w:p>
  </w:footnote>
  <w:footnote w:type="continuationSeparator" w:id="0">
    <w:p w:rsidR="00404BA4" w:rsidRDefault="00404B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597BH10"/>
    <w:docVar w:name="CoverBillType" w:val="b"/>
    <w:docVar w:name="docpath" w:val="L:\Council\bills\AGM\19597BH10.DOCX"/>
    <w:docVar w:name="dvBillNumber" w:val="438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F2F1B"/>
    <w:rsid w:val="00011869"/>
    <w:rsid w:val="0006487C"/>
    <w:rsid w:val="000B25CA"/>
    <w:rsid w:val="000E1785"/>
    <w:rsid w:val="000F40FA"/>
    <w:rsid w:val="0010776B"/>
    <w:rsid w:val="00133E66"/>
    <w:rsid w:val="001435A3"/>
    <w:rsid w:val="001D08F2"/>
    <w:rsid w:val="001D525B"/>
    <w:rsid w:val="001D7F4F"/>
    <w:rsid w:val="001F6C33"/>
    <w:rsid w:val="002321B6"/>
    <w:rsid w:val="00247A67"/>
    <w:rsid w:val="00250967"/>
    <w:rsid w:val="002543C8"/>
    <w:rsid w:val="00272D7A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04BA4"/>
    <w:rsid w:val="0041760A"/>
    <w:rsid w:val="00417C01"/>
    <w:rsid w:val="004809EE"/>
    <w:rsid w:val="004D202F"/>
    <w:rsid w:val="004E7D54"/>
    <w:rsid w:val="005273C6"/>
    <w:rsid w:val="00530A69"/>
    <w:rsid w:val="00545593"/>
    <w:rsid w:val="00577C6C"/>
    <w:rsid w:val="005A02A9"/>
    <w:rsid w:val="005B313C"/>
    <w:rsid w:val="005C2FE2"/>
    <w:rsid w:val="005E2BC9"/>
    <w:rsid w:val="005F2F1B"/>
    <w:rsid w:val="00605102"/>
    <w:rsid w:val="00616E46"/>
    <w:rsid w:val="006215AA"/>
    <w:rsid w:val="00683951"/>
    <w:rsid w:val="006913C9"/>
    <w:rsid w:val="0069470D"/>
    <w:rsid w:val="006F4F12"/>
    <w:rsid w:val="00734F00"/>
    <w:rsid w:val="007A70AE"/>
    <w:rsid w:val="008362E8"/>
    <w:rsid w:val="00854EE7"/>
    <w:rsid w:val="008A1768"/>
    <w:rsid w:val="008F4429"/>
    <w:rsid w:val="0094021A"/>
    <w:rsid w:val="00991AE8"/>
    <w:rsid w:val="009C6A0B"/>
    <w:rsid w:val="009E6116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6032"/>
    <w:rsid w:val="00C3483A"/>
    <w:rsid w:val="00C57BDA"/>
    <w:rsid w:val="00C74E9D"/>
    <w:rsid w:val="00C82FD3"/>
    <w:rsid w:val="00C92819"/>
    <w:rsid w:val="00CC6B7B"/>
    <w:rsid w:val="00CD2089"/>
    <w:rsid w:val="00CE0BF6"/>
    <w:rsid w:val="00CF5790"/>
    <w:rsid w:val="00D0593E"/>
    <w:rsid w:val="00D62378"/>
    <w:rsid w:val="00D73A67"/>
    <w:rsid w:val="00D914ED"/>
    <w:rsid w:val="00D970A9"/>
    <w:rsid w:val="00DF3845"/>
    <w:rsid w:val="00E05B5B"/>
    <w:rsid w:val="00E41911"/>
    <w:rsid w:val="00E92014"/>
    <w:rsid w:val="00E92EEF"/>
    <w:rsid w:val="00F06564"/>
    <w:rsid w:val="00F24442"/>
    <w:rsid w:val="00F35C3F"/>
    <w:rsid w:val="00F50AE3"/>
    <w:rsid w:val="00F67CF1"/>
    <w:rsid w:val="00F840F0"/>
    <w:rsid w:val="00FB0D0D"/>
    <w:rsid w:val="00FB43B4"/>
    <w:rsid w:val="00FB4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81B323C-7EB6-4822-89DA-8E0FA78AE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35C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20-10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0-10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09-10\4384_20100120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h:\HJ%20Archive\2010\01-21-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1-21-10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47DEF-48EC-4027-81C0-841845390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612</Words>
  <Characters>3029</Characters>
  <Application>Microsoft Office Word</Application>
  <DocSecurity>0</DocSecurity>
  <Lines>100</Lines>
  <Paragraphs>29</Paragraphs>
  <ScaleCrop>false</ScaleCrop>
  <Company> </Company>
  <LinksUpToDate>false</LinksUpToDate>
  <CharactersWithSpaces>3627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4384: Teacher dismissal appeals - South Carolina Legislature Online</dc:title>
  <dc:subject/>
  <dc:creator>AngieMorgan</dc:creator>
  <cp:keywords/>
  <dc:description/>
  <cp:lastModifiedBy>N Cumfer</cp:lastModifiedBy>
  <cp:revision>10</cp:revision>
  <dcterms:created xsi:type="dcterms:W3CDTF">2010-01-20T16:51:00Z</dcterms:created>
  <dcterms:modified xsi:type="dcterms:W3CDTF">2014-11-24T16:22:00Z</dcterms:modified>
</cp:coreProperties>
</file>