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B5BE6" w:rsidRDefault="002B5BE6" w:rsidP="002B5BE6">
      <w:pPr>
        <w:widowControl w:val="0"/>
        <w:jc w:val="center"/>
      </w:pPr>
      <w:bookmarkStart w:id="0" w:name="_GoBack"/>
      <w:bookmarkEnd w:id="0"/>
      <w:r w:rsidRPr="002B5BE6">
        <w:rPr>
          <w:b/>
        </w:rPr>
        <w:t>South Carolina General Assembly</w:t>
      </w:r>
    </w:p>
    <w:p w:rsidR="002B5BE6" w:rsidRDefault="002B5BE6" w:rsidP="002B5BE6">
      <w:pPr>
        <w:widowControl w:val="0"/>
        <w:jc w:val="center"/>
      </w:pPr>
      <w:r>
        <w:t>118th Session, 2009-2010</w:t>
      </w:r>
    </w:p>
    <w:p w:rsidR="002B5BE6" w:rsidRDefault="002B5BE6" w:rsidP="002B5BE6">
      <w:pPr>
        <w:widowControl w:val="0"/>
        <w:jc w:val="left"/>
      </w:pPr>
    </w:p>
    <w:p w:rsidR="002B5BE6" w:rsidRDefault="002B5BE6" w:rsidP="002B5BE6">
      <w:pPr>
        <w:widowControl w:val="0"/>
        <w:jc w:val="left"/>
        <w:rPr>
          <w:b/>
        </w:rPr>
      </w:pPr>
      <w:r w:rsidRPr="002B5BE6">
        <w:rPr>
          <w:b/>
        </w:rPr>
        <w:t>H. 4474</w:t>
      </w:r>
    </w:p>
    <w:p w:rsidR="002B5BE6" w:rsidRDefault="002B5BE6" w:rsidP="002B5BE6">
      <w:pPr>
        <w:widowControl w:val="0"/>
        <w:jc w:val="left"/>
        <w:rPr>
          <w:b/>
        </w:rPr>
      </w:pPr>
    </w:p>
    <w:p w:rsidR="002B5BE6" w:rsidRDefault="002B5BE6" w:rsidP="002B5BE6">
      <w:pPr>
        <w:widowControl w:val="0"/>
        <w:jc w:val="left"/>
      </w:pPr>
      <w:r w:rsidRPr="002B5BE6">
        <w:rPr>
          <w:b/>
        </w:rPr>
        <w:t>STATUS INFORMATION</w:t>
      </w:r>
    </w:p>
    <w:p w:rsidR="002B5BE6" w:rsidRDefault="002B5BE6" w:rsidP="002B5BE6">
      <w:pPr>
        <w:widowControl w:val="0"/>
        <w:jc w:val="left"/>
      </w:pPr>
    </w:p>
    <w:p w:rsidR="002B5BE6" w:rsidRDefault="002B5BE6" w:rsidP="002B5BE6">
      <w:pPr>
        <w:widowControl w:val="0"/>
        <w:jc w:val="left"/>
      </w:pPr>
      <w:r>
        <w:t>Concurrent Resolution</w:t>
      </w:r>
    </w:p>
    <w:p w:rsidR="002B5BE6" w:rsidRDefault="002B5BE6" w:rsidP="002B5BE6">
      <w:pPr>
        <w:widowControl w:val="0"/>
        <w:jc w:val="left"/>
      </w:pPr>
      <w:r>
        <w:t>Sponsors: Rep. G.A. Brown</w:t>
      </w:r>
    </w:p>
    <w:p w:rsidR="002B5BE6" w:rsidRDefault="002B5BE6" w:rsidP="002B5BE6">
      <w:pPr>
        <w:widowControl w:val="0"/>
        <w:jc w:val="left"/>
      </w:pPr>
      <w:r>
        <w:t>Document Path: l:\council\bills\nbd\11900bh10.docx</w:t>
      </w:r>
    </w:p>
    <w:p w:rsidR="00DF7212" w:rsidRDefault="00DF7212" w:rsidP="002B5BE6">
      <w:pPr>
        <w:widowControl w:val="0"/>
        <w:jc w:val="left"/>
      </w:pPr>
      <w:r>
        <w:t>Companion/Similar bill(s): 4399</w:t>
      </w:r>
    </w:p>
    <w:p w:rsidR="002B5BE6" w:rsidRDefault="002B5BE6" w:rsidP="002B5BE6">
      <w:pPr>
        <w:widowControl w:val="0"/>
        <w:jc w:val="left"/>
      </w:pPr>
    </w:p>
    <w:p w:rsidR="00BF4FFB" w:rsidRDefault="00BF4FFB" w:rsidP="002B5BE6">
      <w:pPr>
        <w:widowControl w:val="0"/>
        <w:jc w:val="left"/>
      </w:pPr>
      <w:r>
        <w:t>Introduced in the House on January 28, 2010</w:t>
      </w:r>
    </w:p>
    <w:p w:rsidR="00BF4FFB" w:rsidRDefault="00BF4FFB" w:rsidP="002B5BE6">
      <w:pPr>
        <w:widowControl w:val="0"/>
        <w:jc w:val="left"/>
      </w:pPr>
      <w:r>
        <w:t>Introduced in the Senate on January 28, 2010</w:t>
      </w:r>
    </w:p>
    <w:p w:rsidR="00BF4FFB" w:rsidRDefault="00BF4FFB" w:rsidP="002B5BE6">
      <w:pPr>
        <w:widowControl w:val="0"/>
        <w:jc w:val="left"/>
      </w:pPr>
      <w:r>
        <w:t>Adopted by the General Assembly on January 28, 2010</w:t>
      </w:r>
    </w:p>
    <w:p w:rsidR="00BF4FFB" w:rsidRDefault="00BF4FFB" w:rsidP="002B5BE6">
      <w:pPr>
        <w:widowControl w:val="0"/>
        <w:jc w:val="left"/>
      </w:pPr>
    </w:p>
    <w:p w:rsidR="002B5BE6" w:rsidRDefault="002B5BE6" w:rsidP="002B5BE6">
      <w:pPr>
        <w:widowControl w:val="0"/>
        <w:jc w:val="left"/>
      </w:pPr>
      <w:r>
        <w:t xml:space="preserve">Summary: </w:t>
      </w:r>
      <w:r w:rsidR="00D20CEC">
        <w:t>Woodrow Draten Windham, Jr.</w:t>
      </w:r>
    </w:p>
    <w:p w:rsidR="002B5BE6" w:rsidRDefault="002B5BE6" w:rsidP="002B5BE6">
      <w:pPr>
        <w:widowControl w:val="0"/>
        <w:jc w:val="left"/>
      </w:pPr>
    </w:p>
    <w:p w:rsidR="002B5BE6" w:rsidRDefault="002B5BE6" w:rsidP="002B5BE6">
      <w:pPr>
        <w:widowControl w:val="0"/>
        <w:jc w:val="left"/>
      </w:pPr>
    </w:p>
    <w:p w:rsidR="002B5BE6" w:rsidRDefault="002B5BE6" w:rsidP="002B5BE6">
      <w:pPr>
        <w:widowControl w:val="0"/>
        <w:tabs>
          <w:tab w:val="center" w:pos="590"/>
          <w:tab w:val="center" w:pos="1440"/>
          <w:tab w:val="left" w:pos="1872"/>
          <w:tab w:val="left" w:pos="9187"/>
        </w:tabs>
        <w:jc w:val="left"/>
      </w:pPr>
      <w:r w:rsidRPr="002B5BE6">
        <w:rPr>
          <w:b/>
        </w:rPr>
        <w:t>HISTORY OF LEGISLATIVE ACTIONS</w:t>
      </w:r>
    </w:p>
    <w:p w:rsidR="002B5BE6" w:rsidRDefault="002B5BE6" w:rsidP="002B5BE6">
      <w:pPr>
        <w:widowControl w:val="0"/>
        <w:tabs>
          <w:tab w:val="center" w:pos="590"/>
          <w:tab w:val="center" w:pos="1440"/>
          <w:tab w:val="left" w:pos="1872"/>
          <w:tab w:val="left" w:pos="9187"/>
        </w:tabs>
        <w:jc w:val="left"/>
      </w:pPr>
    </w:p>
    <w:p w:rsidR="002B5BE6" w:rsidRPr="002B5BE6" w:rsidRDefault="002B5BE6" w:rsidP="002B5BE6">
      <w:pPr>
        <w:widowControl w:val="0"/>
        <w:tabs>
          <w:tab w:val="center" w:pos="590"/>
          <w:tab w:val="center" w:pos="1440"/>
          <w:tab w:val="left" w:pos="1872"/>
          <w:tab w:val="left" w:pos="9187"/>
        </w:tabs>
        <w:jc w:val="left"/>
      </w:pPr>
      <w:r w:rsidRPr="002B5BE6">
        <w:rPr>
          <w:u w:val="single"/>
        </w:rPr>
        <w:tab/>
        <w:t>Date</w:t>
      </w:r>
      <w:r w:rsidRPr="002B5BE6">
        <w:rPr>
          <w:u w:val="single"/>
        </w:rPr>
        <w:tab/>
        <w:t>Body</w:t>
      </w:r>
      <w:r w:rsidRPr="002B5BE6">
        <w:rPr>
          <w:u w:val="single"/>
        </w:rPr>
        <w:tab/>
        <w:t>Action Description with journal page number</w:t>
      </w:r>
      <w:r w:rsidRPr="002B5BE6">
        <w:rPr>
          <w:u w:val="single"/>
        </w:rPr>
        <w:tab/>
      </w:r>
    </w:p>
    <w:p w:rsidR="00F4450C" w:rsidRDefault="00F4450C" w:rsidP="00F4450C">
      <w:pPr>
        <w:widowControl w:val="0"/>
        <w:tabs>
          <w:tab w:val="right" w:pos="1008"/>
          <w:tab w:val="left" w:pos="1152"/>
          <w:tab w:val="left" w:pos="1872"/>
          <w:tab w:val="left" w:pos="9187"/>
        </w:tabs>
        <w:ind w:left="2088" w:hanging="2088"/>
        <w:jc w:val="left"/>
      </w:pPr>
      <w:r>
        <w:tab/>
        <w:t>1/28/2010</w:t>
      </w:r>
      <w:r>
        <w:tab/>
        <w:t>House</w:t>
      </w:r>
      <w:r>
        <w:tab/>
      </w:r>
      <w:r w:rsidRPr="009D26E5">
        <w:t xml:space="preserve">Introduced, adopted, sent to Senate </w:t>
      </w:r>
      <w:hyperlink r:id="rId7" w:history="1">
        <w:r w:rsidRPr="00900E0D">
          <w:rPr>
            <w:rStyle w:val="Hyperlink"/>
          </w:rPr>
          <w:t>HJ</w:t>
        </w:r>
      </w:hyperlink>
      <w:r>
        <w:noBreakHyphen/>
      </w:r>
      <w:r w:rsidRPr="009D26E5">
        <w:t>48</w:t>
      </w:r>
    </w:p>
    <w:p w:rsidR="00F4450C" w:rsidRDefault="00F4450C" w:rsidP="00F4450C">
      <w:pPr>
        <w:widowControl w:val="0"/>
        <w:tabs>
          <w:tab w:val="right" w:pos="1008"/>
          <w:tab w:val="left" w:pos="1152"/>
          <w:tab w:val="left" w:pos="1872"/>
          <w:tab w:val="left" w:pos="9187"/>
        </w:tabs>
        <w:ind w:left="2088" w:hanging="2088"/>
        <w:jc w:val="left"/>
      </w:pPr>
      <w:r>
        <w:tab/>
        <w:t>1/28/2010</w:t>
      </w:r>
      <w:r>
        <w:tab/>
        <w:t>Senate</w:t>
      </w:r>
      <w:r>
        <w:tab/>
      </w:r>
      <w:r w:rsidRPr="009D26E5">
        <w:t xml:space="preserve">Introduced, adopted, returned with concurrence </w:t>
      </w:r>
      <w:hyperlink r:id="rId8" w:history="1">
        <w:r w:rsidRPr="00900E0D">
          <w:rPr>
            <w:rStyle w:val="Hyperlink"/>
          </w:rPr>
          <w:t>SJ</w:t>
        </w:r>
      </w:hyperlink>
      <w:r>
        <w:noBreakHyphen/>
      </w:r>
      <w:r w:rsidRPr="009D26E5">
        <w:t>6</w:t>
      </w:r>
    </w:p>
    <w:p w:rsidR="00F4450C" w:rsidRDefault="00F4450C" w:rsidP="00F4450C">
      <w:pPr>
        <w:widowControl w:val="0"/>
        <w:tabs>
          <w:tab w:val="right" w:pos="1008"/>
          <w:tab w:val="left" w:pos="1152"/>
          <w:tab w:val="left" w:pos="1872"/>
          <w:tab w:val="left" w:pos="9187"/>
        </w:tabs>
        <w:ind w:left="2088" w:hanging="2088"/>
        <w:jc w:val="left"/>
      </w:pPr>
    </w:p>
    <w:p w:rsidR="002B5BE6" w:rsidRPr="002B5BE6" w:rsidRDefault="002B5BE6" w:rsidP="002B5BE6">
      <w:pPr>
        <w:widowControl w:val="0"/>
        <w:tabs>
          <w:tab w:val="right" w:pos="1008"/>
          <w:tab w:val="left" w:pos="1152"/>
          <w:tab w:val="left" w:pos="1872"/>
          <w:tab w:val="left" w:pos="9187"/>
        </w:tabs>
        <w:ind w:left="2088" w:hanging="2088"/>
        <w:jc w:val="left"/>
      </w:pPr>
    </w:p>
    <w:p w:rsidR="002B5BE6" w:rsidRDefault="002B5BE6" w:rsidP="002B5BE6">
      <w:r w:rsidRPr="002B5BE6">
        <w:rPr>
          <w:b/>
        </w:rPr>
        <w:t>VERSIONS OF THIS BILL</w:t>
      </w:r>
    </w:p>
    <w:p w:rsidR="002B5BE6" w:rsidRDefault="002B5BE6" w:rsidP="002B5BE6"/>
    <w:p w:rsidR="002B5BE6" w:rsidRDefault="00A83636" w:rsidP="002B5BE6">
      <w:hyperlink r:id="rId9" w:history="1">
        <w:r w:rsidR="002B5BE6">
          <w:rPr>
            <w:rStyle w:val="Hyperlink"/>
          </w:rPr>
          <w:t>1/28/2010</w:t>
        </w:r>
      </w:hyperlink>
    </w:p>
    <w:p w:rsidR="002B5BE6" w:rsidRDefault="002B5BE6" w:rsidP="002B5BE6"/>
    <w:p w:rsidR="002B5BE6" w:rsidRDefault="002B5BE6" w:rsidP="002B5BE6">
      <w:pPr>
        <w:sectPr w:rsidR="002B5BE6" w:rsidSect="002B5BE6">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A5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21EC7">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53EC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HONOR AND RECOGNIZE WOODROW “WOODY” DRATEN WINDHAM, JUNIOR, OF RICHLAND COUNTY, AND TO CONGRATULATE HIM UPON THE OCCASION OF RECEIVING THE SOUTH CAROLINA BROADCASTERS ASSOCIATION</w:t>
      </w:r>
      <w:r w:rsidRPr="00A2114E">
        <w:t>’</w:t>
      </w:r>
      <w:r>
        <w:t>S PRESTIGIOUS MASTERS AWARD.</w:t>
      </w:r>
    </w:p>
    <w:p w:rsidR="00F21EC7" w:rsidRDefault="00F21EC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53EC2" w:rsidRDefault="00C53EC2" w:rsidP="00C53E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members of the South Carolina General </w:t>
      </w:r>
      <w:r w:rsidR="00391AF8">
        <w:t>Assembly</w:t>
      </w:r>
      <w:r>
        <w:t xml:space="preserve"> were pleased to learn that Columbia radio icon Woody Windham has been awarded the 2010 Masters Award of the South Carolina Broadcasters Association; and</w:t>
      </w:r>
    </w:p>
    <w:p w:rsidR="00C53EC2" w:rsidRDefault="00C53EC2" w:rsidP="00C53E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3EC2" w:rsidRDefault="00C53EC2" w:rsidP="00C53E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Masters Award acknowledges lifetime achievements of on</w:t>
      </w:r>
      <w:r>
        <w:noBreakHyphen/>
        <w:t>air broadcasters who have made significant contributions to broadcasting in South Carolina and who personify high broadcast industry standards within their communities; and</w:t>
      </w:r>
    </w:p>
    <w:p w:rsidR="00C53EC2" w:rsidRDefault="00C53EC2" w:rsidP="00C53E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3EC2" w:rsidRDefault="00C53EC2" w:rsidP="00C53E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fifty</w:t>
      </w:r>
      <w:r>
        <w:noBreakHyphen/>
        <w:t>year veteran of radio broadcasting in South Carolina, Woody Windham created the first progressive rock format on FM and developed the first disco in the State, the Skyline Disco; and</w:t>
      </w:r>
    </w:p>
    <w:p w:rsidR="00C53EC2" w:rsidRDefault="00C53EC2" w:rsidP="00C53E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3EC2" w:rsidRDefault="00C53EC2" w:rsidP="00C53E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named Columbia</w:t>
      </w:r>
      <w:r w:rsidRPr="00A2114E">
        <w:t>’</w:t>
      </w:r>
      <w:r>
        <w:t xml:space="preserve">s “Best Air Personality” by </w:t>
      </w:r>
      <w:r w:rsidRPr="000F6DEC">
        <w:rPr>
          <w:i/>
        </w:rPr>
        <w:t>Columbia Metropolitan</w:t>
      </w:r>
      <w:r>
        <w:t xml:space="preserve"> magazine in 2006, he has been a premier promoter of our famous beach music and the state dance, the shag; and</w:t>
      </w:r>
    </w:p>
    <w:p w:rsidR="00C53EC2" w:rsidRDefault="00C53EC2" w:rsidP="00C53E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3EC2" w:rsidRDefault="00C53EC2" w:rsidP="00C53E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Woody Windham, a songwriter and recording artist with three hit songs, has received numerous awards and untold recognition for his tireless efforts on behalf of the Greater Columbia Chamber of Commerce, the City of Columbia, Special Olympics, and the Easter Seals Society; and</w:t>
      </w:r>
    </w:p>
    <w:p w:rsidR="00C53EC2" w:rsidRDefault="00C53EC2" w:rsidP="00C53E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3EC2" w:rsidRDefault="00C53EC2" w:rsidP="00C53E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he has raised more than a million dollars for local charities, most notably the American Cancer Society and the American Heart Association; and</w:t>
      </w:r>
    </w:p>
    <w:p w:rsidR="00C53EC2" w:rsidRDefault="00C53EC2" w:rsidP="00C53E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3EC2" w:rsidRDefault="00C53EC2" w:rsidP="00C53E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coveted emcee for innumerable corporate picnics, birthday parties, weddings, Christmas parties, and myriad other events, he has used his quick wit and God</w:t>
      </w:r>
      <w:r>
        <w:noBreakHyphen/>
        <w:t>given talent to serve his community as one of the longest</w:t>
      </w:r>
      <w:r>
        <w:noBreakHyphen/>
        <w:t>running announcers on the radio; and</w:t>
      </w:r>
    </w:p>
    <w:p w:rsidR="00C53EC2" w:rsidRDefault="00C53EC2" w:rsidP="00C53E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3EC2" w:rsidRDefault="00C53EC2" w:rsidP="00C53E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General Assembly express their appreciation for the service and talent Woody Windham has provided to the citizens of our great State and extend their good wishes to him for receiving the celebrated Masters Award.  Now, therefore,</w:t>
      </w:r>
    </w:p>
    <w:p w:rsidR="00C53EC2" w:rsidRDefault="00C53EC2" w:rsidP="00C53E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3EC2" w:rsidRDefault="00C53EC2" w:rsidP="00C53E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C53EC2" w:rsidRDefault="00C53EC2" w:rsidP="00C53E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3EC2" w:rsidRDefault="00C53EC2" w:rsidP="00C53E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South Carolina General Assembly, by this resolution, honor and recognize Woodrow “Woody” Draten Windham, Junior, of Richland County, and congratulate him upon the occasion of receiving the South Carolina Broadcasters Association</w:t>
      </w:r>
      <w:r w:rsidRPr="00A2114E">
        <w:t>’</w:t>
      </w:r>
      <w:r>
        <w:t>s prestigious Masters Award.</w:t>
      </w:r>
    </w:p>
    <w:p w:rsidR="00C53EC2" w:rsidRDefault="00C53EC2" w:rsidP="00C53E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53EC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Woodrow “Woody” Draten Windham.</w:t>
      </w:r>
    </w:p>
    <w:p w:rsidR="00BA5EAB" w:rsidRDefault="0010776B" w:rsidP="008E4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A5EAB" w:rsidRDefault="00BA5EAB" w:rsidP="002B5BE6">
      <w:pPr>
        <w:suppressAutoHyphens/>
      </w:pPr>
    </w:p>
    <w:sectPr w:rsidR="00BA5EAB" w:rsidSect="002B5BE6">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21EC7" w:rsidRDefault="00F21EC7" w:rsidP="009F0C77">
      <w:r>
        <w:separator/>
      </w:r>
    </w:p>
  </w:endnote>
  <w:endnote w:type="continuationSeparator" w:id="0">
    <w:p w:rsidR="00F21EC7" w:rsidRDefault="00F21EC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7A31858-3751-4909-AA0C-9D792BFE2F33}"/>
    <w:embedBold r:id="rId2" w:fontKey="{19388095-99D4-4DF5-BA95-7F65D096213C}"/>
    <w:embedItalic r:id="rId3" w:fontKey="{06D3B087-A8E5-4A4C-B48A-8D8AE39BE3BB}"/>
  </w:font>
  <w:font w:name="Calibri">
    <w:panose1 w:val="020F0502020204030204"/>
    <w:charset w:val="00"/>
    <w:family w:val="swiss"/>
    <w:pitch w:val="variable"/>
    <w:sig w:usb0="E10002FF" w:usb1="4000ACFF" w:usb2="00000009" w:usb3="00000000" w:csb0="0000019F" w:csb1="00000000"/>
    <w:embedRegular r:id="rId4" w:fontKey="{C9793BF4-8451-4D5A-BE96-F6BF5B2B58E7}"/>
  </w:font>
  <w:font w:name="Tahoma">
    <w:panose1 w:val="020B0604030504040204"/>
    <w:charset w:val="00"/>
    <w:family w:val="swiss"/>
    <w:pitch w:val="variable"/>
    <w:sig w:usb0="21002A87" w:usb1="80000000" w:usb2="00000008" w:usb3="00000000" w:csb0="000101FF" w:csb1="00000000"/>
    <w:embedRegular r:id="rId5" w:fontKey="{4CB6511A-9186-4952-8B03-350A11D7DCA9}"/>
  </w:font>
  <w:font w:name="Cambria">
    <w:panose1 w:val="02040503050406030204"/>
    <w:charset w:val="00"/>
    <w:family w:val="roman"/>
    <w:pitch w:val="variable"/>
    <w:sig w:usb0="E00002FF" w:usb1="400004FF" w:usb2="00000000" w:usb3="00000000" w:csb0="0000019F" w:csb1="00000000"/>
    <w:embedRegular r:id="rId6" w:fontKey="{AC0B7DE0-5F7C-4F98-82DD-2E1EEAA6990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5BE6" w:rsidRPr="00BA5EAB" w:rsidRDefault="002B5BE6" w:rsidP="00BA5EAB">
    <w:pPr>
      <w:pStyle w:val="Footer"/>
      <w:tabs>
        <w:tab w:val="clear" w:pos="4680"/>
        <w:tab w:val="clear" w:pos="9360"/>
        <w:tab w:val="center" w:pos="2995"/>
      </w:tabs>
      <w:spacing w:before="120"/>
    </w:pPr>
    <w:r>
      <w:t>[4474]</w:t>
    </w:r>
    <w:r>
      <w:tab/>
    </w:r>
    <w:r w:rsidR="00A83636">
      <w:fldChar w:fldCharType="begin"/>
    </w:r>
    <w:r w:rsidR="00A83636">
      <w:instrText xml:space="preserve"> PAGE  \* MERGEFORMAT </w:instrText>
    </w:r>
    <w:r w:rsidR="00A83636">
      <w:fldChar w:fldCharType="separate"/>
    </w:r>
    <w:r w:rsidR="00A83636">
      <w:rPr>
        <w:noProof/>
      </w:rPr>
      <w:t>1</w:t>
    </w:r>
    <w:r w:rsidR="00A83636">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21EC7" w:rsidRDefault="00F21EC7" w:rsidP="009F0C77">
      <w:r>
        <w:separator/>
      </w:r>
    </w:p>
  </w:footnote>
  <w:footnote w:type="continuationSeparator" w:id="0">
    <w:p w:rsidR="00F21EC7" w:rsidRDefault="00F21EC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1900BH10"/>
    <w:docVar w:name="CoverBillType" w:val="c"/>
    <w:docVar w:name="docpath" w:val="L:\Council\bills\NBD\11900BH10.DOCX"/>
    <w:docVar w:name="dvBillNumber" w:val="4474"/>
    <w:docVar w:name="dvBillNumberPrefix" w:val="H. "/>
    <w:docVar w:name="dvOriginalBody" w:val="House"/>
    <w:docVar w:name="dvSteno" w:val="NBD"/>
    <w:docVar w:name="NameofBody" w:val="h"/>
    <w:docVar w:name="vgroup2" w:val="Council"/>
  </w:docVars>
  <w:rsids>
    <w:rsidRoot w:val="00400F6E"/>
    <w:rsid w:val="00011869"/>
    <w:rsid w:val="000B0223"/>
    <w:rsid w:val="000B4906"/>
    <w:rsid w:val="000E1785"/>
    <w:rsid w:val="000F40FA"/>
    <w:rsid w:val="0010776B"/>
    <w:rsid w:val="00133E66"/>
    <w:rsid w:val="001435A3"/>
    <w:rsid w:val="001D08F2"/>
    <w:rsid w:val="001D525B"/>
    <w:rsid w:val="001D7F4F"/>
    <w:rsid w:val="002321B6"/>
    <w:rsid w:val="00250967"/>
    <w:rsid w:val="002543C8"/>
    <w:rsid w:val="0028287C"/>
    <w:rsid w:val="00284AAE"/>
    <w:rsid w:val="002B5BE6"/>
    <w:rsid w:val="002E5912"/>
    <w:rsid w:val="00325348"/>
    <w:rsid w:val="0032732C"/>
    <w:rsid w:val="00336AD0"/>
    <w:rsid w:val="0037079A"/>
    <w:rsid w:val="00377C0E"/>
    <w:rsid w:val="00390048"/>
    <w:rsid w:val="00391AF8"/>
    <w:rsid w:val="003D01E8"/>
    <w:rsid w:val="003E5288"/>
    <w:rsid w:val="003F6D79"/>
    <w:rsid w:val="00400F6E"/>
    <w:rsid w:val="0041760A"/>
    <w:rsid w:val="00417C01"/>
    <w:rsid w:val="004809EE"/>
    <w:rsid w:val="004D35DF"/>
    <w:rsid w:val="004E7D54"/>
    <w:rsid w:val="005273C6"/>
    <w:rsid w:val="00530A69"/>
    <w:rsid w:val="00545593"/>
    <w:rsid w:val="00577C6C"/>
    <w:rsid w:val="005B7724"/>
    <w:rsid w:val="005C2FE2"/>
    <w:rsid w:val="005E2BC9"/>
    <w:rsid w:val="00605102"/>
    <w:rsid w:val="006215AA"/>
    <w:rsid w:val="006618ED"/>
    <w:rsid w:val="006913C9"/>
    <w:rsid w:val="0069470D"/>
    <w:rsid w:val="00734F00"/>
    <w:rsid w:val="007825B2"/>
    <w:rsid w:val="007A70AE"/>
    <w:rsid w:val="008362E8"/>
    <w:rsid w:val="008811DE"/>
    <w:rsid w:val="008A1768"/>
    <w:rsid w:val="008E4F83"/>
    <w:rsid w:val="008F4429"/>
    <w:rsid w:val="00900E0D"/>
    <w:rsid w:val="0094021A"/>
    <w:rsid w:val="00940D95"/>
    <w:rsid w:val="0099210D"/>
    <w:rsid w:val="009C6A0B"/>
    <w:rsid w:val="009F0C77"/>
    <w:rsid w:val="009F4DD1"/>
    <w:rsid w:val="00A41684"/>
    <w:rsid w:val="00A64E80"/>
    <w:rsid w:val="00A72BCD"/>
    <w:rsid w:val="00A741D9"/>
    <w:rsid w:val="00A833AB"/>
    <w:rsid w:val="00A83636"/>
    <w:rsid w:val="00A9741D"/>
    <w:rsid w:val="00AD4B17"/>
    <w:rsid w:val="00AF4CE9"/>
    <w:rsid w:val="00B349D5"/>
    <w:rsid w:val="00B412D4"/>
    <w:rsid w:val="00BA5EAB"/>
    <w:rsid w:val="00BE3C22"/>
    <w:rsid w:val="00BF4FFB"/>
    <w:rsid w:val="00C0345E"/>
    <w:rsid w:val="00C15016"/>
    <w:rsid w:val="00C3483A"/>
    <w:rsid w:val="00C53EC2"/>
    <w:rsid w:val="00C74E9D"/>
    <w:rsid w:val="00C82FD3"/>
    <w:rsid w:val="00C92819"/>
    <w:rsid w:val="00CC6B7B"/>
    <w:rsid w:val="00CD2089"/>
    <w:rsid w:val="00CF5481"/>
    <w:rsid w:val="00D20CEC"/>
    <w:rsid w:val="00D73A67"/>
    <w:rsid w:val="00D970A9"/>
    <w:rsid w:val="00DF3845"/>
    <w:rsid w:val="00DF7212"/>
    <w:rsid w:val="00E321CC"/>
    <w:rsid w:val="00E41911"/>
    <w:rsid w:val="00E92EEF"/>
    <w:rsid w:val="00F21EC7"/>
    <w:rsid w:val="00F24442"/>
    <w:rsid w:val="00F4450C"/>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82728DFA-E314-4821-9265-2C3F2231ED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91AF8"/>
    <w:rPr>
      <w:rFonts w:ascii="Tahoma" w:hAnsi="Tahoma" w:cs="Tahoma"/>
      <w:sz w:val="16"/>
      <w:szCs w:val="16"/>
    </w:rPr>
  </w:style>
  <w:style w:type="character" w:customStyle="1" w:styleId="BalloonTextChar">
    <w:name w:val="Balloon Text Char"/>
    <w:basedOn w:val="DefaultParagraphFont"/>
    <w:link w:val="BalloonText"/>
    <w:uiPriority w:val="99"/>
    <w:semiHidden/>
    <w:rsid w:val="00391AF8"/>
    <w:rPr>
      <w:rFonts w:ascii="Tahoma" w:eastAsia="Times New Roman" w:hAnsi="Tahoma" w:cs="Tahoma"/>
      <w:sz w:val="16"/>
      <w:szCs w:val="16"/>
    </w:rPr>
  </w:style>
  <w:style w:type="character" w:styleId="Hyperlink">
    <w:name w:val="Hyperlink"/>
    <w:basedOn w:val="DefaultParagraphFont"/>
    <w:uiPriority w:val="99"/>
    <w:unhideWhenUsed/>
    <w:rsid w:val="002B5BE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0\01-28-10.docx" TargetMode="External"/><Relationship Id="rId3" Type="http://schemas.openxmlformats.org/officeDocument/2006/relationships/settings" Target="settings.xml"/><Relationship Id="rId7" Type="http://schemas.openxmlformats.org/officeDocument/2006/relationships/hyperlink" Target="file:///h:\HJ%20Archive\2010\01-28-10.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4474_20100128.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DADF85-4F68-45B0-B423-E987897B1B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464</Words>
  <Characters>2685</Characters>
  <Application>Microsoft Office Word</Application>
  <DocSecurity>0</DocSecurity>
  <Lines>100</Lines>
  <Paragraphs>32</Paragraphs>
  <ScaleCrop>false</ScaleCrop>
  <Company> </Company>
  <LinksUpToDate>false</LinksUpToDate>
  <CharactersWithSpaces>3120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4474: Woodrow Draten Windham, Jr. - South Carolina Legislature Online</dc:title>
  <dc:subject/>
  <dc:creator>NikiDowney</dc:creator>
  <cp:keywords/>
  <dc:description/>
  <cp:lastModifiedBy>N Cumfer</cp:lastModifiedBy>
  <cp:revision>10</cp:revision>
  <cp:lastPrinted>2010-01-28T15:13:00Z</cp:lastPrinted>
  <dcterms:created xsi:type="dcterms:W3CDTF">2010-01-28T17:22:00Z</dcterms:created>
  <dcterms:modified xsi:type="dcterms:W3CDTF">2014-11-24T16:24:00Z</dcterms:modified>
</cp:coreProperties>
</file>