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488" w:rsidRDefault="007A7488" w:rsidP="007A7488">
      <w:pPr>
        <w:widowControl w:val="0"/>
        <w:jc w:val="center"/>
      </w:pPr>
      <w:bookmarkStart w:id="0" w:name="_GoBack"/>
      <w:bookmarkEnd w:id="0"/>
      <w:r w:rsidRPr="007A7488">
        <w:rPr>
          <w:b/>
        </w:rPr>
        <w:t>South Carolina General Assembly</w:t>
      </w:r>
    </w:p>
    <w:p w:rsidR="007A7488" w:rsidRDefault="007A7488" w:rsidP="007A7488">
      <w:pPr>
        <w:widowControl w:val="0"/>
        <w:jc w:val="center"/>
      </w:pPr>
      <w:r>
        <w:t>118th Session, 2009-2010</w:t>
      </w:r>
    </w:p>
    <w:p w:rsidR="007A7488" w:rsidRDefault="007A7488" w:rsidP="007A7488">
      <w:pPr>
        <w:widowControl w:val="0"/>
        <w:jc w:val="left"/>
      </w:pPr>
    </w:p>
    <w:p w:rsidR="007A7488" w:rsidRDefault="007A7488" w:rsidP="007A7488">
      <w:pPr>
        <w:widowControl w:val="0"/>
        <w:jc w:val="left"/>
        <w:rPr>
          <w:b/>
        </w:rPr>
      </w:pPr>
      <w:r w:rsidRPr="007A7488">
        <w:rPr>
          <w:b/>
        </w:rPr>
        <w:t>H. 4481</w:t>
      </w:r>
    </w:p>
    <w:p w:rsidR="007A7488" w:rsidRDefault="007A7488" w:rsidP="007A7488">
      <w:pPr>
        <w:widowControl w:val="0"/>
        <w:jc w:val="left"/>
        <w:rPr>
          <w:b/>
        </w:rPr>
      </w:pPr>
    </w:p>
    <w:p w:rsidR="007A7488" w:rsidRDefault="007A7488" w:rsidP="007A7488">
      <w:pPr>
        <w:widowControl w:val="0"/>
        <w:jc w:val="left"/>
      </w:pPr>
      <w:r w:rsidRPr="007A7488">
        <w:rPr>
          <w:b/>
        </w:rPr>
        <w:t>STATUS INFORMATION</w:t>
      </w:r>
    </w:p>
    <w:p w:rsidR="007A7488" w:rsidRDefault="007A7488" w:rsidP="007A7488">
      <w:pPr>
        <w:widowControl w:val="0"/>
        <w:jc w:val="left"/>
      </w:pPr>
    </w:p>
    <w:p w:rsidR="007A7488" w:rsidRDefault="007A7488" w:rsidP="007A7488">
      <w:pPr>
        <w:widowControl w:val="0"/>
        <w:jc w:val="left"/>
      </w:pPr>
      <w:r>
        <w:t>General Bill</w:t>
      </w:r>
    </w:p>
    <w:p w:rsidR="007A7488" w:rsidRDefault="007A7488" w:rsidP="007A7488">
      <w:pPr>
        <w:widowControl w:val="0"/>
        <w:jc w:val="left"/>
      </w:pPr>
      <w:r>
        <w:t>Sponsors: Rep. Bowers</w:t>
      </w:r>
    </w:p>
    <w:p w:rsidR="007A7488" w:rsidRDefault="007A7488" w:rsidP="007A7488">
      <w:pPr>
        <w:widowControl w:val="0"/>
        <w:jc w:val="left"/>
      </w:pPr>
      <w:r>
        <w:t>Document Path: l:\council\bills\swb\7032cm10.docx</w:t>
      </w:r>
    </w:p>
    <w:p w:rsidR="007A7488" w:rsidRDefault="007A7488" w:rsidP="007A7488">
      <w:pPr>
        <w:widowControl w:val="0"/>
        <w:jc w:val="left"/>
      </w:pPr>
    </w:p>
    <w:p w:rsidR="007A7488" w:rsidRDefault="007A7488" w:rsidP="007A7488">
      <w:pPr>
        <w:widowControl w:val="0"/>
        <w:jc w:val="left"/>
      </w:pPr>
      <w:r>
        <w:t>Introduced in the House on February 2, 2010</w:t>
      </w:r>
    </w:p>
    <w:p w:rsidR="007A7488" w:rsidRDefault="007A7488" w:rsidP="007A7488">
      <w:pPr>
        <w:widowControl w:val="0"/>
        <w:jc w:val="left"/>
      </w:pPr>
      <w:r>
        <w:t xml:space="preserve">Currently residing in the House Committee on </w:t>
      </w:r>
      <w:r w:rsidRPr="007A7488">
        <w:rPr>
          <w:b/>
        </w:rPr>
        <w:t>Education and Public Works</w:t>
      </w:r>
    </w:p>
    <w:p w:rsidR="007A7488" w:rsidRDefault="007A7488" w:rsidP="007A7488">
      <w:pPr>
        <w:widowControl w:val="0"/>
        <w:jc w:val="left"/>
      </w:pPr>
    </w:p>
    <w:p w:rsidR="007A7488" w:rsidRDefault="007A7488" w:rsidP="007A7488">
      <w:pPr>
        <w:widowControl w:val="0"/>
        <w:jc w:val="left"/>
      </w:pPr>
      <w:r>
        <w:t xml:space="preserve">Summary: </w:t>
      </w:r>
      <w:r w:rsidR="00F50A30">
        <w:t>Transportation Department commissioners</w:t>
      </w:r>
    </w:p>
    <w:p w:rsidR="007A7488" w:rsidRDefault="007A7488" w:rsidP="007A7488">
      <w:pPr>
        <w:widowControl w:val="0"/>
        <w:jc w:val="left"/>
      </w:pPr>
    </w:p>
    <w:p w:rsidR="007A7488" w:rsidRDefault="007A7488" w:rsidP="007A7488">
      <w:pPr>
        <w:widowControl w:val="0"/>
        <w:jc w:val="left"/>
      </w:pPr>
    </w:p>
    <w:p w:rsidR="007A7488" w:rsidRDefault="007A7488" w:rsidP="007A7488">
      <w:pPr>
        <w:widowControl w:val="0"/>
        <w:tabs>
          <w:tab w:val="center" w:pos="590"/>
          <w:tab w:val="center" w:pos="1440"/>
          <w:tab w:val="left" w:pos="1872"/>
          <w:tab w:val="left" w:pos="9187"/>
        </w:tabs>
        <w:jc w:val="left"/>
      </w:pPr>
      <w:r w:rsidRPr="007A7488">
        <w:rPr>
          <w:b/>
        </w:rPr>
        <w:t>HISTORY OF LEGISLATIVE ACTIONS</w:t>
      </w:r>
    </w:p>
    <w:p w:rsidR="007A7488" w:rsidRDefault="007A7488" w:rsidP="007A7488">
      <w:pPr>
        <w:widowControl w:val="0"/>
        <w:tabs>
          <w:tab w:val="center" w:pos="590"/>
          <w:tab w:val="center" w:pos="1440"/>
          <w:tab w:val="left" w:pos="1872"/>
          <w:tab w:val="left" w:pos="9187"/>
        </w:tabs>
        <w:jc w:val="left"/>
      </w:pPr>
    </w:p>
    <w:p w:rsidR="007A7488" w:rsidRPr="007A7488" w:rsidRDefault="007A7488" w:rsidP="007A7488">
      <w:pPr>
        <w:widowControl w:val="0"/>
        <w:tabs>
          <w:tab w:val="center" w:pos="590"/>
          <w:tab w:val="center" w:pos="1440"/>
          <w:tab w:val="left" w:pos="1872"/>
          <w:tab w:val="left" w:pos="9187"/>
        </w:tabs>
        <w:jc w:val="left"/>
      </w:pPr>
      <w:r w:rsidRPr="007A7488">
        <w:rPr>
          <w:u w:val="single"/>
        </w:rPr>
        <w:tab/>
        <w:t>Date</w:t>
      </w:r>
      <w:r w:rsidRPr="007A7488">
        <w:rPr>
          <w:u w:val="single"/>
        </w:rPr>
        <w:tab/>
        <w:t>Body</w:t>
      </w:r>
      <w:r w:rsidRPr="007A7488">
        <w:rPr>
          <w:u w:val="single"/>
        </w:rPr>
        <w:tab/>
        <w:t>Action Description with journal page number</w:t>
      </w:r>
      <w:r w:rsidRPr="007A7488">
        <w:rPr>
          <w:u w:val="single"/>
        </w:rPr>
        <w:tab/>
      </w:r>
    </w:p>
    <w:p w:rsidR="00935823" w:rsidRDefault="00935823" w:rsidP="00935823">
      <w:pPr>
        <w:widowControl w:val="0"/>
        <w:tabs>
          <w:tab w:val="right" w:pos="1008"/>
          <w:tab w:val="left" w:pos="1152"/>
          <w:tab w:val="left" w:pos="1872"/>
          <w:tab w:val="left" w:pos="9187"/>
        </w:tabs>
        <w:ind w:left="2088" w:hanging="2088"/>
        <w:jc w:val="left"/>
      </w:pPr>
      <w:r>
        <w:tab/>
        <w:t>2/2/2010</w:t>
      </w:r>
      <w:r>
        <w:tab/>
        <w:t>House</w:t>
      </w:r>
      <w:r>
        <w:tab/>
      </w:r>
      <w:r w:rsidRPr="003F2981">
        <w:t xml:space="preserve">Introduced and read first time </w:t>
      </w:r>
      <w:hyperlink r:id="rId7" w:history="1">
        <w:r w:rsidRPr="008F31AA">
          <w:rPr>
            <w:rStyle w:val="Hyperlink"/>
          </w:rPr>
          <w:t>HJ</w:t>
        </w:r>
      </w:hyperlink>
      <w:r>
        <w:noBreakHyphen/>
      </w:r>
      <w:r w:rsidRPr="003F2981">
        <w:t>48</w:t>
      </w:r>
    </w:p>
    <w:p w:rsidR="00935823" w:rsidRDefault="00935823" w:rsidP="00935823">
      <w:pPr>
        <w:widowControl w:val="0"/>
        <w:tabs>
          <w:tab w:val="right" w:pos="1008"/>
          <w:tab w:val="left" w:pos="1152"/>
          <w:tab w:val="left" w:pos="1872"/>
          <w:tab w:val="left" w:pos="9187"/>
        </w:tabs>
        <w:ind w:left="2088" w:hanging="2088"/>
        <w:jc w:val="left"/>
      </w:pPr>
      <w:r>
        <w:tab/>
        <w:t>2/2/2010</w:t>
      </w:r>
      <w:r>
        <w:tab/>
        <w:t>House</w:t>
      </w:r>
      <w:r>
        <w:tab/>
      </w:r>
      <w:r w:rsidRPr="003F2981">
        <w:t>Referred to Co</w:t>
      </w:r>
      <w:r>
        <w:t xml:space="preserve">mmittee on </w:t>
      </w:r>
      <w:r w:rsidRPr="003F2981">
        <w:rPr>
          <w:b/>
        </w:rPr>
        <w:t>Education and Public Works</w:t>
      </w:r>
      <w:r w:rsidRPr="003F2981">
        <w:t xml:space="preserve"> </w:t>
      </w:r>
      <w:hyperlink r:id="rId8" w:history="1">
        <w:r w:rsidRPr="008F31AA">
          <w:rPr>
            <w:rStyle w:val="Hyperlink"/>
          </w:rPr>
          <w:t>HJ</w:t>
        </w:r>
      </w:hyperlink>
      <w:r>
        <w:noBreakHyphen/>
      </w:r>
      <w:r w:rsidRPr="003F2981">
        <w:t>48</w:t>
      </w:r>
    </w:p>
    <w:p w:rsidR="00935823" w:rsidRDefault="00935823" w:rsidP="00935823">
      <w:pPr>
        <w:widowControl w:val="0"/>
        <w:tabs>
          <w:tab w:val="right" w:pos="1008"/>
          <w:tab w:val="left" w:pos="1152"/>
          <w:tab w:val="left" w:pos="1872"/>
          <w:tab w:val="left" w:pos="9187"/>
        </w:tabs>
        <w:ind w:left="2088" w:hanging="2088"/>
        <w:jc w:val="left"/>
      </w:pPr>
    </w:p>
    <w:p w:rsidR="007A7488" w:rsidRPr="007A7488" w:rsidRDefault="007A7488" w:rsidP="007A7488">
      <w:pPr>
        <w:widowControl w:val="0"/>
        <w:tabs>
          <w:tab w:val="right" w:pos="1008"/>
          <w:tab w:val="left" w:pos="1152"/>
          <w:tab w:val="left" w:pos="1872"/>
          <w:tab w:val="left" w:pos="9187"/>
        </w:tabs>
        <w:ind w:left="2088" w:hanging="2088"/>
        <w:jc w:val="left"/>
      </w:pPr>
    </w:p>
    <w:p w:rsidR="007A7488" w:rsidRDefault="007A7488" w:rsidP="007A7488">
      <w:pPr>
        <w:widowControl w:val="0"/>
        <w:jc w:val="left"/>
      </w:pPr>
      <w:r w:rsidRPr="007A7488">
        <w:rPr>
          <w:b/>
        </w:rPr>
        <w:t>VERSIONS OF THIS BILL</w:t>
      </w:r>
    </w:p>
    <w:p w:rsidR="007A7488" w:rsidRDefault="007A7488" w:rsidP="007A7488">
      <w:pPr>
        <w:widowControl w:val="0"/>
        <w:jc w:val="left"/>
      </w:pPr>
    </w:p>
    <w:p w:rsidR="007A7488" w:rsidRDefault="003A2A1B" w:rsidP="007A7488">
      <w:pPr>
        <w:widowControl w:val="0"/>
        <w:jc w:val="left"/>
      </w:pPr>
      <w:hyperlink r:id="rId9" w:history="1">
        <w:r w:rsidR="007A7488">
          <w:rPr>
            <w:rStyle w:val="Hyperlink"/>
          </w:rPr>
          <w:t>2/2/2010</w:t>
        </w:r>
      </w:hyperlink>
    </w:p>
    <w:p w:rsidR="007A7488" w:rsidRDefault="007A7488" w:rsidP="007A7488"/>
    <w:p w:rsidR="007A7488" w:rsidRDefault="007A7488" w:rsidP="007A7488">
      <w:pPr>
        <w:sectPr w:rsidR="007A7488" w:rsidSect="007A748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09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57</w:t>
      </w:r>
      <w:r w:rsidR="00175EF4">
        <w:noBreakHyphen/>
      </w:r>
      <w:r>
        <w:t>1</w:t>
      </w:r>
      <w:r w:rsidR="00175EF4">
        <w:noBreakHyphen/>
      </w:r>
      <w:r>
        <w:t>325, AND 57</w:t>
      </w:r>
      <w:r w:rsidR="00175EF4">
        <w:noBreakHyphen/>
      </w:r>
      <w:r>
        <w:t>1</w:t>
      </w:r>
      <w:r w:rsidR="00175EF4">
        <w:noBreakHyphen/>
      </w:r>
      <w:r>
        <w:t xml:space="preserve">330, BOTH AS AMENDED, CODE OF LAWS OF SOUTH CAROLINA, 1976, RELATING TO THE ELECTION </w:t>
      </w:r>
      <w:r w:rsidR="00E37A97">
        <w:t>O</w:t>
      </w:r>
      <w:r>
        <w:t>F DEPARTMENT OF TRANSPORTATION COMMISSIONERS, SO AS TO DELETE THE PROVISION THAT RESTRICTS A LEGISLATOR TO ELECTING A COMMISSIONER FROM THE CONGRESSIONAL DISTRICT IN WHICH THE LEGISLATOR RESIDES, AND TO PROVIDE THAT A LEGISLATOR MAY VOTE TO ELECT A COMMISSIONER FROM EACH CONGRESSIONAL DISTRICT THAT ENCOMPASSES A PORTION OF HIS LEGISLATIVE DISTRICT.</w:t>
      </w:r>
    </w:p>
    <w:p w:rsidR="004D097E" w:rsidRDefault="004D0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97E" w:rsidRDefault="004D0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097E" w:rsidRDefault="004D0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97E" w:rsidRDefault="004D0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264E">
        <w:t>Section 57</w:t>
      </w:r>
      <w:r w:rsidR="00175EF4">
        <w:noBreakHyphen/>
      </w:r>
      <w:r w:rsidR="0087264E">
        <w:t>1</w:t>
      </w:r>
      <w:r w:rsidR="00175EF4">
        <w:noBreakHyphen/>
      </w:r>
      <w:r w:rsidR="0087264E">
        <w:t>325 of the 1976 Code, as last amended by Act 114 of 2007, is further amended to read:</w:t>
      </w:r>
    </w:p>
    <w:p w:rsidR="0087264E" w:rsidRDefault="00872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4E" w:rsidRPr="00855B21" w:rsidRDefault="0087264E" w:rsidP="00872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Section 57</w:t>
      </w:r>
      <w:r w:rsidR="00175EF4">
        <w:noBreakHyphen/>
      </w:r>
      <w:r>
        <w:t>1</w:t>
      </w:r>
      <w:r w:rsidR="00175EF4">
        <w:noBreakHyphen/>
      </w:r>
      <w:r>
        <w:t>325.</w:t>
      </w:r>
      <w:r>
        <w:tab/>
      </w:r>
      <w:r w:rsidRPr="00855B21">
        <w:t xml:space="preserve">Legislators </w:t>
      </w:r>
      <w:r w:rsidRPr="0087264E">
        <w:rPr>
          <w:strike/>
        </w:rPr>
        <w:t>residing in the</w:t>
      </w:r>
      <w:r w:rsidRPr="00855B21">
        <w:t xml:space="preserve"> </w:t>
      </w:r>
      <w:r w:rsidR="00175EF4" w:rsidRPr="00175EF4">
        <w:rPr>
          <w:u w:val="single"/>
        </w:rPr>
        <w:t>who represent any portion of a</w:t>
      </w:r>
      <w:r w:rsidR="00175EF4">
        <w:t xml:space="preserve"> </w:t>
      </w:r>
      <w:r w:rsidRPr="00855B21">
        <w:t xml:space="preserve">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 </w:t>
      </w:r>
    </w:p>
    <w:p w:rsidR="0087264E" w:rsidRDefault="00175EF4" w:rsidP="00872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7264E" w:rsidRPr="00855B21">
        <w:t xml:space="preserve">The delegation must be organized by the election of a chairman and a secretary, and the delegations of each congressional district shall adopt such rules as they consider proper to govern the election.  Any absentee may vote by written proxy.  When the </w:t>
      </w:r>
      <w:r w:rsidR="0087264E" w:rsidRPr="00855B21">
        <w:lastRenderedPageBreak/>
        <w:t>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r w:rsidR="0087264E">
        <w:t>”</w:t>
      </w:r>
    </w:p>
    <w:p w:rsidR="004D097E" w:rsidRDefault="004D0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725" w:rsidRDefault="004B4725" w:rsidP="004B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264E">
        <w:t>2</w:t>
      </w:r>
      <w:r>
        <w:t>.</w:t>
      </w:r>
      <w:r>
        <w:tab/>
      </w:r>
      <w:r w:rsidR="0087264E">
        <w:t>Section 57</w:t>
      </w:r>
      <w:r w:rsidR="00175EF4">
        <w:noBreakHyphen/>
      </w:r>
      <w:r w:rsidR="0087264E">
        <w:t>1</w:t>
      </w:r>
      <w:r w:rsidR="00175EF4">
        <w:noBreakHyphen/>
      </w:r>
      <w:r w:rsidR="0087264E">
        <w:t>330(A) of the 1976 Code, as last amended by Act 114 of 2007, is further amended to read:</w:t>
      </w:r>
    </w:p>
    <w:p w:rsidR="0087264E" w:rsidRDefault="0087264E" w:rsidP="004B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4E" w:rsidRDefault="0087264E" w:rsidP="004B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55B21">
        <w:t xml:space="preserve">For the purposes of electing a commission member, a legislator </w:t>
      </w:r>
      <w:r w:rsidRPr="00175EF4">
        <w:rPr>
          <w:strike/>
        </w:rPr>
        <w:t>shall vote only in the congressional district in which he resides</w:t>
      </w:r>
      <w:r w:rsidR="00175EF4" w:rsidRPr="00175EF4">
        <w:t xml:space="preserve"> </w:t>
      </w:r>
      <w:r w:rsidR="00175EF4">
        <w:rPr>
          <w:u w:val="single"/>
        </w:rPr>
        <w:t>whose State Senate or House of Representatives district is divided among two or more congressional districts shall vote to elect a commissioner from each congressional district that encompasses a portion of his State Senate or House of Representatives district</w:t>
      </w:r>
      <w:r w:rsidRPr="00175EF4">
        <w:t>.</w:t>
      </w:r>
      <w:r w:rsidRPr="00855B21">
        <w:t xml:space="preserve">   All commission members are elected to a term of office of four years which expires on February fifteenth of the appropriate year.  Commissioners shall continue to serve until their successors are elected and qualify, provided that a commissioner may only serve in a hold</w:t>
      </w:r>
      <w:r w:rsidR="00175EF4">
        <w:noBreakHyphen/>
      </w:r>
      <w:r w:rsidRPr="00855B21">
        <w:t>over capacity for a period not to exceed six months.  Any vacancy occurring in the office of commissioner shall be filled by election or appointment in the manner provided in this article for the unexpired term only.  No person is eligible to serve as a commission member who is not a resident of that district at the time of his appointment.  Failure by an elected commission member to maintain residency in the district for which he is elected shall result in the forfeiture of his office.</w:t>
      </w:r>
      <w:r>
        <w:t>”</w:t>
      </w:r>
    </w:p>
    <w:p w:rsidR="004B4725" w:rsidRDefault="004B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0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4725">
        <w:t>3</w:t>
      </w:r>
      <w:r>
        <w:t>.</w:t>
      </w:r>
      <w:r>
        <w:tab/>
        <w:t>This act takes effect upon approval by the Governor.</w:t>
      </w:r>
    </w:p>
    <w:p w:rsidR="00806FA0" w:rsidRDefault="00175E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6FA0" w:rsidRDefault="00806FA0" w:rsidP="007A7488">
      <w:pPr>
        <w:suppressAutoHyphens/>
      </w:pPr>
    </w:p>
    <w:sectPr w:rsidR="00806FA0" w:rsidSect="007A74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64E" w:rsidRDefault="0087264E" w:rsidP="009F0C77">
      <w:r>
        <w:separator/>
      </w:r>
    </w:p>
  </w:endnote>
  <w:endnote w:type="continuationSeparator" w:id="0">
    <w:p w:rsidR="0087264E" w:rsidRDefault="008726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02B80E-E554-4FBE-98E5-8A4475980C22}"/>
    <w:embedBold r:id="rId2" w:fontKey="{FCCDDAA9-2C50-41B2-ADF4-A5BEBEE30A50}"/>
  </w:font>
  <w:font w:name="Calibri">
    <w:panose1 w:val="020F0502020204030204"/>
    <w:charset w:val="00"/>
    <w:family w:val="swiss"/>
    <w:pitch w:val="variable"/>
    <w:sig w:usb0="E10002FF" w:usb1="4000ACFF" w:usb2="00000009" w:usb3="00000000" w:csb0="0000019F" w:csb1="00000000"/>
    <w:embedRegular r:id="rId3" w:fontKey="{43EEC6DA-EBE0-4A0E-AC4D-CD0EC1772B1A}"/>
  </w:font>
  <w:font w:name="Tahoma">
    <w:panose1 w:val="020B0604030504040204"/>
    <w:charset w:val="00"/>
    <w:family w:val="swiss"/>
    <w:pitch w:val="variable"/>
    <w:sig w:usb0="21002A87" w:usb1="80000000" w:usb2="00000008" w:usb3="00000000" w:csb0="000101FF" w:csb1="00000000"/>
    <w:embedRegular r:id="rId4" w:fontKey="{A429EDF2-C97E-4FAD-857E-0547774F0537}"/>
  </w:font>
  <w:font w:name="Cambria">
    <w:panose1 w:val="02040503050406030204"/>
    <w:charset w:val="00"/>
    <w:family w:val="roman"/>
    <w:pitch w:val="variable"/>
    <w:sig w:usb0="E00002FF" w:usb1="400004FF" w:usb2="00000000" w:usb3="00000000" w:csb0="0000019F" w:csb1="00000000"/>
    <w:embedRegular r:id="rId5" w:fontKey="{4AFCE8CF-629F-42CE-8ED9-49D7DF83C2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488" w:rsidRPr="00806FA0" w:rsidRDefault="007A7488" w:rsidP="00806FA0">
    <w:pPr>
      <w:pStyle w:val="Footer"/>
      <w:tabs>
        <w:tab w:val="clear" w:pos="4680"/>
        <w:tab w:val="clear" w:pos="9360"/>
        <w:tab w:val="center" w:pos="2995"/>
      </w:tabs>
      <w:spacing w:before="120"/>
    </w:pPr>
    <w:r>
      <w:t>[4481]</w:t>
    </w:r>
    <w:r>
      <w:tab/>
    </w:r>
    <w:r w:rsidR="003A2A1B">
      <w:fldChar w:fldCharType="begin"/>
    </w:r>
    <w:r w:rsidR="003A2A1B">
      <w:instrText xml:space="preserve"> PAGE  \* MERGEFORMAT </w:instrText>
    </w:r>
    <w:r w:rsidR="003A2A1B">
      <w:fldChar w:fldCharType="separate"/>
    </w:r>
    <w:r w:rsidR="003A2A1B">
      <w:rPr>
        <w:noProof/>
      </w:rPr>
      <w:t>1</w:t>
    </w:r>
    <w:r w:rsidR="003A2A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64E" w:rsidRDefault="0087264E" w:rsidP="009F0C77">
      <w:r>
        <w:separator/>
      </w:r>
    </w:p>
  </w:footnote>
  <w:footnote w:type="continuationSeparator" w:id="0">
    <w:p w:rsidR="0087264E" w:rsidRDefault="008726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32CM10"/>
    <w:docVar w:name="CoverBillType" w:val="b"/>
    <w:docVar w:name="docpath" w:val="L:\Council\bills\SWB\7032CM10.DOCX"/>
    <w:docVar w:name="dvBillNumber" w:val="4481"/>
    <w:docVar w:name="dvBillNumberPrefix" w:val="H. "/>
    <w:docVar w:name="dvOriginalBody" w:val="House"/>
    <w:docVar w:name="dvSteno" w:val="SWB"/>
    <w:docVar w:name="NameofBody" w:val="h"/>
    <w:docVar w:name="vgroup2" w:val="Council"/>
  </w:docVars>
  <w:rsids>
    <w:rsidRoot w:val="000F507C"/>
    <w:rsid w:val="00011869"/>
    <w:rsid w:val="000757B9"/>
    <w:rsid w:val="00096E16"/>
    <w:rsid w:val="000B1263"/>
    <w:rsid w:val="000E1785"/>
    <w:rsid w:val="000F40FA"/>
    <w:rsid w:val="000F507C"/>
    <w:rsid w:val="0010776B"/>
    <w:rsid w:val="00133E66"/>
    <w:rsid w:val="001435A3"/>
    <w:rsid w:val="00175EF4"/>
    <w:rsid w:val="00182137"/>
    <w:rsid w:val="001D08F2"/>
    <w:rsid w:val="001D525B"/>
    <w:rsid w:val="001D7F4F"/>
    <w:rsid w:val="001F3FE9"/>
    <w:rsid w:val="002321B6"/>
    <w:rsid w:val="00250967"/>
    <w:rsid w:val="002543C8"/>
    <w:rsid w:val="00284AAE"/>
    <w:rsid w:val="002E5912"/>
    <w:rsid w:val="00325348"/>
    <w:rsid w:val="0032732C"/>
    <w:rsid w:val="00336AD0"/>
    <w:rsid w:val="003461D7"/>
    <w:rsid w:val="0037079A"/>
    <w:rsid w:val="003A2A1B"/>
    <w:rsid w:val="003D01E8"/>
    <w:rsid w:val="003E5288"/>
    <w:rsid w:val="003F6D79"/>
    <w:rsid w:val="00413A1B"/>
    <w:rsid w:val="0041760A"/>
    <w:rsid w:val="00417C01"/>
    <w:rsid w:val="004809EE"/>
    <w:rsid w:val="004B4725"/>
    <w:rsid w:val="004D097E"/>
    <w:rsid w:val="004E4BEA"/>
    <w:rsid w:val="004E7D54"/>
    <w:rsid w:val="005273C6"/>
    <w:rsid w:val="00530A69"/>
    <w:rsid w:val="00545593"/>
    <w:rsid w:val="00577C6C"/>
    <w:rsid w:val="005C2FE2"/>
    <w:rsid w:val="005E2BC9"/>
    <w:rsid w:val="00605102"/>
    <w:rsid w:val="006215AA"/>
    <w:rsid w:val="006913C9"/>
    <w:rsid w:val="0069470D"/>
    <w:rsid w:val="006C6494"/>
    <w:rsid w:val="00734F00"/>
    <w:rsid w:val="007A70AE"/>
    <w:rsid w:val="007A7488"/>
    <w:rsid w:val="008004A8"/>
    <w:rsid w:val="00806FA0"/>
    <w:rsid w:val="008362E8"/>
    <w:rsid w:val="0087264E"/>
    <w:rsid w:val="008A1768"/>
    <w:rsid w:val="008F31AA"/>
    <w:rsid w:val="008F4429"/>
    <w:rsid w:val="00935823"/>
    <w:rsid w:val="0094021A"/>
    <w:rsid w:val="009C6A0B"/>
    <w:rsid w:val="009F0C77"/>
    <w:rsid w:val="009F4DD1"/>
    <w:rsid w:val="00A41684"/>
    <w:rsid w:val="00A64E80"/>
    <w:rsid w:val="00A72BCD"/>
    <w:rsid w:val="00A741D9"/>
    <w:rsid w:val="00A833AB"/>
    <w:rsid w:val="00A9741D"/>
    <w:rsid w:val="00AD4B17"/>
    <w:rsid w:val="00B412D4"/>
    <w:rsid w:val="00B6081C"/>
    <w:rsid w:val="00B653CD"/>
    <w:rsid w:val="00BE3C22"/>
    <w:rsid w:val="00C0345E"/>
    <w:rsid w:val="00C3483A"/>
    <w:rsid w:val="00C74E9D"/>
    <w:rsid w:val="00C82FD3"/>
    <w:rsid w:val="00C92819"/>
    <w:rsid w:val="00CC6B7B"/>
    <w:rsid w:val="00CD2089"/>
    <w:rsid w:val="00D73A67"/>
    <w:rsid w:val="00D970A9"/>
    <w:rsid w:val="00DF3845"/>
    <w:rsid w:val="00E37A97"/>
    <w:rsid w:val="00E41911"/>
    <w:rsid w:val="00E92EEF"/>
    <w:rsid w:val="00F11470"/>
    <w:rsid w:val="00F24442"/>
    <w:rsid w:val="00F50A3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CE083F-A843-4312-A825-DA0D6D176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7A97"/>
    <w:rPr>
      <w:rFonts w:ascii="Tahoma" w:hAnsi="Tahoma" w:cs="Tahoma"/>
      <w:sz w:val="16"/>
      <w:szCs w:val="16"/>
    </w:rPr>
  </w:style>
  <w:style w:type="character" w:customStyle="1" w:styleId="BalloonTextChar">
    <w:name w:val="Balloon Text Char"/>
    <w:basedOn w:val="DefaultParagraphFont"/>
    <w:link w:val="BalloonText"/>
    <w:uiPriority w:val="99"/>
    <w:semiHidden/>
    <w:rsid w:val="00E37A97"/>
    <w:rPr>
      <w:rFonts w:ascii="Tahoma" w:eastAsia="Times New Roman" w:hAnsi="Tahoma" w:cs="Tahoma"/>
      <w:sz w:val="16"/>
      <w:szCs w:val="16"/>
    </w:rPr>
  </w:style>
  <w:style w:type="character" w:styleId="Hyperlink">
    <w:name w:val="Hyperlink"/>
    <w:basedOn w:val="DefaultParagraphFont"/>
    <w:uiPriority w:val="99"/>
    <w:unhideWhenUsed/>
    <w:rsid w:val="007A74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81_2010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3810A-254C-4534-BB40-0C1B222AB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651</Words>
  <Characters>3382</Characters>
  <Application>Microsoft Office Word</Application>
  <DocSecurity>0</DocSecurity>
  <Lines>107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4481: Transportation Department commissioners - South Carolina Legislature Online</dc:title>
  <dc:subject/>
  <dc:creator>SandyBarden</dc:creator>
  <cp:keywords/>
  <dc:description/>
  <cp:lastModifiedBy>N Cumfer</cp:lastModifiedBy>
  <cp:revision>8</cp:revision>
  <cp:lastPrinted>2010-02-01T16:16:00Z</cp:lastPrinted>
  <dcterms:created xsi:type="dcterms:W3CDTF">2010-02-02T17:39:00Z</dcterms:created>
  <dcterms:modified xsi:type="dcterms:W3CDTF">2014-11-24T16:24:00Z</dcterms:modified>
</cp:coreProperties>
</file>