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56F1" w:rsidRDefault="00E156F1" w:rsidP="00E156F1">
      <w:pPr>
        <w:widowControl w:val="0"/>
        <w:jc w:val="center"/>
      </w:pPr>
      <w:bookmarkStart w:id="0" w:name="_GoBack"/>
      <w:bookmarkEnd w:id="0"/>
      <w:r w:rsidRPr="00E156F1">
        <w:rPr>
          <w:b/>
        </w:rPr>
        <w:t>South Carolina General Assembly</w:t>
      </w:r>
    </w:p>
    <w:p w:rsidR="00E156F1" w:rsidRDefault="00E156F1" w:rsidP="00E156F1">
      <w:pPr>
        <w:widowControl w:val="0"/>
        <w:jc w:val="center"/>
      </w:pPr>
      <w:r>
        <w:t>118th Session, 2009-2010</w:t>
      </w:r>
    </w:p>
    <w:p w:rsidR="00E156F1" w:rsidRDefault="00E156F1" w:rsidP="00E156F1">
      <w:pPr>
        <w:widowControl w:val="0"/>
        <w:jc w:val="left"/>
      </w:pPr>
    </w:p>
    <w:p w:rsidR="00E156F1" w:rsidRDefault="00E156F1" w:rsidP="00E156F1">
      <w:pPr>
        <w:widowControl w:val="0"/>
        <w:jc w:val="left"/>
        <w:rPr>
          <w:b/>
        </w:rPr>
      </w:pPr>
      <w:r w:rsidRPr="00E156F1">
        <w:rPr>
          <w:b/>
        </w:rPr>
        <w:t>H. 4539</w:t>
      </w:r>
    </w:p>
    <w:p w:rsidR="00E156F1" w:rsidRDefault="00E156F1" w:rsidP="00E156F1">
      <w:pPr>
        <w:widowControl w:val="0"/>
        <w:jc w:val="left"/>
        <w:rPr>
          <w:b/>
        </w:rPr>
      </w:pPr>
    </w:p>
    <w:p w:rsidR="00E156F1" w:rsidRDefault="00E156F1" w:rsidP="00E156F1">
      <w:pPr>
        <w:widowControl w:val="0"/>
        <w:jc w:val="left"/>
      </w:pPr>
      <w:r w:rsidRPr="00E156F1">
        <w:rPr>
          <w:b/>
        </w:rPr>
        <w:t>STATUS INFORMATION</w:t>
      </w:r>
    </w:p>
    <w:p w:rsidR="00E156F1" w:rsidRDefault="00E156F1" w:rsidP="00E156F1">
      <w:pPr>
        <w:widowControl w:val="0"/>
        <w:jc w:val="left"/>
      </w:pPr>
    </w:p>
    <w:p w:rsidR="00E156F1" w:rsidRDefault="00E156F1" w:rsidP="00E156F1">
      <w:pPr>
        <w:widowControl w:val="0"/>
        <w:jc w:val="left"/>
      </w:pPr>
      <w:r>
        <w:t>General Bill</w:t>
      </w:r>
    </w:p>
    <w:p w:rsidR="00E156F1" w:rsidRDefault="006E06B6" w:rsidP="00E156F1">
      <w:pPr>
        <w:widowControl w:val="0"/>
        <w:jc w:val="left"/>
      </w:pPr>
      <w:r>
        <w:t>Sponsors: Reps. M.A. Pitts, Brantley, Bowen, Simrill, Kirsh, Littlejohn, Toole and Wylie</w:t>
      </w:r>
    </w:p>
    <w:p w:rsidR="00E156F1" w:rsidRDefault="00E156F1" w:rsidP="00E156F1">
      <w:pPr>
        <w:widowControl w:val="0"/>
        <w:jc w:val="left"/>
      </w:pPr>
      <w:r>
        <w:t>Document Path: l:\council\bills\nbd\11918ac10.docx</w:t>
      </w:r>
    </w:p>
    <w:p w:rsidR="00E156F1" w:rsidRDefault="00E156F1" w:rsidP="00E156F1">
      <w:pPr>
        <w:widowControl w:val="0"/>
        <w:jc w:val="left"/>
      </w:pPr>
    </w:p>
    <w:p w:rsidR="00E156F1" w:rsidRDefault="00E156F1" w:rsidP="00E156F1">
      <w:pPr>
        <w:widowControl w:val="0"/>
        <w:jc w:val="left"/>
      </w:pPr>
      <w:r>
        <w:t>Introduced in the House on February 4, 2010</w:t>
      </w:r>
    </w:p>
    <w:p w:rsidR="00E156F1" w:rsidRDefault="00E156F1" w:rsidP="00E156F1">
      <w:pPr>
        <w:widowControl w:val="0"/>
        <w:jc w:val="left"/>
      </w:pPr>
      <w:r>
        <w:t xml:space="preserve">Currently residing in the House Committee on </w:t>
      </w:r>
      <w:r w:rsidRPr="00E156F1">
        <w:rPr>
          <w:b/>
        </w:rPr>
        <w:t>Agriculture, Natural Resources and Environmental Affairs</w:t>
      </w:r>
    </w:p>
    <w:p w:rsidR="00E156F1" w:rsidRDefault="00E156F1" w:rsidP="00E156F1">
      <w:pPr>
        <w:widowControl w:val="0"/>
        <w:jc w:val="left"/>
      </w:pPr>
    </w:p>
    <w:p w:rsidR="00E156F1" w:rsidRDefault="00E156F1" w:rsidP="00E156F1">
      <w:pPr>
        <w:widowControl w:val="0"/>
        <w:jc w:val="left"/>
      </w:pPr>
      <w:r>
        <w:t xml:space="preserve">Summary: </w:t>
      </w:r>
      <w:r w:rsidR="003D0653">
        <w:t>State Veterinarian</w:t>
      </w:r>
    </w:p>
    <w:p w:rsidR="00E156F1" w:rsidRDefault="00E156F1" w:rsidP="00E156F1">
      <w:pPr>
        <w:widowControl w:val="0"/>
        <w:jc w:val="left"/>
      </w:pPr>
    </w:p>
    <w:p w:rsidR="00E156F1" w:rsidRDefault="00E156F1" w:rsidP="00E156F1">
      <w:pPr>
        <w:widowControl w:val="0"/>
        <w:jc w:val="left"/>
      </w:pPr>
    </w:p>
    <w:p w:rsidR="00E156F1" w:rsidRDefault="00E156F1" w:rsidP="00E156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56F1">
        <w:rPr>
          <w:b/>
        </w:rPr>
        <w:t>HISTORY OF LEGISLATIVE ACTIONS</w:t>
      </w:r>
    </w:p>
    <w:p w:rsidR="00E156F1" w:rsidRDefault="00E156F1" w:rsidP="00E156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56F1" w:rsidRPr="00E156F1" w:rsidRDefault="00E156F1" w:rsidP="00E156F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56F1">
        <w:rPr>
          <w:u w:val="single"/>
        </w:rPr>
        <w:tab/>
        <w:t>Date</w:t>
      </w:r>
      <w:r w:rsidRPr="00E156F1">
        <w:rPr>
          <w:u w:val="single"/>
        </w:rPr>
        <w:tab/>
        <w:t>Body</w:t>
      </w:r>
      <w:r w:rsidRPr="00E156F1">
        <w:rPr>
          <w:u w:val="single"/>
        </w:rPr>
        <w:tab/>
        <w:t>Action Description with journal page number</w:t>
      </w:r>
      <w:r w:rsidRPr="00E156F1">
        <w:rPr>
          <w:u w:val="single"/>
        </w:rPr>
        <w:tab/>
      </w:r>
    </w:p>
    <w:p w:rsidR="006E06B6" w:rsidRDefault="006E06B6" w:rsidP="006E0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2/4/2010</w:t>
      </w:r>
      <w:r>
        <w:tab/>
        <w:t>House</w:t>
      </w:r>
      <w:r>
        <w:tab/>
      </w:r>
      <w:r w:rsidRPr="00995C00">
        <w:t xml:space="preserve">Introduced and read first time </w:t>
      </w:r>
      <w:hyperlink r:id="rId7" w:history="1">
        <w:r w:rsidRPr="00B5196F">
          <w:rPr>
            <w:rStyle w:val="Hyperlink"/>
          </w:rPr>
          <w:t>HJ</w:t>
        </w:r>
      </w:hyperlink>
      <w:r>
        <w:noBreakHyphen/>
      </w:r>
      <w:r w:rsidRPr="00995C00">
        <w:t>39</w:t>
      </w:r>
    </w:p>
    <w:p w:rsidR="006E06B6" w:rsidRDefault="006E06B6" w:rsidP="006E0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2/4/2010</w:t>
      </w:r>
      <w:r>
        <w:tab/>
        <w:t>House</w:t>
      </w:r>
      <w:r>
        <w:tab/>
      </w:r>
      <w:r w:rsidRPr="00995C00">
        <w:t>Referred to Com</w:t>
      </w:r>
      <w:r>
        <w:t xml:space="preserve">mittee on </w:t>
      </w:r>
      <w:r w:rsidRPr="00995C00">
        <w:rPr>
          <w:b/>
        </w:rPr>
        <w:t>Agriculture, Natural Resources and Environmental Affairs</w:t>
      </w:r>
      <w:r w:rsidRPr="00995C00">
        <w:t xml:space="preserve"> </w:t>
      </w:r>
      <w:hyperlink r:id="rId8" w:history="1">
        <w:r w:rsidRPr="00B5196F">
          <w:rPr>
            <w:rStyle w:val="Hyperlink"/>
          </w:rPr>
          <w:t>HJ</w:t>
        </w:r>
      </w:hyperlink>
      <w:r>
        <w:noBreakHyphen/>
      </w:r>
      <w:r w:rsidRPr="00995C00">
        <w:t>39</w:t>
      </w:r>
    </w:p>
    <w:p w:rsidR="006E06B6" w:rsidRDefault="006E06B6" w:rsidP="006E0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2/25/2010</w:t>
      </w:r>
      <w:r>
        <w:tab/>
        <w:t>House</w:t>
      </w:r>
      <w:r>
        <w:tab/>
      </w:r>
      <w:r w:rsidRPr="00995C00">
        <w:t>Member(s) request name removed as sponsor: Gambrell</w:t>
      </w:r>
    </w:p>
    <w:p w:rsidR="006E06B6" w:rsidRDefault="006E06B6" w:rsidP="006E06B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56F1" w:rsidRPr="00E156F1" w:rsidRDefault="00E156F1" w:rsidP="00E156F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56F1" w:rsidRDefault="00E156F1" w:rsidP="00E156F1">
      <w:pPr>
        <w:widowControl w:val="0"/>
        <w:jc w:val="left"/>
      </w:pPr>
      <w:r w:rsidRPr="00E156F1">
        <w:rPr>
          <w:b/>
        </w:rPr>
        <w:t>VERSIONS OF THIS BILL</w:t>
      </w:r>
    </w:p>
    <w:p w:rsidR="00E156F1" w:rsidRDefault="00E156F1" w:rsidP="00E156F1">
      <w:pPr>
        <w:widowControl w:val="0"/>
        <w:jc w:val="left"/>
      </w:pPr>
    </w:p>
    <w:p w:rsidR="00E156F1" w:rsidRDefault="00F60B17" w:rsidP="00E156F1">
      <w:pPr>
        <w:widowControl w:val="0"/>
        <w:jc w:val="left"/>
      </w:pPr>
      <w:hyperlink r:id="rId9" w:history="1">
        <w:r w:rsidR="00E156F1">
          <w:rPr>
            <w:rStyle w:val="Hyperlink"/>
          </w:rPr>
          <w:t>2/4/2010</w:t>
        </w:r>
      </w:hyperlink>
    </w:p>
    <w:p w:rsidR="00E156F1" w:rsidRDefault="00E156F1" w:rsidP="00E156F1"/>
    <w:p w:rsidR="00E156F1" w:rsidRDefault="00E156F1" w:rsidP="00E156F1">
      <w:pPr>
        <w:sectPr w:rsidR="00E156F1" w:rsidSect="00E156F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0759E" w:rsidRDefault="00C0759E" w:rsidP="00C0759E">
      <w:pPr>
        <w:pStyle w:val="BillDots"/>
      </w:pPr>
    </w:p>
    <w:p w:rsidR="00C0759E" w:rsidRDefault="00C0759E" w:rsidP="00C0759E">
      <w:pPr>
        <w:pStyle w:val="Numbersforbills"/>
      </w:pPr>
    </w:p>
    <w:p w:rsidR="00C0759E" w:rsidRDefault="00C0759E" w:rsidP="00C07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59E" w:rsidRDefault="00C0759E" w:rsidP="00C07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59E" w:rsidRDefault="00C0759E" w:rsidP="00C07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59E" w:rsidRDefault="00C0759E" w:rsidP="00C07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759E" w:rsidRDefault="00C0759E" w:rsidP="00C075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5B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E6BDD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C5D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46</w:t>
      </w:r>
      <w:r w:rsidR="008272E4">
        <w:noBreakHyphen/>
      </w:r>
      <w:r>
        <w:t>3</w:t>
      </w:r>
      <w:r w:rsidR="008272E4">
        <w:noBreakHyphen/>
      </w:r>
      <w:r>
        <w:t xml:space="preserve">280 SO AS TO </w:t>
      </w:r>
      <w:r w:rsidR="00CD095A">
        <w:t>TRANSFER</w:t>
      </w:r>
      <w:r>
        <w:t xml:space="preserve"> THE STATE VETERINARIAN </w:t>
      </w:r>
      <w:r w:rsidR="00784273">
        <w:t>AND THE DIVISION OF LIVESTOCK</w:t>
      </w:r>
      <w:r w:rsidR="008272E4">
        <w:noBreakHyphen/>
      </w:r>
      <w:r w:rsidR="00784273">
        <w:t xml:space="preserve">POULTRY HEALTH PROGRAMS </w:t>
      </w:r>
      <w:r>
        <w:t xml:space="preserve">FROM CLEMSON UNIVERSITY TO </w:t>
      </w:r>
      <w:r w:rsidR="00CD095A">
        <w:t>THE</w:t>
      </w:r>
      <w:r>
        <w:t xml:space="preserve"> DEPARTMENT OF AGRICULTURE</w:t>
      </w:r>
      <w:r w:rsidR="00784273">
        <w:t>,</w:t>
      </w:r>
      <w:r w:rsidR="00CD095A">
        <w:t xml:space="preserve"> TO PROVIDE THAT UPON THIS TRANSFER THE STATE VETERINARIAN IS NO LONGER SUBJECT TO THE DIRECTION OF </w:t>
      </w:r>
      <w:r w:rsidR="00784273">
        <w:t xml:space="preserve">ANY </w:t>
      </w:r>
      <w:r w:rsidR="00CD095A">
        <w:t>ENTITY OR INDIVIDUAL OTHER THAN THE COMMISSIONER OF AGRICULTURE</w:t>
      </w:r>
      <w:r w:rsidR="00784273">
        <w:t>, AND TO PROVIDE FOR THE TRANSFER OF EMPLOYEES, APPROPRIATIONS, PROPERTY, ASSETS AND LIABILITIES</w:t>
      </w:r>
      <w:r>
        <w:t>.</w:t>
      </w:r>
    </w:p>
    <w:p w:rsidR="00AE6BDD" w:rsidRDefault="00AE6B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E6BDD" w:rsidRDefault="00AE6B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E6BDD" w:rsidRDefault="00AE6B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6BDD" w:rsidRDefault="00AE6B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727AC">
        <w:t>Chapter 3, Title 46 of the 1976 Code is amended by adding:</w:t>
      </w:r>
    </w:p>
    <w:p w:rsidR="00C727AC" w:rsidRDefault="00C727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27AC" w:rsidRDefault="00667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46</w:t>
      </w:r>
      <w:r w:rsidR="008272E4">
        <w:noBreakHyphen/>
      </w:r>
      <w:r>
        <w:t>3</w:t>
      </w:r>
      <w:r w:rsidR="008272E4">
        <w:noBreakHyphen/>
      </w:r>
      <w:r>
        <w:t>280.</w:t>
      </w:r>
      <w:r>
        <w:tab/>
      </w:r>
      <w:r w:rsidR="00133CF7">
        <w:t>As of July 1,</w:t>
      </w:r>
      <w:r w:rsidR="00CD095A">
        <w:t xml:space="preserve"> 2010, </w:t>
      </w:r>
      <w:r w:rsidR="00C727AC">
        <w:t>the State Veterinarian</w:t>
      </w:r>
      <w:r w:rsidR="00441D4B">
        <w:t xml:space="preserve"> and the Division of Livestock</w:t>
      </w:r>
      <w:r w:rsidR="008272E4">
        <w:noBreakHyphen/>
      </w:r>
      <w:r w:rsidR="00441D4B">
        <w:t>Poult</w:t>
      </w:r>
      <w:r w:rsidR="00784273">
        <w:t>r</w:t>
      </w:r>
      <w:r w:rsidR="00441D4B">
        <w:t>y Health Program</w:t>
      </w:r>
      <w:r w:rsidR="00784273">
        <w:t>s</w:t>
      </w:r>
      <w:r w:rsidR="00C727AC">
        <w:t xml:space="preserve">, </w:t>
      </w:r>
      <w:r w:rsidR="00441D4B">
        <w:t>are</w:t>
      </w:r>
      <w:r w:rsidR="00C727AC">
        <w:t xml:space="preserve"> </w:t>
      </w:r>
      <w:r w:rsidR="00CD095A">
        <w:t xml:space="preserve">transferred </w:t>
      </w:r>
      <w:r w:rsidR="00441D4B">
        <w:t xml:space="preserve">from Clemson University </w:t>
      </w:r>
      <w:r w:rsidR="00CD095A">
        <w:t>to</w:t>
      </w:r>
      <w:r w:rsidR="00C727AC">
        <w:t xml:space="preserve"> the Department of Agriculture.</w:t>
      </w:r>
      <w:r w:rsidR="00CD095A">
        <w:t xml:space="preserve">  Notwithstanding any other provision of law, upon this transfer</w:t>
      </w:r>
      <w:r w:rsidR="00441D4B">
        <w:t>,</w:t>
      </w:r>
      <w:r w:rsidR="00CD095A">
        <w:t xml:space="preserve"> the state veterinarian is under the </w:t>
      </w:r>
      <w:r w:rsidR="00441D4B">
        <w:t xml:space="preserve">sole </w:t>
      </w:r>
      <w:r w:rsidR="00CD095A">
        <w:t xml:space="preserve">direction </w:t>
      </w:r>
      <w:r w:rsidR="00441D4B">
        <w:t xml:space="preserve">and </w:t>
      </w:r>
      <w:r w:rsidR="00CD095A">
        <w:t xml:space="preserve">of the </w:t>
      </w:r>
      <w:r w:rsidR="00441D4B">
        <w:t>C</w:t>
      </w:r>
      <w:r w:rsidR="00CD095A">
        <w:t xml:space="preserve">ommissioner of </w:t>
      </w:r>
      <w:r w:rsidR="00441D4B">
        <w:t>A</w:t>
      </w:r>
      <w:r w:rsidR="00CD095A">
        <w:t>griculture and</w:t>
      </w:r>
      <w:r w:rsidR="00441D4B">
        <w:t xml:space="preserve"> is no longer under the direction of any other entity or individual including, but not limited to, the State Livestock</w:t>
      </w:r>
      <w:r w:rsidR="008272E4">
        <w:noBreakHyphen/>
      </w:r>
      <w:r w:rsidR="00441D4B">
        <w:t>Poultry Heath Commission</w:t>
      </w:r>
      <w:r w:rsidR="00784273">
        <w:t xml:space="preserve"> or</w:t>
      </w:r>
      <w:r w:rsidR="00133CF7">
        <w:t xml:space="preserve"> Clemson University</w:t>
      </w:r>
      <w:r w:rsidR="00441D4B">
        <w:t>.</w:t>
      </w:r>
      <w:r w:rsidR="00CD095A">
        <w:t xml:space="preserve"> </w:t>
      </w:r>
    </w:p>
    <w:p w:rsidR="00784273" w:rsidRDefault="00784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4273" w:rsidRDefault="006674A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4273">
        <w:t>2.</w:t>
      </w:r>
      <w:r w:rsidR="00784273">
        <w:tab/>
      </w:r>
      <w:r w:rsidR="00133CF7">
        <w:t xml:space="preserve">The functions, powers, and duties of the State Veterinarian are transferred with the transfer of the </w:t>
      </w:r>
      <w:r>
        <w:t xml:space="preserve">State Veterinarian </w:t>
      </w:r>
      <w:r w:rsidR="00784273">
        <w:t>to the Department of Agriculture and</w:t>
      </w:r>
      <w:r w:rsidR="00133CF7">
        <w:t xml:space="preserve">, all employees, </w:t>
      </w:r>
      <w:r w:rsidR="00133CF7">
        <w:lastRenderedPageBreak/>
        <w:t>authorized appropriations, real and personal pro</w:t>
      </w:r>
      <w:r w:rsidR="00784273">
        <w:t>p</w:t>
      </w:r>
      <w:r w:rsidR="00133CF7">
        <w:t>erty</w:t>
      </w:r>
      <w:r w:rsidR="00784273">
        <w:t>, and any other assets and liabilities</w:t>
      </w:r>
      <w:r w:rsidR="00133CF7">
        <w:t xml:space="preserve"> of the </w:t>
      </w:r>
      <w:r w:rsidR="00784273">
        <w:t>State Veterinarian or of the Division of Livestock</w:t>
      </w:r>
      <w:r w:rsidR="008272E4">
        <w:noBreakHyphen/>
      </w:r>
      <w:r w:rsidR="00784273">
        <w:t>Poultry Health Programs are transferred to the Department of Agriculture.</w:t>
      </w:r>
    </w:p>
    <w:p w:rsidR="00133CF7" w:rsidRDefault="00133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6BD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84273">
        <w:t>3</w:t>
      </w:r>
      <w:r>
        <w:t>.</w:t>
      </w:r>
      <w:r>
        <w:tab/>
        <w:t>This act takes effect upon approval by the Governor.</w:t>
      </w:r>
    </w:p>
    <w:p w:rsidR="00035BCC" w:rsidRDefault="008272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5BCC" w:rsidRDefault="00035BCC" w:rsidP="00E156F1">
      <w:pPr>
        <w:suppressAutoHyphens/>
      </w:pPr>
    </w:p>
    <w:sectPr w:rsidR="00035BCC" w:rsidSect="00E156F1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3CF7" w:rsidRDefault="00133CF7" w:rsidP="009F0C77">
      <w:r>
        <w:separator/>
      </w:r>
    </w:p>
  </w:endnote>
  <w:endnote w:type="continuationSeparator" w:id="0">
    <w:p w:rsidR="00133CF7" w:rsidRDefault="00133CF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6632CC-FDB4-4EE4-8C95-7AE179B7EAF5}"/>
    <w:embedBold r:id="rId2" w:fontKey="{C36A47B1-8E62-4ED4-998D-261E7DC65F3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4FB535B-702B-417A-94E2-379E573D282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8B813B5-2EFF-4701-A4E7-5B6AAADE3D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CECF7A5-F700-42AB-B611-4438B6D95D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56F1" w:rsidRPr="00035BCC" w:rsidRDefault="00E156F1" w:rsidP="00035B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[4539]</w:t>
    </w:r>
    <w:r>
      <w:tab/>
    </w:r>
    <w:r w:rsidR="00F60B17">
      <w:fldChar w:fldCharType="begin"/>
    </w:r>
    <w:r w:rsidR="00F60B17">
      <w:instrText xml:space="preserve"> PAGE  \* MERGEFORMAT </w:instrText>
    </w:r>
    <w:r w:rsidR="00F60B17">
      <w:fldChar w:fldCharType="separate"/>
    </w:r>
    <w:r w:rsidR="00F60B17">
      <w:rPr>
        <w:noProof/>
      </w:rPr>
      <w:t>1</w:t>
    </w:r>
    <w:r w:rsidR="00F60B1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3CF7" w:rsidRDefault="00133CF7" w:rsidP="009F0C77">
      <w:r>
        <w:separator/>
      </w:r>
    </w:p>
  </w:footnote>
  <w:footnote w:type="continuationSeparator" w:id="0">
    <w:p w:rsidR="00133CF7" w:rsidRDefault="00133CF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918AC10"/>
    <w:docVar w:name="CoverBillType" w:val="b"/>
    <w:docVar w:name="docpath" w:val="L:\Council\bills\NBD\11918AC10.DOCX"/>
    <w:docVar w:name="dvBillNumber" w:val="453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76457"/>
    <w:rsid w:val="00011869"/>
    <w:rsid w:val="00035BCC"/>
    <w:rsid w:val="000E1785"/>
    <w:rsid w:val="000F40FA"/>
    <w:rsid w:val="0010776B"/>
    <w:rsid w:val="00133CF7"/>
    <w:rsid w:val="00133E66"/>
    <w:rsid w:val="001435A3"/>
    <w:rsid w:val="001D08F2"/>
    <w:rsid w:val="001D525B"/>
    <w:rsid w:val="001D7F4F"/>
    <w:rsid w:val="001F6A89"/>
    <w:rsid w:val="002321B6"/>
    <w:rsid w:val="00250967"/>
    <w:rsid w:val="002543C8"/>
    <w:rsid w:val="00284AAE"/>
    <w:rsid w:val="002A0B9F"/>
    <w:rsid w:val="002E5912"/>
    <w:rsid w:val="00325348"/>
    <w:rsid w:val="0032732C"/>
    <w:rsid w:val="00336AD0"/>
    <w:rsid w:val="0037079A"/>
    <w:rsid w:val="003C7842"/>
    <w:rsid w:val="003D01E8"/>
    <w:rsid w:val="003D0653"/>
    <w:rsid w:val="003E5288"/>
    <w:rsid w:val="003F6D79"/>
    <w:rsid w:val="0041760A"/>
    <w:rsid w:val="00417C01"/>
    <w:rsid w:val="00441D4B"/>
    <w:rsid w:val="004809EE"/>
    <w:rsid w:val="004E7D54"/>
    <w:rsid w:val="005273C6"/>
    <w:rsid w:val="00530A69"/>
    <w:rsid w:val="00545593"/>
    <w:rsid w:val="0056116E"/>
    <w:rsid w:val="00577C6C"/>
    <w:rsid w:val="005C2FE2"/>
    <w:rsid w:val="005E2BC9"/>
    <w:rsid w:val="00605102"/>
    <w:rsid w:val="006215AA"/>
    <w:rsid w:val="00655CB4"/>
    <w:rsid w:val="00660B3A"/>
    <w:rsid w:val="006674A3"/>
    <w:rsid w:val="006913C9"/>
    <w:rsid w:val="0069470D"/>
    <w:rsid w:val="006E06B6"/>
    <w:rsid w:val="00734F00"/>
    <w:rsid w:val="00784273"/>
    <w:rsid w:val="007A70AE"/>
    <w:rsid w:val="008272E4"/>
    <w:rsid w:val="008362E8"/>
    <w:rsid w:val="00876457"/>
    <w:rsid w:val="008A1768"/>
    <w:rsid w:val="008F255F"/>
    <w:rsid w:val="008F4429"/>
    <w:rsid w:val="0094021A"/>
    <w:rsid w:val="00966795"/>
    <w:rsid w:val="009C6A0B"/>
    <w:rsid w:val="009F0C77"/>
    <w:rsid w:val="009F4DD1"/>
    <w:rsid w:val="00A41684"/>
    <w:rsid w:val="00A64E80"/>
    <w:rsid w:val="00A70185"/>
    <w:rsid w:val="00A72BCD"/>
    <w:rsid w:val="00A741D9"/>
    <w:rsid w:val="00A833AB"/>
    <w:rsid w:val="00A9741D"/>
    <w:rsid w:val="00AC5DD8"/>
    <w:rsid w:val="00AD4B17"/>
    <w:rsid w:val="00AE6BDD"/>
    <w:rsid w:val="00B412D4"/>
    <w:rsid w:val="00B5196F"/>
    <w:rsid w:val="00B76EB2"/>
    <w:rsid w:val="00BE3C22"/>
    <w:rsid w:val="00C0345E"/>
    <w:rsid w:val="00C0759E"/>
    <w:rsid w:val="00C3483A"/>
    <w:rsid w:val="00C727AC"/>
    <w:rsid w:val="00C74E9D"/>
    <w:rsid w:val="00C82FD3"/>
    <w:rsid w:val="00C92819"/>
    <w:rsid w:val="00CC6B7B"/>
    <w:rsid w:val="00CD095A"/>
    <w:rsid w:val="00CD2089"/>
    <w:rsid w:val="00D73A67"/>
    <w:rsid w:val="00D970A9"/>
    <w:rsid w:val="00DF3845"/>
    <w:rsid w:val="00E156F1"/>
    <w:rsid w:val="00E41911"/>
    <w:rsid w:val="00E50A14"/>
    <w:rsid w:val="00E92EEF"/>
    <w:rsid w:val="00F24442"/>
    <w:rsid w:val="00F50AE3"/>
    <w:rsid w:val="00F52219"/>
    <w:rsid w:val="00F60B17"/>
    <w:rsid w:val="00F67CF1"/>
    <w:rsid w:val="00F840F0"/>
    <w:rsid w:val="00FB0D0D"/>
    <w:rsid w:val="00FB43B4"/>
    <w:rsid w:val="00FF4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127A659-B51F-43A4-8CA1-4219F5271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67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4A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56F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2-04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2-04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539_2010020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A2B89-8773-4C81-8240-C108FCB43C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352</Words>
  <Characters>2039</Characters>
  <Application>Microsoft Office Word</Application>
  <DocSecurity>0</DocSecurity>
  <Lines>81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4539: State Veterinarian - South Carolina Legislature Online</dc:title>
  <dc:subject/>
  <dc:creator>NikiDowney</dc:creator>
  <cp:keywords/>
  <dc:description/>
  <cp:lastModifiedBy>N Cumfer</cp:lastModifiedBy>
  <cp:revision>8</cp:revision>
  <cp:lastPrinted>2010-02-03T22:10:00Z</cp:lastPrinted>
  <dcterms:created xsi:type="dcterms:W3CDTF">2010-02-04T16:33:00Z</dcterms:created>
  <dcterms:modified xsi:type="dcterms:W3CDTF">2014-11-24T16:25:00Z</dcterms:modified>
</cp:coreProperties>
</file>